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C6A5F" w14:textId="77777777" w:rsidR="0055017D" w:rsidRDefault="0055017D" w:rsidP="0055017D">
      <w:bookmarkStart w:id="0" w:name="_GoBack"/>
      <w:bookmarkEnd w:id="0"/>
    </w:p>
    <w:p w14:paraId="1A99C649" w14:textId="77777777" w:rsidR="0055017D" w:rsidRPr="003F15A7" w:rsidRDefault="0055017D" w:rsidP="0055017D">
      <w:pPr>
        <w:rPr>
          <w:sz w:val="96"/>
          <w:szCs w:val="96"/>
        </w:rPr>
      </w:pPr>
      <w:r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F28603" wp14:editId="500BE4C0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5057775" cy="828675"/>
                <wp:effectExtent l="19050" t="19050" r="28575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57775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D6C3C27" w14:textId="77777777" w:rsidR="0055017D" w:rsidRPr="00807E14" w:rsidRDefault="0055017D" w:rsidP="0055017D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07E14">
                              <w:rPr>
                                <w:sz w:val="72"/>
                                <w:szCs w:val="96"/>
                              </w:rPr>
                              <w:sym w:font="Symbol" w:char="F061"/>
                            </w:r>
                            <w:r w:rsidRPr="00807E14">
                              <w:rPr>
                                <w:sz w:val="72"/>
                                <w:szCs w:val="96"/>
                              </w:rPr>
                              <w:t>-WISKUNDE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F28603" id="Rounded Rectangle 24" o:spid="_x0000_s1026" style="position:absolute;margin-left:0;margin-top:14.05pt;width:398.25pt;height:65.2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" fillcolor="black" strokecolor="black [3213]" strokeweight="2.25pt">
                <v:textbox>
                  <w:txbxContent>
                    <w:p w14:paraId="3D6C3C27" w14:textId="77777777" w:rsidR="0055017D" w:rsidRPr="00807E14" w:rsidRDefault="0055017D" w:rsidP="0055017D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</w:rPr>
                      </w:pPr>
                      <w:r w:rsidRPr="00807E14">
                        <w:rPr>
                          <w:sz w:val="72"/>
                          <w:szCs w:val="96"/>
                        </w:rPr>
                        <w:sym w:font="Symbol" w:char="F061"/>
                      </w:r>
                      <w:r w:rsidRPr="00807E14">
                        <w:rPr>
                          <w:sz w:val="72"/>
                          <w:szCs w:val="96"/>
                        </w:rPr>
                        <w:t>-WISKUNDE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589718" w14:textId="77777777" w:rsidR="0055017D" w:rsidRDefault="0055017D" w:rsidP="0055017D"/>
    <w:p w14:paraId="19A92C84" w14:textId="77777777" w:rsidR="0055017D" w:rsidRPr="00AF39FC" w:rsidRDefault="0055017D" w:rsidP="0055017D"/>
    <w:p w14:paraId="0A1D91A8" w14:textId="77777777" w:rsidR="0055017D" w:rsidRDefault="0055017D" w:rsidP="0055017D"/>
    <w:p w14:paraId="2B699B5F" w14:textId="77777777" w:rsidR="0055017D" w:rsidRPr="00AF39FC" w:rsidRDefault="0055017D" w:rsidP="0055017D"/>
    <w:p w14:paraId="0D7A4DFA" w14:textId="616FC1CA" w:rsidR="0055017D" w:rsidRPr="00AF39FC" w:rsidRDefault="0055017D" w:rsidP="0055017D">
      <w:pPr>
        <w:spacing w:before="120" w:after="120"/>
        <w:jc w:val="center"/>
        <w:rPr>
          <w:b/>
          <w:sz w:val="32"/>
          <w:szCs w:val="26"/>
        </w:rPr>
      </w:pPr>
      <w:r w:rsidRPr="00AF39FC">
        <w:rPr>
          <w:b/>
          <w:sz w:val="32"/>
          <w:szCs w:val="26"/>
        </w:rPr>
        <w:t>Alpha Wiskunde Graad 1</w:t>
      </w:r>
      <w:r>
        <w:rPr>
          <w:b/>
          <w:sz w:val="32"/>
          <w:szCs w:val="26"/>
        </w:rPr>
        <w:t xml:space="preserve">0 / </w:t>
      </w:r>
      <w:r>
        <w:rPr>
          <w:b/>
          <w:i/>
          <w:sz w:val="32"/>
          <w:szCs w:val="26"/>
          <w:lang w:val="en-US"/>
        </w:rPr>
        <w:t>Alpha Mathematics Grade 10</w:t>
      </w:r>
    </w:p>
    <w:p w14:paraId="280E27B8" w14:textId="77777777" w:rsidR="0055017D" w:rsidRPr="00AF39FC" w:rsidRDefault="0055017D" w:rsidP="0055017D">
      <w:pPr>
        <w:spacing w:before="120" w:after="1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Finale</w:t>
      </w:r>
      <w:r w:rsidRPr="00AF39FC">
        <w:rPr>
          <w:b/>
          <w:sz w:val="32"/>
          <w:szCs w:val="26"/>
        </w:rPr>
        <w:t xml:space="preserve"> </w:t>
      </w:r>
      <w:r>
        <w:rPr>
          <w:b/>
          <w:sz w:val="32"/>
          <w:szCs w:val="26"/>
        </w:rPr>
        <w:t xml:space="preserve">eksamen 2018 / </w:t>
      </w:r>
      <w:r>
        <w:rPr>
          <w:b/>
          <w:i/>
          <w:sz w:val="32"/>
          <w:szCs w:val="26"/>
          <w:lang w:val="en-US"/>
        </w:rPr>
        <w:t>Final examination 2018</w:t>
      </w:r>
    </w:p>
    <w:p w14:paraId="421684A7" w14:textId="77777777" w:rsidR="0055017D" w:rsidRDefault="0055017D" w:rsidP="0055017D"/>
    <w:p w14:paraId="74EBC718" w14:textId="77777777" w:rsidR="0055017D" w:rsidRDefault="0055017D" w:rsidP="0055017D"/>
    <w:p w14:paraId="1441C80D" w14:textId="77777777" w:rsidR="0055017D" w:rsidRDefault="0055017D" w:rsidP="0055017D"/>
    <w:p w14:paraId="3AA45697" w14:textId="77777777" w:rsidR="0055017D" w:rsidRPr="00837B14" w:rsidRDefault="0055017D" w:rsidP="0055017D">
      <w:pPr>
        <w:jc w:val="center"/>
        <w:rPr>
          <w:u w:val="single"/>
        </w:rPr>
      </w:pPr>
      <w:r w:rsidRPr="00837B14">
        <w:rPr>
          <w:rFonts w:asciiTheme="minorHAnsi" w:hAnsiTheme="minorHAnsi"/>
          <w:b/>
          <w:color w:val="000000" w:themeColor="text1"/>
          <w:sz w:val="48"/>
          <w:u w:val="single"/>
        </w:rPr>
        <w:t>MEMORANDUM</w:t>
      </w:r>
    </w:p>
    <w:p w14:paraId="4D9ABDB7" w14:textId="2B7AF0CA" w:rsidR="0055017D" w:rsidRPr="000809DB" w:rsidRDefault="0055017D" w:rsidP="0055017D">
      <w:pPr>
        <w:pStyle w:val="Heading1"/>
        <w:jc w:val="center"/>
        <w:rPr>
          <w:sz w:val="24"/>
        </w:rPr>
      </w:pPr>
      <w:r w:rsidRPr="000809DB">
        <w:rPr>
          <w:sz w:val="24"/>
        </w:rPr>
        <w:t xml:space="preserve">Totaal / </w:t>
      </w:r>
      <w:r w:rsidRPr="000809DB">
        <w:rPr>
          <w:i/>
          <w:sz w:val="24"/>
          <w:lang w:val="en-US"/>
        </w:rPr>
        <w:t>Total</w:t>
      </w:r>
      <w:r w:rsidRPr="000809DB">
        <w:rPr>
          <w:sz w:val="24"/>
        </w:rPr>
        <w:t>:</w:t>
      </w:r>
      <w:r>
        <w:rPr>
          <w:sz w:val="24"/>
        </w:rPr>
        <w:t xml:space="preserve"> </w:t>
      </w:r>
      <w:r w:rsidRPr="000809DB">
        <w:rPr>
          <w:sz w:val="24"/>
        </w:rPr>
        <w:t xml:space="preserve"> </w:t>
      </w:r>
      <w:r>
        <w:rPr>
          <w:sz w:val="24"/>
        </w:rPr>
        <w:t>130</w:t>
      </w:r>
      <w:r w:rsidRPr="000809DB">
        <w:rPr>
          <w:sz w:val="24"/>
        </w:rPr>
        <w:t xml:space="preserve"> punte / </w:t>
      </w:r>
      <w:r w:rsidRPr="000809DB">
        <w:rPr>
          <w:i/>
          <w:sz w:val="24"/>
          <w:lang w:val="en-US"/>
        </w:rPr>
        <w:t>marks</w:t>
      </w:r>
    </w:p>
    <w:p w14:paraId="446CEDAC" w14:textId="77777777" w:rsidR="0055017D" w:rsidRDefault="0055017D" w:rsidP="0055017D"/>
    <w:p w14:paraId="21E6B14F" w14:textId="4A435166" w:rsidR="0055017D" w:rsidRPr="0046195A" w:rsidRDefault="0055017D" w:rsidP="0055017D">
      <w:pPr>
        <w:spacing w:before="0" w:after="160"/>
        <w:jc w:val="center"/>
        <w:rPr>
          <w:rFonts w:cs="Arial"/>
          <w:b/>
          <w:color w:val="000000" w:themeColor="text1"/>
        </w:rPr>
      </w:pPr>
      <w:r w:rsidRPr="0046195A">
        <w:rPr>
          <w:rFonts w:cs="Arial"/>
          <w:b/>
          <w:color w:val="000000" w:themeColor="text1"/>
        </w:rPr>
        <w:t xml:space="preserve">Eksaminator / </w:t>
      </w:r>
      <w:r w:rsidRPr="0046195A">
        <w:rPr>
          <w:rFonts w:cs="Arial"/>
          <w:b/>
          <w:i/>
          <w:color w:val="000000" w:themeColor="text1"/>
          <w:lang w:val="en-US"/>
        </w:rPr>
        <w:t>Examiner</w:t>
      </w:r>
      <w:r>
        <w:rPr>
          <w:rFonts w:cs="Arial"/>
          <w:b/>
          <w:color w:val="000000" w:themeColor="text1"/>
        </w:rPr>
        <w:t>: Hennie Botha</w:t>
      </w:r>
      <w:r>
        <w:rPr>
          <w:rFonts w:cs="Arial"/>
          <w:b/>
          <w:color w:val="000000" w:themeColor="text1"/>
        </w:rPr>
        <w:br/>
        <w:t>Moderator: Rika Grobler</w:t>
      </w:r>
    </w:p>
    <w:p w14:paraId="2A2CE4AA" w14:textId="77777777" w:rsidR="0055017D" w:rsidRDefault="0055017D" w:rsidP="0055017D"/>
    <w:p w14:paraId="174D13BE" w14:textId="77777777" w:rsidR="0055017D" w:rsidRPr="00F33D7F" w:rsidRDefault="0055017D" w:rsidP="0055017D">
      <w:pPr>
        <w:tabs>
          <w:tab w:val="right" w:pos="8505"/>
        </w:tabs>
        <w:ind w:left="567"/>
        <w:jc w:val="center"/>
        <w:rPr>
          <w:rFonts w:eastAsia="Calibri" w:cs="Times New Roman"/>
          <w:b/>
          <w:sz w:val="28"/>
        </w:rPr>
      </w:pPr>
    </w:p>
    <w:p w14:paraId="02FB2C87" w14:textId="77777777" w:rsidR="0055017D" w:rsidRPr="00F33D7F" w:rsidRDefault="0055017D" w:rsidP="0055017D">
      <w:pPr>
        <w:rPr>
          <w:rFonts w:eastAsia="Calibri" w:cs="Times New Roman"/>
        </w:rPr>
      </w:pPr>
    </w:p>
    <w:p w14:paraId="78E7FBF9" w14:textId="77777777" w:rsidR="0055017D" w:rsidRPr="00F33D7F" w:rsidRDefault="0055017D" w:rsidP="0055017D">
      <w:pPr>
        <w:rPr>
          <w:rFonts w:eastAsia="Calibri" w:cs="Times New Roman"/>
        </w:rPr>
      </w:pPr>
    </w:p>
    <w:p w14:paraId="76BA83DB" w14:textId="77777777" w:rsidR="0055017D" w:rsidRPr="00F33D7F" w:rsidRDefault="0055017D" w:rsidP="0055017D">
      <w:pPr>
        <w:rPr>
          <w:rFonts w:eastAsia="Calibri" w:cs="Times New Roman"/>
        </w:rPr>
      </w:pPr>
    </w:p>
    <w:p w14:paraId="6C6157D3" w14:textId="77777777" w:rsidR="0055017D" w:rsidRPr="00F33D7F" w:rsidRDefault="0055017D" w:rsidP="0055017D">
      <w:pPr>
        <w:rPr>
          <w:rFonts w:eastAsia="Calibri" w:cs="Times New Roman"/>
        </w:rPr>
      </w:pPr>
    </w:p>
    <w:p w14:paraId="6D732FD0" w14:textId="77777777" w:rsidR="0055017D" w:rsidRPr="00F33D7F" w:rsidRDefault="0055017D" w:rsidP="0055017D">
      <w:pPr>
        <w:rPr>
          <w:rFonts w:eastAsia="Calibri" w:cs="Times New Roman"/>
        </w:rPr>
      </w:pPr>
    </w:p>
    <w:p w14:paraId="76FE29A2" w14:textId="77777777" w:rsidR="0055017D" w:rsidRPr="00F33D7F" w:rsidRDefault="0055017D" w:rsidP="0055017D">
      <w:pPr>
        <w:rPr>
          <w:rFonts w:eastAsia="Calibri" w:cs="Times New Roman"/>
        </w:rPr>
      </w:pPr>
    </w:p>
    <w:p w14:paraId="0F901B6C" w14:textId="77777777" w:rsidR="0055017D" w:rsidRPr="00F33D7F" w:rsidRDefault="0055017D" w:rsidP="0055017D">
      <w:pPr>
        <w:rPr>
          <w:rFonts w:eastAsia="Calibri" w:cs="Times New Roman"/>
        </w:rPr>
      </w:pPr>
    </w:p>
    <w:p w14:paraId="2678C38C" w14:textId="6988F4E5" w:rsidR="0055017D" w:rsidRPr="00670BEB" w:rsidRDefault="0055017D" w:rsidP="0055017D">
      <w:pPr>
        <w:jc w:val="center"/>
        <w:rPr>
          <w:rFonts w:eastAsia="Calibri" w:cs="Times New Roman"/>
          <w:b/>
          <w:i/>
          <w:sz w:val="28"/>
          <w:lang w:val="en-GB"/>
        </w:rPr>
      </w:pPr>
      <w:r w:rsidRPr="00F33D7F">
        <w:rPr>
          <w:rFonts w:eastAsia="Calibri" w:cs="Times New Roman"/>
          <w:b/>
          <w:sz w:val="28"/>
        </w:rPr>
        <w:t xml:space="preserve">Hierdie memorandum bestaan uit </w:t>
      </w:r>
      <w:r w:rsidRPr="00F33D7F">
        <w:rPr>
          <w:rFonts w:eastAsia="Calibri" w:cs="Times New Roman"/>
          <w:b/>
          <w:sz w:val="28"/>
        </w:rPr>
        <w:fldChar w:fldCharType="begin"/>
      </w:r>
      <w:r w:rsidRPr="00F33D7F">
        <w:rPr>
          <w:rFonts w:eastAsia="Calibri" w:cs="Times New Roman"/>
          <w:b/>
          <w:sz w:val="28"/>
        </w:rPr>
        <w:instrText xml:space="preserve"> NUMPAGES  \* Arabic  \* MERGEFORMAT </w:instrText>
      </w:r>
      <w:r w:rsidRPr="00F33D7F">
        <w:rPr>
          <w:rFonts w:eastAsia="Calibri" w:cs="Times New Roman"/>
          <w:b/>
          <w:sz w:val="28"/>
        </w:rPr>
        <w:fldChar w:fldCharType="separate"/>
      </w:r>
      <w:r w:rsidR="001051FA">
        <w:rPr>
          <w:rFonts w:eastAsia="Calibri" w:cs="Times New Roman"/>
          <w:b/>
          <w:noProof/>
          <w:sz w:val="28"/>
        </w:rPr>
        <w:t>12</w:t>
      </w:r>
      <w:r w:rsidRPr="00F33D7F">
        <w:rPr>
          <w:rFonts w:eastAsia="Calibri" w:cs="Times New Roman"/>
          <w:b/>
          <w:sz w:val="28"/>
        </w:rPr>
        <w:fldChar w:fldCharType="end"/>
      </w:r>
      <w:r w:rsidRPr="00F33D7F">
        <w:rPr>
          <w:rFonts w:eastAsia="Calibri" w:cs="Times New Roman"/>
          <w:b/>
          <w:sz w:val="28"/>
        </w:rPr>
        <w:t xml:space="preserve"> bladsye. / </w:t>
      </w:r>
      <w:r w:rsidRPr="00F33D7F">
        <w:rPr>
          <w:rFonts w:eastAsia="Calibri" w:cs="Times New Roman"/>
          <w:b/>
          <w:sz w:val="28"/>
        </w:rPr>
        <w:br/>
      </w:r>
      <w:r w:rsidRPr="00670BEB">
        <w:rPr>
          <w:rFonts w:eastAsia="Calibri" w:cs="Times New Roman"/>
          <w:b/>
          <w:i/>
          <w:sz w:val="28"/>
          <w:lang w:val="en-GB"/>
        </w:rPr>
        <w:t xml:space="preserve">This memorandum consists of </w:t>
      </w:r>
      <w:r w:rsidRPr="00670BEB">
        <w:rPr>
          <w:rFonts w:eastAsia="Calibri" w:cs="Times New Roman"/>
          <w:b/>
          <w:i/>
          <w:sz w:val="28"/>
          <w:lang w:val="en-GB"/>
        </w:rPr>
        <w:fldChar w:fldCharType="begin"/>
      </w:r>
      <w:r w:rsidRPr="00670BEB">
        <w:rPr>
          <w:rFonts w:eastAsia="Calibri" w:cs="Times New Roman"/>
          <w:b/>
          <w:i/>
          <w:sz w:val="28"/>
          <w:lang w:val="en-GB"/>
        </w:rPr>
        <w:instrText xml:space="preserve"> NUMPAGES  \* Arabic  \* MERGEFORMAT </w:instrText>
      </w:r>
      <w:r w:rsidRPr="00670BEB">
        <w:rPr>
          <w:rFonts w:eastAsia="Calibri" w:cs="Times New Roman"/>
          <w:b/>
          <w:i/>
          <w:sz w:val="28"/>
          <w:lang w:val="en-GB"/>
        </w:rPr>
        <w:fldChar w:fldCharType="separate"/>
      </w:r>
      <w:r w:rsidR="001051FA">
        <w:rPr>
          <w:rFonts w:eastAsia="Calibri" w:cs="Times New Roman"/>
          <w:b/>
          <w:i/>
          <w:noProof/>
          <w:sz w:val="28"/>
          <w:lang w:val="en-GB"/>
        </w:rPr>
        <w:t>12</w:t>
      </w:r>
      <w:r w:rsidRPr="00670BEB">
        <w:rPr>
          <w:rFonts w:eastAsia="Calibri" w:cs="Times New Roman"/>
          <w:b/>
          <w:sz w:val="28"/>
          <w:lang w:val="en-GB"/>
        </w:rPr>
        <w:fldChar w:fldCharType="end"/>
      </w:r>
      <w:r w:rsidRPr="00670BEB">
        <w:rPr>
          <w:rFonts w:eastAsia="Calibri" w:cs="Times New Roman"/>
          <w:b/>
          <w:sz w:val="28"/>
          <w:lang w:val="en-GB"/>
        </w:rPr>
        <w:t xml:space="preserve"> </w:t>
      </w:r>
      <w:r w:rsidRPr="00670BEB">
        <w:rPr>
          <w:rFonts w:eastAsia="Calibri" w:cs="Times New Roman"/>
          <w:b/>
          <w:i/>
          <w:sz w:val="28"/>
          <w:lang w:val="en-GB"/>
        </w:rPr>
        <w:t>pages.</w:t>
      </w:r>
    </w:p>
    <w:p w14:paraId="70001E73" w14:textId="0951E2F3" w:rsidR="00EE4044" w:rsidRDefault="00EE4044" w:rsidP="00110658">
      <w:pPr>
        <w:spacing w:before="0" w:after="160"/>
        <w:jc w:val="right"/>
        <w:rPr>
          <w:lang w:val="en-US" w:eastAsia="zh-CN"/>
        </w:rPr>
      </w:pPr>
      <w:r>
        <w:rPr>
          <w:lang w:val="en-US" w:eastAsia="zh-CN"/>
        </w:rPr>
        <w:br w:type="page"/>
      </w:r>
    </w:p>
    <w:p w14:paraId="4F9D1B4F" w14:textId="3EAD7E9D" w:rsidR="00C6193E" w:rsidRDefault="005E2F32" w:rsidP="000A369E">
      <w:pPr>
        <w:pStyle w:val="Heading1"/>
      </w:pPr>
      <w:r>
        <w:lastRenderedPageBreak/>
        <w:t xml:space="preserve">Vraag </w:t>
      </w:r>
      <w:r w:rsidR="00E16161">
        <w:t xml:space="preserve">/ </w:t>
      </w:r>
      <w:r w:rsidR="00E16161" w:rsidRPr="00E16161">
        <w:rPr>
          <w:i/>
          <w:lang w:val="en-US"/>
        </w:rPr>
        <w:t>Question</w:t>
      </w:r>
      <w:r w:rsidR="00E16161">
        <w:t xml:space="preserve"> </w:t>
      </w:r>
      <w:r>
        <w:t>1</w:t>
      </w:r>
      <w:r w:rsidR="00CA02CA">
        <w:tab/>
        <w:t>[20 punte</w:t>
      </w:r>
      <w:r w:rsidR="00E16161">
        <w:t xml:space="preserve"> /</w:t>
      </w:r>
      <w:r w:rsidR="00E16161" w:rsidRPr="00E16161">
        <w:rPr>
          <w:i/>
          <w:lang w:val="en-US"/>
        </w:rPr>
        <w:t xml:space="preserve"> </w:t>
      </w:r>
      <w:r w:rsidR="00E16161" w:rsidRPr="00A65B06">
        <w:rPr>
          <w:i/>
          <w:lang w:val="en-US"/>
        </w:rPr>
        <w:t>marks</w:t>
      </w:r>
      <w:r w:rsidR="00CA02CA">
        <w:t>]</w:t>
      </w:r>
    </w:p>
    <w:p w14:paraId="20DF21B5" w14:textId="77777777" w:rsidR="00D64AB4" w:rsidRPr="00D64AB4" w:rsidRDefault="00D64AB4" w:rsidP="00D64AB4">
      <w:pPr>
        <w:rPr>
          <w:lang w:eastAsia="zh-C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D64AB4" w:rsidRPr="003A6475" w14:paraId="35DB5B0F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5C8E3D41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1.1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57D0C40C" w14:textId="77777777" w:rsidR="00D64AB4" w:rsidRPr="00C10ED8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C10ED8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EFDED9A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6E9126B4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000000" w:themeFill="text1"/>
            <w:vAlign w:val="center"/>
          </w:tcPr>
          <w:p w14:paraId="5186A7AC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D</w:t>
            </w:r>
          </w:p>
        </w:tc>
      </w:tr>
      <w:tr w:rsidR="00D64AB4" w:rsidRPr="003A6475" w14:paraId="589573C9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3B4125AB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1.2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D4ED515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645156CD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1F7BDDF3" w14:textId="77777777" w:rsidR="00D64AB4" w:rsidRPr="00C10ED8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C10ED8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6DFE8732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D</w:t>
            </w:r>
          </w:p>
        </w:tc>
      </w:tr>
      <w:tr w:rsidR="00D64AB4" w:rsidRPr="003A6475" w14:paraId="6F868940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7887D223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1.3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0D958D0B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D508A15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55CE0C1D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000000" w:themeFill="text1"/>
            <w:vAlign w:val="center"/>
          </w:tcPr>
          <w:p w14:paraId="5CB38F1F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D</w:t>
            </w:r>
          </w:p>
        </w:tc>
      </w:tr>
      <w:tr w:rsidR="00D64AB4" w:rsidRPr="003A6475" w14:paraId="62D813E1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174C5929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1.4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67052593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B7F74A2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3AA4AD5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6705C15E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D</w:t>
            </w:r>
          </w:p>
        </w:tc>
      </w:tr>
      <w:tr w:rsidR="00D64AB4" w:rsidRPr="003A6475" w14:paraId="745FEB4F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167F8BB0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1.5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361E9676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E7EF732" w14:textId="77777777" w:rsidR="00D64AB4" w:rsidRPr="00C10ED8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C10ED8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77DE1A31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1E9FD29F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D</w:t>
            </w:r>
          </w:p>
        </w:tc>
      </w:tr>
      <w:tr w:rsidR="00D64AB4" w:rsidRPr="003A6475" w14:paraId="1157EBB2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1ED335D4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1.6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27C4D0DF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48DC018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0D0F44B2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1DCB0A54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D</w:t>
            </w:r>
          </w:p>
        </w:tc>
      </w:tr>
      <w:tr w:rsidR="00D64AB4" w:rsidRPr="003A6475" w14:paraId="6716C3A2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74F9C176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1.7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2C7FB5BE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3A6C06D3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5D4EAD75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2E61556B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D</w:t>
            </w:r>
          </w:p>
        </w:tc>
      </w:tr>
      <w:tr w:rsidR="00D64AB4" w:rsidRPr="003A6475" w14:paraId="768F049A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6F5C0EEA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1.8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39B52AE2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63AEDF3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DC778EA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787689BD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D</w:t>
            </w:r>
          </w:p>
        </w:tc>
      </w:tr>
      <w:tr w:rsidR="00D64AB4" w:rsidRPr="003A6475" w14:paraId="6926363E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67B08C57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1.9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7B04E44E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05B78A76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6D4789BC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6C7BEC54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D</w:t>
            </w:r>
          </w:p>
        </w:tc>
      </w:tr>
      <w:tr w:rsidR="00D64AB4" w:rsidRPr="003A6475" w14:paraId="499044D5" w14:textId="77777777" w:rsidTr="00C10ED8">
        <w:trPr>
          <w:trHeight w:val="567"/>
          <w:jc w:val="center"/>
        </w:trPr>
        <w:tc>
          <w:tcPr>
            <w:tcW w:w="846" w:type="dxa"/>
            <w:vAlign w:val="center"/>
          </w:tcPr>
          <w:p w14:paraId="79FBDFBB" w14:textId="77777777" w:rsidR="00D64AB4" w:rsidRPr="003A6475" w:rsidRDefault="00D64AB4" w:rsidP="004F12B3">
            <w:pPr>
              <w:spacing w:line="259" w:lineRule="auto"/>
              <w:rPr>
                <w:b/>
                <w:lang w:eastAsia="zh-CN"/>
              </w:rPr>
            </w:pPr>
            <w:r w:rsidRPr="003A6475">
              <w:rPr>
                <w:b/>
                <w:lang w:eastAsia="zh-CN"/>
              </w:rPr>
              <w:t>1.10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4EC308C3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A</w:t>
            </w:r>
          </w:p>
        </w:tc>
        <w:tc>
          <w:tcPr>
            <w:tcW w:w="1125" w:type="dxa"/>
            <w:shd w:val="clear" w:color="auto" w:fill="000000" w:themeFill="text1"/>
            <w:vAlign w:val="center"/>
          </w:tcPr>
          <w:p w14:paraId="2B33F62F" w14:textId="77777777" w:rsidR="00D64AB4" w:rsidRPr="00C10ED8" w:rsidRDefault="00D64AB4" w:rsidP="004F12B3">
            <w:pPr>
              <w:spacing w:line="259" w:lineRule="auto"/>
              <w:jc w:val="center"/>
              <w:rPr>
                <w:b/>
                <w:lang w:eastAsia="zh-CN"/>
              </w:rPr>
            </w:pPr>
            <w:r w:rsidRPr="00C10ED8">
              <w:rPr>
                <w:b/>
                <w:lang w:eastAsia="zh-CN"/>
              </w:rPr>
              <w:t>B</w:t>
            </w:r>
          </w:p>
        </w:tc>
        <w:tc>
          <w:tcPr>
            <w:tcW w:w="1125" w:type="dxa"/>
            <w:shd w:val="clear" w:color="auto" w:fill="auto"/>
            <w:vAlign w:val="center"/>
          </w:tcPr>
          <w:p w14:paraId="03783EA5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C</w:t>
            </w:r>
          </w:p>
        </w:tc>
        <w:tc>
          <w:tcPr>
            <w:tcW w:w="1126" w:type="dxa"/>
            <w:shd w:val="clear" w:color="auto" w:fill="auto"/>
            <w:vAlign w:val="center"/>
          </w:tcPr>
          <w:p w14:paraId="3708040D" w14:textId="77777777" w:rsidR="00D64AB4" w:rsidRPr="003A6475" w:rsidRDefault="00D64AB4" w:rsidP="004F12B3">
            <w:pPr>
              <w:spacing w:line="259" w:lineRule="auto"/>
              <w:jc w:val="center"/>
              <w:rPr>
                <w:lang w:eastAsia="zh-CN"/>
              </w:rPr>
            </w:pPr>
            <w:r w:rsidRPr="003A6475">
              <w:rPr>
                <w:lang w:eastAsia="zh-CN"/>
              </w:rPr>
              <w:t>D</w:t>
            </w:r>
          </w:p>
        </w:tc>
      </w:tr>
    </w:tbl>
    <w:p w14:paraId="6C358723" w14:textId="77777777" w:rsidR="00D64AB4" w:rsidRPr="00D64AB4" w:rsidRDefault="00D64AB4" w:rsidP="00D64AB4">
      <w:pPr>
        <w:rPr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1467"/>
        <w:gridCol w:w="6941"/>
        <w:gridCol w:w="974"/>
      </w:tblGrid>
      <w:tr w:rsidR="00E16161" w:rsidRPr="00AF39FC" w14:paraId="0FC401D4" w14:textId="77777777" w:rsidTr="006950F0">
        <w:trPr>
          <w:trHeight w:val="340"/>
          <w:tblHeader/>
        </w:trPr>
        <w:tc>
          <w:tcPr>
            <w:tcW w:w="812" w:type="dxa"/>
            <w:shd w:val="clear" w:color="auto" w:fill="D9D9D9" w:themeFill="background1" w:themeFillShade="D9"/>
            <w:vAlign w:val="center"/>
          </w:tcPr>
          <w:p w14:paraId="592D9784" w14:textId="75F99BA1" w:rsidR="00E16161" w:rsidRPr="00AF39FC" w:rsidRDefault="003811F4" w:rsidP="003811F4">
            <w:pPr>
              <w:pStyle w:val="NoSpacing"/>
              <w:rPr>
                <w:b/>
                <w:lang w:val="af-ZA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14:paraId="451A796C" w14:textId="77777777" w:rsidR="00E16161" w:rsidRPr="00AF39FC" w:rsidRDefault="00E16161" w:rsidP="00E16161">
            <w:pPr>
              <w:pStyle w:val="NoSpacing"/>
              <w:jc w:val="center"/>
              <w:rPr>
                <w:b/>
                <w:lang w:val="af-ZA"/>
              </w:rPr>
            </w:pPr>
            <w:r w:rsidRPr="00AF39FC">
              <w:rPr>
                <w:b/>
                <w:lang w:val="af-ZA"/>
              </w:rPr>
              <w:t>ANTWOORD</w:t>
            </w:r>
            <w:r>
              <w:rPr>
                <w:b/>
                <w:lang w:val="af-ZA"/>
              </w:rPr>
              <w:t xml:space="preserve"> </w:t>
            </w:r>
            <w:r w:rsidRPr="00A65B06">
              <w:rPr>
                <w:b/>
                <w:i/>
              </w:rPr>
              <w:t>ANSWER</w:t>
            </w:r>
          </w:p>
        </w:tc>
        <w:tc>
          <w:tcPr>
            <w:tcW w:w="6941" w:type="dxa"/>
            <w:shd w:val="clear" w:color="auto" w:fill="D9D9D9" w:themeFill="background1" w:themeFillShade="D9"/>
            <w:vAlign w:val="center"/>
          </w:tcPr>
          <w:p w14:paraId="23B0EF3D" w14:textId="77777777" w:rsidR="00E16161" w:rsidRDefault="00E16161" w:rsidP="00E16161">
            <w:pPr>
              <w:pStyle w:val="NoSpacing"/>
              <w:jc w:val="center"/>
              <w:rPr>
                <w:rFonts w:eastAsia="Calibri"/>
                <w:b/>
                <w:lang w:val="af-ZA"/>
              </w:rPr>
            </w:pPr>
            <w:r w:rsidRPr="00AF39FC">
              <w:rPr>
                <w:rFonts w:eastAsia="Calibri"/>
                <w:b/>
                <w:lang w:val="af-ZA"/>
              </w:rPr>
              <w:t>BEREKENINGE</w:t>
            </w:r>
            <w:r>
              <w:rPr>
                <w:rFonts w:eastAsia="Calibri"/>
                <w:b/>
                <w:lang w:val="af-ZA"/>
              </w:rPr>
              <w:t xml:space="preserve"> (nie vir nasien doeleindes nie)</w:t>
            </w:r>
          </w:p>
          <w:p w14:paraId="55D6CA2E" w14:textId="77777777" w:rsidR="00E16161" w:rsidRPr="00A65B06" w:rsidRDefault="00E16161" w:rsidP="00E16161">
            <w:pPr>
              <w:pStyle w:val="NoSpacing"/>
              <w:jc w:val="center"/>
              <w:rPr>
                <w:rFonts w:eastAsia="Calibri"/>
                <w:b/>
                <w:i/>
              </w:rPr>
            </w:pPr>
            <w:r w:rsidRPr="00A65B06">
              <w:rPr>
                <w:rFonts w:eastAsia="Calibri"/>
                <w:b/>
                <w:i/>
              </w:rPr>
              <w:t>CALCULATIONS (not for marking purpose)</w:t>
            </w:r>
          </w:p>
        </w:tc>
        <w:tc>
          <w:tcPr>
            <w:tcW w:w="974" w:type="dxa"/>
            <w:shd w:val="clear" w:color="auto" w:fill="D9D9D9" w:themeFill="background1" w:themeFillShade="D9"/>
            <w:vAlign w:val="center"/>
          </w:tcPr>
          <w:p w14:paraId="2C172A71" w14:textId="77777777" w:rsidR="00E16161" w:rsidRPr="00AF39FC" w:rsidRDefault="00E16161" w:rsidP="00E16161">
            <w:pPr>
              <w:pStyle w:val="NoSpacing"/>
              <w:rPr>
                <w:b/>
                <w:lang w:val="af-ZA"/>
              </w:rPr>
            </w:pPr>
            <w:r w:rsidRPr="00AF39FC">
              <w:rPr>
                <w:b/>
                <w:lang w:val="af-ZA"/>
              </w:rPr>
              <w:t>PUNTE</w:t>
            </w:r>
            <w:r>
              <w:rPr>
                <w:b/>
                <w:lang w:val="af-ZA"/>
              </w:rPr>
              <w:t xml:space="preserve"> </w:t>
            </w:r>
            <w:r w:rsidRPr="00A65B06">
              <w:rPr>
                <w:b/>
                <w:i/>
                <w:lang w:val="af-ZA"/>
              </w:rPr>
              <w:t>MARKS</w:t>
            </w:r>
          </w:p>
        </w:tc>
      </w:tr>
      <w:tr w:rsidR="007141DB" w:rsidRPr="00AF39FC" w14:paraId="007BDA68" w14:textId="77777777" w:rsidTr="003A6475">
        <w:tc>
          <w:tcPr>
            <w:tcW w:w="812" w:type="dxa"/>
          </w:tcPr>
          <w:p w14:paraId="6D86CE25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1.1</w:t>
            </w:r>
          </w:p>
        </w:tc>
        <w:tc>
          <w:tcPr>
            <w:tcW w:w="1467" w:type="dxa"/>
          </w:tcPr>
          <w:p w14:paraId="679F611E" w14:textId="5322586C" w:rsidR="007141DB" w:rsidRPr="00AF39FC" w:rsidRDefault="00525DB6" w:rsidP="00096419">
            <w:r>
              <w:t>D</w:t>
            </w:r>
          </w:p>
        </w:tc>
        <w:tc>
          <w:tcPr>
            <w:tcW w:w="6941" w:type="dxa"/>
          </w:tcPr>
          <w:p w14:paraId="77CAC50B" w14:textId="2745B377" w:rsidR="000F164A" w:rsidRDefault="00B036B6" w:rsidP="00096419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k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4-i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4+i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</w:rPr>
                  <m:t>=k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16-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=k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16+1</m:t>
                    </m:r>
                  </m:e>
                </m:d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 xml:space="preserve">=17k </m:t>
                </m:r>
                <m:r>
                  <m:rPr>
                    <m:nor/>
                  </m:rPr>
                  <m:t>is altyd suiwer reëel.</m:t>
                </m:r>
              </m:oMath>
            </m:oMathPara>
          </w:p>
          <w:p w14:paraId="685DA984" w14:textId="4204F7F6" w:rsidR="0084045F" w:rsidRPr="003B4947" w:rsidRDefault="000F164A" w:rsidP="00096419">
            <w:pPr>
              <w:rPr>
                <w:rFonts w:ascii="Cambria Math" w:hAnsi="Cambria Math"/>
                <w:i/>
              </w:rPr>
            </w:pPr>
            <m:oMath>
              <m:r>
                <w:rPr>
                  <w:rFonts w:ascii="Cambria Math" w:eastAsiaTheme="minorEastAsia" w:hAnsi="Cambria Math"/>
                </w:rPr>
                <m:t>∴</m:t>
              </m:r>
            </m:oMath>
            <w:r w:rsidR="003B4947">
              <w:rPr>
                <w:rFonts w:eastAsiaTheme="minorEastAsia"/>
              </w:rPr>
              <w:t xml:space="preserve"> Geen waarde vir </w:t>
            </w:r>
            <m:oMath>
              <m:r>
                <w:rPr>
                  <w:rFonts w:ascii="Cambria Math" w:eastAsiaTheme="minorEastAsia" w:hAnsi="Cambria Math"/>
                </w:rPr>
                <m:t>k.</m:t>
              </m:r>
            </m:oMath>
          </w:p>
        </w:tc>
        <w:tc>
          <w:tcPr>
            <w:tcW w:w="974" w:type="dxa"/>
            <w:vAlign w:val="center"/>
          </w:tcPr>
          <w:p w14:paraId="6C3D2330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1B67BCFC" w14:textId="77777777" w:rsidTr="003A6475">
        <w:tc>
          <w:tcPr>
            <w:tcW w:w="812" w:type="dxa"/>
          </w:tcPr>
          <w:p w14:paraId="2A7685E6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1.2</w:t>
            </w:r>
          </w:p>
        </w:tc>
        <w:tc>
          <w:tcPr>
            <w:tcW w:w="1467" w:type="dxa"/>
          </w:tcPr>
          <w:p w14:paraId="1FFB924A" w14:textId="641A6E68" w:rsidR="007141DB" w:rsidRPr="00AF39FC" w:rsidRDefault="00525DB6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B</w:t>
            </w:r>
          </w:p>
        </w:tc>
        <w:tc>
          <w:tcPr>
            <w:tcW w:w="6941" w:type="dxa"/>
          </w:tcPr>
          <w:p w14:paraId="403CECD5" w14:textId="03E7865E" w:rsidR="0084045F" w:rsidRPr="00AF39FC" w:rsidRDefault="000F164A" w:rsidP="00096419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color w:val="000000" w:themeColor="text1"/>
                  </w:rPr>
                  <m:t>65°×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π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180°</m:t>
                    </m:r>
                  </m:den>
                </m:f>
                <m:r>
                  <w:rPr>
                    <w:rFonts w:ascii="Cambria Math" w:eastAsia="Calibri" w:hAnsi="Cambria Math" w:cs="Arial"/>
                    <w:color w:val="000000" w:themeColor="text1"/>
                  </w:rPr>
                  <m:t xml:space="preserve">=1.13 </m:t>
                </m:r>
                <m:r>
                  <m:rPr>
                    <m:nor/>
                  </m:rPr>
                  <m:t>rad</m:t>
                </m:r>
              </m:oMath>
            </m:oMathPara>
          </w:p>
        </w:tc>
        <w:tc>
          <w:tcPr>
            <w:tcW w:w="974" w:type="dxa"/>
            <w:vAlign w:val="center"/>
          </w:tcPr>
          <w:p w14:paraId="7C567231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765A9CFA" w14:textId="77777777" w:rsidTr="003A6475">
        <w:tc>
          <w:tcPr>
            <w:tcW w:w="812" w:type="dxa"/>
          </w:tcPr>
          <w:p w14:paraId="75C9DAB2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1.3</w:t>
            </w:r>
          </w:p>
        </w:tc>
        <w:tc>
          <w:tcPr>
            <w:tcW w:w="1467" w:type="dxa"/>
          </w:tcPr>
          <w:p w14:paraId="5BD7E5FC" w14:textId="1DDB5C63" w:rsidR="007141DB" w:rsidRPr="00AF39FC" w:rsidRDefault="00067DF8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D</w:t>
            </w:r>
          </w:p>
        </w:tc>
        <w:tc>
          <w:tcPr>
            <w:tcW w:w="6941" w:type="dxa"/>
          </w:tcPr>
          <w:p w14:paraId="5F682647" w14:textId="3FDECBE2" w:rsidR="009C0F85" w:rsidRDefault="003B4947" w:rsidP="00096419">
            <w:pPr>
              <w:rPr>
                <w:rFonts w:eastAsia="Calibri" w:cs="Arial"/>
                <w:color w:val="000000" w:themeColor="text1"/>
              </w:rPr>
            </w:pPr>
            <w:r w:rsidRPr="003B4947">
              <w:rPr>
                <w:rFonts w:eastAsia="Calibri"/>
                <w:b/>
                <w:color w:val="000000" w:themeColor="text1"/>
              </w:rPr>
              <w:t>(A)</w:t>
            </w:r>
            <w:r>
              <w:rPr>
                <w:rFonts w:eastAsia="Calibri"/>
                <w:color w:val="000000" w:themeColor="text1"/>
              </w:rPr>
              <w:tab/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>f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x</m:t>
                  </m:r>
                </m:e>
              </m:rad>
              <m:r>
                <w:rPr>
                  <w:rFonts w:ascii="Cambria Math" w:eastAsia="Calibri" w:hAnsi="Cambria Math" w:cs="Arial"/>
                  <w:color w:val="000000" w:themeColor="text1"/>
                </w:rPr>
                <m:t>+x</m:t>
              </m:r>
            </m:oMath>
            <w:r w:rsidR="000F164A">
              <w:rPr>
                <w:rFonts w:eastAsia="Calibri" w:cs="Arial"/>
                <w:color w:val="000000" w:themeColor="text1"/>
              </w:rPr>
              <w:t xml:space="preserve">  en 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>g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color w:val="000000" w:themeColor="text1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Arial"/>
                              <w:i/>
                              <w:color w:val="000000" w:themeColor="text1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Arial"/>
                          <w:color w:val="000000" w:themeColor="text1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2</m:t>
                  </m:r>
                </m:sup>
              </m:sSup>
            </m:oMath>
          </w:p>
          <w:p w14:paraId="4B5927FD" w14:textId="4F64B07C" w:rsidR="000F164A" w:rsidRDefault="003B4947" w:rsidP="00067DF8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ab/>
            </w:r>
            <w:r w:rsidR="000F164A">
              <w:rPr>
                <w:rFonts w:eastAsia="Calibri" w:cs="Arial"/>
                <w:color w:val="000000" w:themeColor="text1"/>
              </w:rPr>
              <w:t xml:space="preserve">Dan is: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f∘g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  <w:color w:val="000000" w:themeColor="text1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 w:cs="Arial"/>
                              <w:i/>
                              <w:color w:val="000000" w:themeColor="text1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eastAsia="Calibri" w:hAnsi="Cambria Math" w:cs="Arial"/>
                                  <w:i/>
                                  <w:color w:val="000000" w:themeColor="text1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 w:cs="Arial"/>
                                  <w:color w:val="000000" w:themeColor="text1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 w:cs="Arial"/>
                                  <w:color w:val="000000" w:themeColor="text1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+1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="Calibri" w:hAnsi="Cambria Math" w:cs="Arial"/>
                          <w:color w:val="000000" w:themeColor="text1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="Calibri" w:hAnsi="Cambria Math" w:cs="Arial"/>
                  <w:color w:val="000000" w:themeColor="text1"/>
                </w:rPr>
                <m:t>+</m:t>
              </m:r>
              <m:sSup>
                <m:sSup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Arial"/>
                          <w:i/>
                          <w:color w:val="000000" w:themeColor="text1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Arial"/>
                              <w:i/>
                              <w:color w:val="000000" w:themeColor="text1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Arial"/>
                          <w:color w:val="000000" w:themeColor="text1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Arial"/>
                  <w:color w:val="000000" w:themeColor="text1"/>
                </w:rPr>
                <m:t>≠F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x</m:t>
                  </m:r>
                </m:e>
              </m:d>
            </m:oMath>
          </w:p>
          <w:p w14:paraId="44FFFA38" w14:textId="6946DDA0" w:rsidR="00067DF8" w:rsidRDefault="003B4947" w:rsidP="00067DF8">
            <w:pPr>
              <w:pStyle w:val="Questions"/>
            </w:pPr>
            <w:r w:rsidRPr="003B4947">
              <w:rPr>
                <w:rFonts w:ascii="Calibri" w:eastAsia="Calibri" w:hAnsi="Calibri" w:cs="Arial"/>
                <w:b/>
              </w:rPr>
              <w:t>(B)</w:t>
            </w:r>
            <w:r w:rsidRPr="003B4947">
              <w:rPr>
                <w:rFonts w:ascii="Calibri" w:eastAsia="Calibri" w:hAnsi="Calibri" w:cs="Arial"/>
                <w:b/>
              </w:rPr>
              <w:tab/>
            </w:r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rad>
              <m:r>
                <w:rPr>
                  <w:rFonts w:ascii="Cambria Math" w:hAnsi="Cambria Math"/>
                </w:rPr>
                <m:t>+x</m:t>
              </m:r>
            </m:oMath>
            <w:r w:rsidR="00067DF8">
              <w:t xml:space="preserve">  en  </w:t>
            </w:r>
            <m:oMath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</m:t>
              </m:r>
            </m:oMath>
          </w:p>
          <w:p w14:paraId="265DD68E" w14:textId="64D369D3" w:rsidR="00067DF8" w:rsidRDefault="003B4947" w:rsidP="00067DF8">
            <w:pPr>
              <w:rPr>
                <w:rFonts w:eastAsia="Calibri" w:cs="Arial"/>
              </w:rPr>
            </w:pPr>
            <w:r>
              <w:rPr>
                <w:rFonts w:eastAsia="Calibri" w:cs="Arial"/>
                <w:color w:val="000000" w:themeColor="text1"/>
              </w:rPr>
              <w:tab/>
            </w:r>
            <w:r w:rsidR="00067DF8">
              <w:rPr>
                <w:rFonts w:eastAsia="Calibri" w:cs="Arial"/>
                <w:color w:val="000000" w:themeColor="text1"/>
              </w:rPr>
              <w:t xml:space="preserve">Dan is: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f∘g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eg>
                <m:e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  <w:color w:val="000000" w:themeColor="text1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Arial"/>
                          <w:color w:val="000000" w:themeColor="text1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Arial"/>
                          <w:color w:val="000000" w:themeColor="text1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+1</m:t>
                  </m:r>
                </m:e>
              </m:rad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</m:t>
                  </m:r>
                </m:e>
              </m:d>
              <m:r>
                <w:rPr>
                  <w:rFonts w:ascii="Cambria Math" w:hAnsi="Cambria Math"/>
                </w:rPr>
                <m:t>≠F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1BBF02EB" w14:textId="76FD2A94" w:rsidR="00067DF8" w:rsidRDefault="003B4947" w:rsidP="00067DF8">
            <w:pPr>
              <w:pStyle w:val="Questions"/>
            </w:pPr>
            <w:r w:rsidRPr="003B4947">
              <w:rPr>
                <w:rFonts w:ascii="Calibri" w:eastAsia="Calibri" w:hAnsi="Calibri" w:cs="Arial"/>
                <w:b/>
              </w:rPr>
              <w:t>(C)</w:t>
            </w:r>
            <w:r>
              <w:rPr>
                <w:rFonts w:ascii="Calibri" w:eastAsia="Calibri" w:hAnsi="Calibri" w:cs="Arial"/>
              </w:rPr>
              <w:tab/>
            </w:r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rad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 w:rsidR="00067DF8">
              <w:t xml:space="preserve">  en  </w:t>
            </w:r>
            <m:oMath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0C8D9B10" w14:textId="1D8FA942" w:rsidR="00067DF8" w:rsidRDefault="003B4947" w:rsidP="00067DF8">
            <w:pPr>
              <w:rPr>
                <w:rFonts w:eastAsia="Calibri" w:cs="Arial"/>
              </w:rPr>
            </w:pPr>
            <w:r>
              <w:rPr>
                <w:rFonts w:eastAsia="Calibri" w:cs="Arial"/>
                <w:color w:val="000000" w:themeColor="text1"/>
              </w:rPr>
              <w:tab/>
            </w:r>
            <w:r w:rsidR="00067DF8">
              <w:rPr>
                <w:rFonts w:eastAsia="Calibri" w:cs="Arial"/>
                <w:color w:val="000000" w:themeColor="text1"/>
              </w:rPr>
              <w:t xml:space="preserve">Dan is: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f∘g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eg>
                <m:e>
                  <m:sSup>
                    <m:sSupPr>
                      <m:ctrlPr>
                        <w:rPr>
                          <w:rFonts w:ascii="Cambria Math" w:eastAsia="Calibri" w:hAnsi="Cambria Math" w:cs="Arial"/>
                          <w:i/>
                          <w:color w:val="000000" w:themeColor="text1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Calibri" w:hAnsi="Cambria Math" w:cs="Arial"/>
                              <w:i/>
                              <w:color w:val="000000" w:themeColor="text1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eastAsia="Calibri" w:hAnsi="Cambria Math" w:cs="Arial"/>
                                  <w:i/>
                                  <w:color w:val="000000" w:themeColor="text1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 w:cs="Arial"/>
                                  <w:color w:val="000000" w:themeColor="text1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 w:cs="Arial"/>
                                  <w:color w:val="000000" w:themeColor="text1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+1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="Calibri" w:hAnsi="Cambria Math" w:cs="Arial"/>
                          <w:color w:val="000000" w:themeColor="text1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4</m:t>
                  </m:r>
                </m:sup>
              </m:sSup>
              <m:r>
                <w:rPr>
                  <w:rFonts w:ascii="Cambria Math" w:hAnsi="Cambria Math"/>
                </w:rPr>
                <m:t>≠F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7615C496" w14:textId="1928DAF5" w:rsidR="003B4947" w:rsidRDefault="003B4947" w:rsidP="00067DF8">
            <w:pPr>
              <w:rPr>
                <w:rFonts w:eastAsiaTheme="minorEastAsia"/>
              </w:rPr>
            </w:pPr>
            <w:r w:rsidRPr="003B4947">
              <w:rPr>
                <w:rFonts w:eastAsia="Calibri" w:cs="Arial"/>
                <w:b/>
              </w:rPr>
              <w:t>(D)</w:t>
            </w:r>
            <w:r>
              <w:rPr>
                <w:rFonts w:eastAsia="Calibri" w:cs="Arial"/>
              </w:rPr>
              <w:tab/>
            </w:r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rad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t xml:space="preserve"> en </w:t>
            </w:r>
            <m:oMath>
              <m:r>
                <w:rPr>
                  <w:rFonts w:ascii="Cambria Math" w:hAnsi="Cambria Math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</m:t>
              </m:r>
            </m:oMath>
          </w:p>
          <w:p w14:paraId="049ED030" w14:textId="2B5D0825" w:rsidR="003B4947" w:rsidRPr="00AF39FC" w:rsidRDefault="003B4947" w:rsidP="00067DF8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ab/>
              <w:t xml:space="preserve">Dan is: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f∘g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+1</m:t>
                  </m:r>
                </m:e>
              </m:rad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Arial"/>
                </w:rPr>
                <m:t>=F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</w:rPr>
                    <m:t>x</m:t>
                  </m:r>
                </m:e>
              </m:d>
            </m:oMath>
          </w:p>
        </w:tc>
        <w:tc>
          <w:tcPr>
            <w:tcW w:w="974" w:type="dxa"/>
            <w:vAlign w:val="center"/>
          </w:tcPr>
          <w:p w14:paraId="5BA57A88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38967851" w14:textId="77777777" w:rsidTr="003A6475">
        <w:tc>
          <w:tcPr>
            <w:tcW w:w="812" w:type="dxa"/>
          </w:tcPr>
          <w:p w14:paraId="0D452067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lastRenderedPageBreak/>
              <w:t>1.4</w:t>
            </w:r>
          </w:p>
        </w:tc>
        <w:tc>
          <w:tcPr>
            <w:tcW w:w="1467" w:type="dxa"/>
          </w:tcPr>
          <w:p w14:paraId="2FF8D361" w14:textId="219F16DC" w:rsidR="007141DB" w:rsidRPr="00AF39FC" w:rsidRDefault="00B2676F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A</w:t>
            </w:r>
          </w:p>
        </w:tc>
        <w:tc>
          <w:tcPr>
            <w:tcW w:w="6941" w:type="dxa"/>
          </w:tcPr>
          <w:p w14:paraId="529FDEC1" w14:textId="5FFFC19C" w:rsidR="00CA53B4" w:rsidRPr="00AF39FC" w:rsidRDefault="00764CF5" w:rsidP="00096419">
            <w:pPr>
              <w:rPr>
                <w:rFonts w:eastAsia="Calibri" w:cs="Arial"/>
                <w:color w:val="000000" w:themeColor="text1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2</m:t>
                          </m:r>
                        </m:e>
                      </m:mr>
                    </m:m>
                  </m:e>
                </m:d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 w:cs="Arial"/>
                            <w:i/>
                            <w:color w:val="000000" w:themeColor="text1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 w:cs="Arial"/>
                              <w:color w:val="000000" w:themeColor="text1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 w:cs="Arial"/>
                        <w:i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color w:val="000000" w:themeColor="text1"/>
                      </w:rPr>
                      <m:t>0+2+6</m:t>
                    </m:r>
                  </m:e>
                </m:d>
                <m:r>
                  <w:rPr>
                    <w:rFonts w:ascii="Cambria Math" w:eastAsia="Calibri" w:hAnsi="Cambria Math" w:cs="Arial"/>
                    <w:color w:val="000000" w:themeColor="text1"/>
                  </w:rPr>
                  <m:t>=[8]</m:t>
                </m:r>
              </m:oMath>
            </m:oMathPara>
          </w:p>
        </w:tc>
        <w:tc>
          <w:tcPr>
            <w:tcW w:w="974" w:type="dxa"/>
            <w:vAlign w:val="center"/>
          </w:tcPr>
          <w:p w14:paraId="5A3183B4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7F192DEC" w14:textId="77777777" w:rsidTr="003A6475">
        <w:tc>
          <w:tcPr>
            <w:tcW w:w="812" w:type="dxa"/>
          </w:tcPr>
          <w:p w14:paraId="7F9292CA" w14:textId="77777777" w:rsidR="007141DB" w:rsidRPr="00AF39FC" w:rsidRDefault="007141DB" w:rsidP="007141DB">
            <w:pPr>
              <w:rPr>
                <w:rFonts w:cs="Arial"/>
                <w:color w:val="000000" w:themeColor="text1"/>
              </w:rPr>
            </w:pPr>
            <w:r w:rsidRPr="00AF39FC">
              <w:rPr>
                <w:rFonts w:cs="Arial"/>
                <w:color w:val="000000" w:themeColor="text1"/>
              </w:rPr>
              <w:t>1.5</w:t>
            </w:r>
          </w:p>
        </w:tc>
        <w:tc>
          <w:tcPr>
            <w:tcW w:w="1467" w:type="dxa"/>
          </w:tcPr>
          <w:p w14:paraId="351647A5" w14:textId="6DA58A60" w:rsidR="007141DB" w:rsidRPr="00AF39FC" w:rsidRDefault="00200D7A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C</w:t>
            </w:r>
          </w:p>
        </w:tc>
        <w:tc>
          <w:tcPr>
            <w:tcW w:w="6941" w:type="dxa"/>
          </w:tcPr>
          <w:p w14:paraId="13315F55" w14:textId="77777777" w:rsidR="004A6AEC" w:rsidRDefault="00CE7934" w:rsidP="00096419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>(A) Waar, want die matriks moet ‘n vierkantige matriks wees.</w:t>
            </w:r>
          </w:p>
          <w:p w14:paraId="71590981" w14:textId="77777777" w:rsidR="00200D7A" w:rsidRDefault="00CE7934" w:rsidP="00096419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>(B) Waa</w:t>
            </w:r>
            <w:r w:rsidR="00200D7A">
              <w:rPr>
                <w:rFonts w:eastAsia="Calibri" w:cs="Arial"/>
                <w:color w:val="000000" w:themeColor="text1"/>
              </w:rPr>
              <w:t>r</w:t>
            </w:r>
          </w:p>
          <w:p w14:paraId="41843D56" w14:textId="77777777" w:rsidR="00200D7A" w:rsidRDefault="00200D7A" w:rsidP="00096419">
            <w:pPr>
              <w:rPr>
                <w:rFonts w:eastAsia="Calibri" w:cs="Arial"/>
                <w:lang w:eastAsia="zh-CN"/>
              </w:rPr>
            </w:pPr>
            <w:r>
              <w:rPr>
                <w:rFonts w:eastAsia="Calibri" w:cs="Arial"/>
                <w:color w:val="000000" w:themeColor="text1"/>
              </w:rPr>
              <w:t xml:space="preserve">(C) Nie waar nie, moet wees: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nor/>
                    </m:rPr>
                    <m:t>A</m:t>
                  </m:r>
                </m:e>
                <m:sup>
                  <m:r>
                    <m:rPr>
                      <m:nor/>
                    </m:rPr>
                    <m:t>T</m:t>
                  </m:r>
                </m:sup>
              </m:sSup>
              <m:r>
                <w:rPr>
                  <w:rFonts w:ascii="Cambria Math" w:eastAsiaTheme="minorEastAsia" w:hAnsi="Cambria Math"/>
                  <w:lang w:eastAsia="zh-CN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eastAsia="zh-CN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lang w:eastAsia="zh-CN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-1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-1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3</m:t>
                        </m:r>
                      </m:e>
                    </m:mr>
                  </m:m>
                </m:e>
              </m:d>
            </m:oMath>
          </w:p>
          <w:p w14:paraId="32C74CF3" w14:textId="1DF7A733" w:rsidR="00200D7A" w:rsidRPr="00AF39FC" w:rsidRDefault="00200D7A" w:rsidP="00096419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 xml:space="preserve">(D) Waar. </w:t>
            </w:r>
            <m:oMath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3×2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×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2×3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=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3×3</m:t>
                  </m:r>
                </m:e>
              </m:d>
            </m:oMath>
          </w:p>
        </w:tc>
        <w:tc>
          <w:tcPr>
            <w:tcW w:w="974" w:type="dxa"/>
            <w:vAlign w:val="center"/>
          </w:tcPr>
          <w:p w14:paraId="22DFCF1C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34908885" w14:textId="77777777" w:rsidTr="003A6475">
        <w:tc>
          <w:tcPr>
            <w:tcW w:w="812" w:type="dxa"/>
          </w:tcPr>
          <w:p w14:paraId="0403C541" w14:textId="77777777" w:rsidR="007141DB" w:rsidRPr="00AF39FC" w:rsidRDefault="00506CAE" w:rsidP="007141DB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1.6</w:t>
            </w:r>
          </w:p>
        </w:tc>
        <w:tc>
          <w:tcPr>
            <w:tcW w:w="1467" w:type="dxa"/>
          </w:tcPr>
          <w:p w14:paraId="1FB2EE4F" w14:textId="7D2CA70A" w:rsidR="007141DB" w:rsidRPr="0061058C" w:rsidRDefault="00A57956" w:rsidP="00096419">
            <w:r>
              <w:t>A</w:t>
            </w:r>
          </w:p>
        </w:tc>
        <w:tc>
          <w:tcPr>
            <w:tcW w:w="6941" w:type="dxa"/>
          </w:tcPr>
          <w:p w14:paraId="62142AED" w14:textId="77777777" w:rsidR="00A77B72" w:rsidRDefault="00200D7A" w:rsidP="00096419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 xml:space="preserve">(A)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 xml:space="preserve">a </m:t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color w:val="000000" w:themeColor="text1"/>
                </w:rPr>
                <w:sym w:font="Wingdings" w:char="F09F"/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color w:val="000000" w:themeColor="text1"/>
                </w:rPr>
                <m:t xml:space="preserve"> </m:t>
              </m:r>
              <m:r>
                <w:rPr>
                  <w:rFonts w:ascii="Cambria Math" w:eastAsia="Calibri" w:hAnsi="Cambria Math" w:cs="Arial"/>
                  <w:color w:val="000000" w:themeColor="text1"/>
                </w:rPr>
                <m:t>b=3×8+4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-6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=0</m:t>
              </m:r>
            </m:oMath>
          </w:p>
          <w:p w14:paraId="1B02DCDE" w14:textId="77777777" w:rsidR="00200D7A" w:rsidRDefault="00200D7A" w:rsidP="00096419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 xml:space="preserve">(B)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 xml:space="preserve">a </m:t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color w:val="000000" w:themeColor="text1"/>
                </w:rPr>
                <w:sym w:font="Wingdings" w:char="F09F"/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color w:val="000000" w:themeColor="text1"/>
                </w:rPr>
                <m:t xml:space="preserve"> </m:t>
              </m:r>
              <m:r>
                <w:rPr>
                  <w:rFonts w:ascii="Cambria Math" w:eastAsia="Calibri" w:hAnsi="Cambria Math" w:cs="Arial"/>
                  <w:color w:val="000000" w:themeColor="text1"/>
                </w:rPr>
                <m:t>b=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-3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-8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+4×6=48</m:t>
              </m:r>
            </m:oMath>
          </w:p>
          <w:p w14:paraId="019979ED" w14:textId="77777777" w:rsidR="00200D7A" w:rsidRDefault="00200D7A" w:rsidP="00096419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 xml:space="preserve">(C)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 xml:space="preserve">a </m:t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color w:val="000000" w:themeColor="text1"/>
                </w:rPr>
                <w:sym w:font="Wingdings" w:char="F09F"/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color w:val="000000" w:themeColor="text1"/>
                </w:rPr>
                <m:t xml:space="preserve"> </m:t>
              </m:r>
              <m:r>
                <w:rPr>
                  <w:rFonts w:ascii="Cambria Math" w:eastAsia="Calibri" w:hAnsi="Cambria Math" w:cs="Arial"/>
                  <w:color w:val="000000" w:themeColor="text1"/>
                </w:rPr>
                <m:t>b=3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-8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+4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-6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=-48</m:t>
              </m:r>
            </m:oMath>
          </w:p>
          <w:p w14:paraId="2E6D202C" w14:textId="4F9B2A38" w:rsidR="00172AAC" w:rsidRPr="00633742" w:rsidRDefault="00172AAC" w:rsidP="00096419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 xml:space="preserve">(D) </w:t>
            </w:r>
            <m:oMath>
              <m:r>
                <w:rPr>
                  <w:rFonts w:ascii="Cambria Math" w:eastAsia="Calibri" w:hAnsi="Cambria Math" w:cs="Arial"/>
                  <w:color w:val="000000" w:themeColor="text1"/>
                </w:rPr>
                <m:t xml:space="preserve">a </m:t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color w:val="000000" w:themeColor="text1"/>
                </w:rPr>
                <w:sym w:font="Wingdings" w:char="F09F"/>
              </m:r>
              <m:r>
                <m:rPr>
                  <m:sty m:val="p"/>
                </m:rPr>
                <w:rPr>
                  <w:rFonts w:ascii="Cambria Math" w:eastAsia="Calibri" w:hAnsi="Cambria Math" w:cs="Arial"/>
                  <w:color w:val="000000" w:themeColor="text1"/>
                </w:rPr>
                <m:t xml:space="preserve"> </m:t>
              </m:r>
              <m:r>
                <w:rPr>
                  <w:rFonts w:ascii="Cambria Math" w:eastAsia="Calibri" w:hAnsi="Cambria Math" w:cs="Arial"/>
                  <w:color w:val="000000" w:themeColor="text1"/>
                </w:rPr>
                <m:t>b=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-3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-8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+(-4)</m:t>
              </m:r>
              <m:d>
                <m:dPr>
                  <m:ctrlPr>
                    <w:rPr>
                      <w:rFonts w:ascii="Cambria Math" w:eastAsia="Calibri" w:hAnsi="Cambria Math" w:cs="Arial"/>
                      <w:i/>
                      <w:color w:val="000000" w:themeColor="text1"/>
                    </w:rPr>
                  </m:ctrlPr>
                </m:dPr>
                <m:e>
                  <m:r>
                    <w:rPr>
                      <w:rFonts w:ascii="Cambria Math" w:eastAsia="Calibri" w:hAnsi="Cambria Math" w:cs="Arial"/>
                      <w:color w:val="000000" w:themeColor="text1"/>
                    </w:rPr>
                    <m:t>-6</m:t>
                  </m:r>
                </m:e>
              </m:d>
              <m:r>
                <w:rPr>
                  <w:rFonts w:ascii="Cambria Math" w:eastAsia="Calibri" w:hAnsi="Cambria Math" w:cs="Arial"/>
                  <w:color w:val="000000" w:themeColor="text1"/>
                </w:rPr>
                <m:t>=48</m:t>
              </m:r>
            </m:oMath>
          </w:p>
        </w:tc>
        <w:tc>
          <w:tcPr>
            <w:tcW w:w="974" w:type="dxa"/>
            <w:vAlign w:val="center"/>
          </w:tcPr>
          <w:p w14:paraId="2B77F8CD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4A948243" w14:textId="77777777" w:rsidTr="003A6475">
        <w:tc>
          <w:tcPr>
            <w:tcW w:w="812" w:type="dxa"/>
          </w:tcPr>
          <w:p w14:paraId="27D22B10" w14:textId="77777777" w:rsidR="007141DB" w:rsidRPr="00AF39FC" w:rsidRDefault="00506CAE" w:rsidP="007141DB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1.7</w:t>
            </w:r>
          </w:p>
        </w:tc>
        <w:tc>
          <w:tcPr>
            <w:tcW w:w="1467" w:type="dxa"/>
          </w:tcPr>
          <w:p w14:paraId="44CAC8FF" w14:textId="14F74E01" w:rsidR="007141DB" w:rsidRPr="00AF39FC" w:rsidRDefault="00042BBF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B</w:t>
            </w:r>
          </w:p>
        </w:tc>
        <w:tc>
          <w:tcPr>
            <w:tcW w:w="6941" w:type="dxa"/>
          </w:tcPr>
          <w:p w14:paraId="328DC3B7" w14:textId="4C8A8AA7" w:rsidR="00445822" w:rsidRPr="00AF39FC" w:rsidRDefault="00A57956" w:rsidP="00096419">
            <w:pPr>
              <w:rPr>
                <w:rFonts w:eastAsia="Calibri" w:cs="Arial"/>
                <w:color w:val="000000" w:themeColor="text1"/>
              </w:rPr>
            </w:pPr>
            <w:r>
              <w:rPr>
                <w:rFonts w:eastAsia="Calibri" w:cs="Arial"/>
                <w:color w:val="000000" w:themeColor="text1"/>
              </w:rPr>
              <w:t xml:space="preserve">Ewewydig aan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Arial"/>
                  <w:color w:val="000000" w:themeColor="text1"/>
                </w:rPr>
                <m:t>u</m:t>
              </m:r>
            </m:oMath>
            <w:r>
              <w:rPr>
                <w:rFonts w:eastAsia="Calibri" w:cs="Arial"/>
                <w:color w:val="000000" w:themeColor="text1"/>
              </w:rPr>
              <w:t>, maar in teenoorgestelde rigting</w:t>
            </w:r>
            <w:r w:rsidR="00042BBF">
              <w:rPr>
                <w:rFonts w:eastAsia="Calibri" w:cs="Arial"/>
                <w:color w:val="000000" w:themeColor="text1"/>
              </w:rPr>
              <w:t xml:space="preserve"> as</w:t>
            </w:r>
            <w:r w:rsidR="00042BBF" w:rsidRPr="00042BBF">
              <w:rPr>
                <w:rFonts w:eastAsia="Calibri" w:cs="Arial"/>
                <w:b/>
                <w:color w:val="000000" w:themeColor="text1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Arial"/>
                  <w:color w:val="000000" w:themeColor="text1"/>
                </w:rPr>
                <m:t>u</m:t>
              </m:r>
            </m:oMath>
            <w:r w:rsidR="00042BBF">
              <w:rPr>
                <w:rFonts w:eastAsia="Calibri" w:cs="Arial"/>
                <w:color w:val="000000" w:themeColor="text1"/>
              </w:rPr>
              <w:t xml:space="preserve"> en dieselfde grootte, dus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Arial"/>
                  <w:color w:val="000000" w:themeColor="text1"/>
                </w:rPr>
                <m:t>m</m:t>
              </m:r>
            </m:oMath>
            <w:r w:rsidR="00042BBF">
              <w:rPr>
                <w:rFonts w:eastAsia="Calibri" w:cs="Arial"/>
                <w:color w:val="000000" w:themeColor="text1"/>
              </w:rPr>
              <w:t>.</w:t>
            </w:r>
          </w:p>
        </w:tc>
        <w:tc>
          <w:tcPr>
            <w:tcW w:w="974" w:type="dxa"/>
            <w:vAlign w:val="center"/>
          </w:tcPr>
          <w:p w14:paraId="039A1E99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7141DB" w:rsidRPr="00AF39FC" w14:paraId="7DAD47E0" w14:textId="77777777" w:rsidTr="003A6475">
        <w:tc>
          <w:tcPr>
            <w:tcW w:w="812" w:type="dxa"/>
          </w:tcPr>
          <w:p w14:paraId="3E562466" w14:textId="77777777" w:rsidR="007141DB" w:rsidRPr="00AF39FC" w:rsidRDefault="00506CAE" w:rsidP="007141DB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1.8</w:t>
            </w:r>
          </w:p>
        </w:tc>
        <w:tc>
          <w:tcPr>
            <w:tcW w:w="1467" w:type="dxa"/>
          </w:tcPr>
          <w:p w14:paraId="09BF31A7" w14:textId="68E7C152" w:rsidR="007141DB" w:rsidRPr="00AF39FC" w:rsidRDefault="00A57956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A</w:t>
            </w:r>
          </w:p>
        </w:tc>
        <w:tc>
          <w:tcPr>
            <w:tcW w:w="6941" w:type="dxa"/>
          </w:tcPr>
          <w:p w14:paraId="06E089EB" w14:textId="59ECB4FA" w:rsidR="009022ED" w:rsidRPr="00766895" w:rsidRDefault="00764CF5" w:rsidP="002B04D9">
            <w:pPr>
              <w:rPr>
                <w:lang w:eastAsia="zh-CN"/>
              </w:rPr>
            </w:pPr>
            <m:oMathPara>
              <m:oMath>
                <m:nary>
                  <m:nary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lang w:eastAsia="zh-CN"/>
                      </w:rPr>
                      <m:t>m</m:t>
                    </m:r>
                  </m:sup>
                  <m:e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3</m:t>
                            </m:r>
                          </m:den>
                        </m:f>
                      </m:sup>
                    </m:sSup>
                  </m:e>
                </m:nary>
                <m:r>
                  <w:rPr>
                    <w:rFonts w:ascii="Cambria Math" w:hAnsi="Cambria Math"/>
                    <w:lang w:eastAsia="zh-CN"/>
                  </w:rPr>
                  <m:t xml:space="preserve"> dx=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b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6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  <w:lang w:eastAsia="zh-CN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3</m:t>
                                </m:r>
                              </m:den>
                            </m:f>
                          </m:sup>
                        </m:sSup>
                      </m:e>
                    </m:d>
                  </m:e>
                  <m:sub>
                    <m:r>
                      <w:rPr>
                        <w:rFonts w:ascii="Cambria Math" w:hAnsi="Cambria Math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lang w:eastAsia="zh-CN"/>
                      </w:rPr>
                      <m:t>m</m:t>
                    </m:r>
                  </m:sup>
                </m:sSubSup>
                <m:r>
                  <w:rPr>
                    <w:rFonts w:ascii="Cambria Math" w:hAnsi="Cambria Math"/>
                    <w:lang w:eastAsia="zh-CN"/>
                  </w:rPr>
                  <m:t>=6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m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zh-CN"/>
                          </w:rPr>
                          <m:t>3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=6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lang w:eastAsia="zh-CN"/>
                      </w:rPr>
                      <m:t>m</m:t>
                    </m:r>
                  </m:e>
                </m:rad>
              </m:oMath>
            </m:oMathPara>
          </w:p>
        </w:tc>
        <w:tc>
          <w:tcPr>
            <w:tcW w:w="974" w:type="dxa"/>
            <w:vAlign w:val="center"/>
          </w:tcPr>
          <w:p w14:paraId="6F17C353" w14:textId="77777777" w:rsidR="007141DB" w:rsidRPr="00AF39FC" w:rsidRDefault="007141DB" w:rsidP="007141DB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E75EFB" w:rsidRPr="00AF39FC" w14:paraId="0BAAF54D" w14:textId="77777777" w:rsidTr="003A6475">
        <w:tc>
          <w:tcPr>
            <w:tcW w:w="812" w:type="dxa"/>
          </w:tcPr>
          <w:p w14:paraId="7BAB5EF9" w14:textId="77777777" w:rsidR="00E75EFB" w:rsidRPr="00AF39FC" w:rsidRDefault="004A7EBF" w:rsidP="00506CAE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1.9</w:t>
            </w:r>
          </w:p>
        </w:tc>
        <w:tc>
          <w:tcPr>
            <w:tcW w:w="1467" w:type="dxa"/>
          </w:tcPr>
          <w:p w14:paraId="7867675F" w14:textId="66E28EFC" w:rsidR="00E75EFB" w:rsidRPr="00AF39FC" w:rsidRDefault="009D04F3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C</w:t>
            </w:r>
          </w:p>
        </w:tc>
        <w:tc>
          <w:tcPr>
            <w:tcW w:w="6941" w:type="dxa"/>
          </w:tcPr>
          <w:p w14:paraId="4F5537BB" w14:textId="77777777" w:rsidR="008E4DD1" w:rsidRPr="009D04F3" w:rsidRDefault="00764CF5" w:rsidP="002B04D9">
            <w:pPr>
              <w:rPr>
                <w:rFonts w:eastAsiaTheme="minorEastAsia"/>
                <w:lang w:val="en-US"/>
              </w:rPr>
            </w:pPr>
            <m:oMathPara>
              <m:oMath>
                <m:nary>
                  <m:nary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val="en-US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lang w:val="en-US"/>
                      </w:rPr>
                      <m:t>3</m:t>
                    </m:r>
                  </m:sup>
                  <m:e>
                    <m:r>
                      <w:rPr>
                        <w:rFonts w:ascii="Cambria Math" w:hAnsi="Cambria Math"/>
                        <w:lang w:val="en-US"/>
                      </w:rPr>
                      <m:t>2x</m:t>
                    </m:r>
                  </m:e>
                </m:nary>
                <m:r>
                  <w:rPr>
                    <w:rFonts w:ascii="Cambria Math" w:hAnsi="Cambria Math"/>
                    <w:lang w:val="en-US"/>
                  </w:rPr>
                  <m:t xml:space="preserve"> dx=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lang w:val="en-US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lang w:val="en-US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en-US"/>
                  </w:rPr>
                  <m:t>-0=9</m:t>
                </m:r>
              </m:oMath>
            </m:oMathPara>
          </w:p>
          <w:p w14:paraId="31F59D86" w14:textId="0E18C24C" w:rsidR="009D04F3" w:rsidRPr="005D4792" w:rsidRDefault="009D04F3" w:rsidP="002B04D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Oppervlakte</w:t>
            </w:r>
            <w:proofErr w:type="spellEnd"/>
            <w:r>
              <w:rPr>
                <w:lang w:val="en-US"/>
              </w:rPr>
              <w:t xml:space="preserve"> is </w:t>
            </w:r>
            <m:oMath>
              <m:r>
                <w:rPr>
                  <w:rFonts w:ascii="Cambria Math" w:hAnsi="Cambria Math"/>
                  <w:lang w:val="en-US"/>
                </w:rPr>
                <m:t>9×2=18</m:t>
              </m:r>
            </m:oMath>
          </w:p>
        </w:tc>
        <w:tc>
          <w:tcPr>
            <w:tcW w:w="974" w:type="dxa"/>
            <w:vAlign w:val="center"/>
          </w:tcPr>
          <w:p w14:paraId="36A8FAD1" w14:textId="77777777" w:rsidR="00E75EFB" w:rsidRPr="00AF39FC" w:rsidRDefault="00E75EFB" w:rsidP="00506CAE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  <w:tr w:rsidR="004A7EBF" w:rsidRPr="00AF39FC" w14:paraId="07194B09" w14:textId="77777777" w:rsidTr="003A6475">
        <w:tc>
          <w:tcPr>
            <w:tcW w:w="812" w:type="dxa"/>
          </w:tcPr>
          <w:p w14:paraId="3891487D" w14:textId="77777777" w:rsidR="004A7EBF" w:rsidRPr="00AF39FC" w:rsidRDefault="004A7EBF" w:rsidP="004A7EBF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1.10</w:t>
            </w:r>
          </w:p>
        </w:tc>
        <w:tc>
          <w:tcPr>
            <w:tcW w:w="1467" w:type="dxa"/>
          </w:tcPr>
          <w:p w14:paraId="3896C21F" w14:textId="7AFD02F3" w:rsidR="004A7EBF" w:rsidRPr="00AF39FC" w:rsidRDefault="009D04F3" w:rsidP="00096419">
            <w:pPr>
              <w:rPr>
                <w:rFonts w:eastAsia="Calibri"/>
              </w:rPr>
            </w:pPr>
            <w:r>
              <w:rPr>
                <w:rFonts w:eastAsia="Calibri"/>
              </w:rPr>
              <w:t>B</w:t>
            </w:r>
          </w:p>
        </w:tc>
        <w:tc>
          <w:tcPr>
            <w:tcW w:w="6941" w:type="dxa"/>
          </w:tcPr>
          <w:p w14:paraId="0AA1E985" w14:textId="493D2782" w:rsidR="009D04F3" w:rsidRPr="009D04F3" w:rsidRDefault="009D04F3" w:rsidP="00E145F4">
            <w:pPr>
              <w:rPr>
                <w:rFonts w:eastAsia="Calibri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y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f∘g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eastAsia="Calibri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/>
                    <w:lang w:val="en-US"/>
                  </w:rPr>
                  <m:t>=f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lang w:val="en-US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lang w:val="en-US"/>
                          </w:rPr>
                          <m:t>x</m:t>
                        </m:r>
                      </m:e>
                    </m:d>
                  </m:e>
                </m:d>
                <m:r>
                  <m:rPr>
                    <m:sty m:val="p"/>
                  </m:rPr>
                  <w:rPr>
                    <w:rFonts w:eastAsia="Calibri"/>
                    <w:lang w:val="en-US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/>
                    <w:lang w:val="en-US"/>
                  </w:rPr>
                  <m:t>=f(1-2x)</m:t>
                </m:r>
                <m:r>
                  <m:rPr>
                    <m:sty m:val="p"/>
                  </m:rPr>
                  <w:rPr>
                    <w:rFonts w:eastAsia="Calibri"/>
                    <w:lang w:val="en-US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="Calibri" w:hAnsi="Cambria Math"/>
                    <w:lang w:val="en-US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lang w:val="en-US"/>
                          </w:rPr>
                          <m:t>1-2x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lang w:val="en-US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eastAsia="Calibri"/>
                    <w:lang w:val="en-US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="Calibri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lang w:val="en-US"/>
                      </w:rPr>
                      <m:t>dy</m:t>
                    </m:r>
                  </m:num>
                  <m:den>
                    <m:r>
                      <w:rPr>
                        <w:rFonts w:ascii="Cambria Math" w:eastAsia="Calibri" w:hAnsi="Cambria Math"/>
                        <w:lang w:val="en-US"/>
                      </w:rPr>
                      <m:t>dx</m:t>
                    </m:r>
                  </m:den>
                </m:f>
                <m:r>
                  <m:rPr>
                    <m:aln/>
                  </m:rPr>
                  <w:rPr>
                    <w:rFonts w:ascii="Cambria Math" w:eastAsia="Calibri" w:hAnsi="Cambria Math"/>
                    <w:lang w:val="en-US"/>
                  </w:rPr>
                  <m:t>=-6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lang w:val="en-US"/>
                          </w:rPr>
                          <m:t>1-2x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974" w:type="dxa"/>
            <w:vAlign w:val="center"/>
          </w:tcPr>
          <w:p w14:paraId="00884705" w14:textId="77777777" w:rsidR="004A7EBF" w:rsidRPr="00AF39FC" w:rsidRDefault="004A7EBF" w:rsidP="004A7EBF">
            <w:pPr>
              <w:jc w:val="center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2</w:t>
            </w:r>
          </w:p>
        </w:tc>
      </w:tr>
    </w:tbl>
    <w:p w14:paraId="16554150" w14:textId="77777777" w:rsidR="003A6475" w:rsidRDefault="003A6475">
      <w:pPr>
        <w:spacing w:before="0" w:after="160"/>
      </w:pPr>
    </w:p>
    <w:p w14:paraId="16AAB2DC" w14:textId="77777777" w:rsidR="003A6475" w:rsidRDefault="003A6475">
      <w:pPr>
        <w:spacing w:before="0" w:after="160"/>
      </w:pPr>
    </w:p>
    <w:p w14:paraId="70603EEE" w14:textId="5FB750FC" w:rsidR="002A29DE" w:rsidRDefault="002A29DE">
      <w:pPr>
        <w:spacing w:before="0" w:after="160"/>
      </w:pPr>
      <w:r>
        <w:br w:type="page"/>
      </w:r>
    </w:p>
    <w:p w14:paraId="375B31AD" w14:textId="687D4A35" w:rsidR="007141DB" w:rsidRPr="007141DB" w:rsidRDefault="00CA02CA" w:rsidP="000A369E">
      <w:pPr>
        <w:pStyle w:val="Heading1"/>
      </w:pPr>
      <w:r>
        <w:lastRenderedPageBreak/>
        <w:t>Vraag</w:t>
      </w:r>
      <w:r w:rsidR="00E16161">
        <w:t xml:space="preserve"> /</w:t>
      </w:r>
      <w:r w:rsidR="00E16161" w:rsidRPr="00E16161">
        <w:rPr>
          <w:i/>
          <w:lang w:val="en-US"/>
        </w:rPr>
        <w:t xml:space="preserve"> Question</w:t>
      </w:r>
      <w:r w:rsidR="00F10E65">
        <w:t xml:space="preserve"> 2</w:t>
      </w:r>
      <w:r w:rsidR="00CA0253">
        <w:tab/>
        <w:t>[</w:t>
      </w:r>
      <w:r w:rsidR="00FA76B3">
        <w:t>1</w:t>
      </w:r>
      <w:r w:rsidR="004241EC">
        <w:t>7</w:t>
      </w:r>
      <w:r>
        <w:t xml:space="preserve"> punte</w:t>
      </w:r>
      <w:r w:rsidR="00E16161">
        <w:t xml:space="preserve"> /</w:t>
      </w:r>
      <w:r w:rsidR="00E16161" w:rsidRPr="00E16161">
        <w:rPr>
          <w:i/>
          <w:lang w:val="en-US"/>
        </w:rPr>
        <w:t xml:space="preserve"> </w:t>
      </w:r>
      <w:r w:rsidR="00E16161"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FE0B1A" w:rsidRPr="009F0CF9" w14:paraId="2D66A4AE" w14:textId="77777777" w:rsidTr="00003644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408D89CC" w14:textId="5CFECAEC" w:rsidR="00FE0B1A" w:rsidRPr="00AF39FC" w:rsidRDefault="00FE0B1A" w:rsidP="003811F4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bookmarkStart w:id="1" w:name="_Hlk487629777"/>
            <w:r w:rsidRPr="00AF39FC">
              <w:rPr>
                <w:rFonts w:cs="Arial"/>
                <w:b/>
                <w:color w:val="000000" w:themeColor="text1"/>
              </w:rPr>
              <w:t>NR.</w:t>
            </w:r>
            <w:r w:rsidR="003811F4"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10EC29AF" w14:textId="77777777" w:rsidR="00FE0B1A" w:rsidRPr="00AF39FC" w:rsidRDefault="00FE0B1A" w:rsidP="00FE0B1A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7B094345" w14:textId="268ED712" w:rsidR="00FE0B1A" w:rsidRPr="00A65B06" w:rsidRDefault="00FE0B1A" w:rsidP="00813836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>PUNTE</w:t>
            </w:r>
            <w:r w:rsidR="00813836">
              <w:rPr>
                <w:rFonts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bookmarkEnd w:id="1"/>
      <w:tr w:rsidR="00BB3820" w:rsidRPr="009F0CF9" w14:paraId="18CB5A3B" w14:textId="77777777" w:rsidTr="00003644">
        <w:tc>
          <w:tcPr>
            <w:tcW w:w="846" w:type="dxa"/>
          </w:tcPr>
          <w:p w14:paraId="55C86F5E" w14:textId="77F20037" w:rsidR="00BB3820" w:rsidRPr="009F0CF9" w:rsidRDefault="00B439BF" w:rsidP="00BB382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2.1</w:t>
            </w:r>
            <w:r w:rsidR="00D377C1">
              <w:rPr>
                <w:rFonts w:cs="Arial"/>
                <w:color w:val="000000" w:themeColor="text1"/>
              </w:rPr>
              <w:t xml:space="preserve"> (a)</w:t>
            </w:r>
          </w:p>
        </w:tc>
        <w:tc>
          <w:tcPr>
            <w:tcW w:w="6237" w:type="dxa"/>
          </w:tcPr>
          <w:p w14:paraId="1851DAE3" w14:textId="5A70C1FA" w:rsidR="007E5D03" w:rsidRPr="00517BD5" w:rsidRDefault="00764CF5" w:rsidP="00BB3820"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1-4i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2-i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</w:rPr>
                  <m:t>=2-i-8i+4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=2-9i-4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=-2-9i</m:t>
                </m:r>
              </m:oMath>
            </m:oMathPara>
          </w:p>
        </w:tc>
        <w:tc>
          <w:tcPr>
            <w:tcW w:w="3118" w:type="dxa"/>
          </w:tcPr>
          <w:p w14:paraId="06D7C353" w14:textId="614182BD" w:rsidR="00BB3820" w:rsidRDefault="007E5D03" w:rsidP="00A44A43">
            <w:pPr>
              <w:pStyle w:val="ListParagraph"/>
            </w:pPr>
            <w:r>
              <w:t>Vermenigvuldig korrek</w:t>
            </w:r>
          </w:p>
          <w:p w14:paraId="2941715E" w14:textId="158C5B7D" w:rsidR="007E5D03" w:rsidRDefault="007E5D03" w:rsidP="00A44A43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-2</m:t>
              </m:r>
            </m:oMath>
          </w:p>
          <w:p w14:paraId="449E7C16" w14:textId="5C1EF950" w:rsidR="007E5D03" w:rsidRDefault="007E5D03" w:rsidP="00A44A43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-9i</m:t>
              </m:r>
            </m:oMath>
          </w:p>
          <w:p w14:paraId="1746F901" w14:textId="3036C019" w:rsidR="00BB3820" w:rsidRPr="009F0CF9" w:rsidRDefault="00BB3820" w:rsidP="00BB3820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7E5D03"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D377C1" w:rsidRPr="009F0CF9" w14:paraId="687B2068" w14:textId="77777777" w:rsidTr="00A84FAF">
        <w:tc>
          <w:tcPr>
            <w:tcW w:w="846" w:type="dxa"/>
            <w:tcBorders>
              <w:bottom w:val="single" w:sz="4" w:space="0" w:color="auto"/>
            </w:tcBorders>
          </w:tcPr>
          <w:p w14:paraId="263E0979" w14:textId="6C022D8A" w:rsidR="00D377C1" w:rsidRDefault="00D377C1" w:rsidP="00BB382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2.1 (b)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16B60350" w14:textId="77777777" w:rsidR="00D377C1" w:rsidRPr="00D377C1" w:rsidRDefault="00D377C1" w:rsidP="00D377C1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18</m:t>
                    </m:r>
                  </m:sup>
                </m:sSup>
              </m:oMath>
            </m:oMathPara>
          </w:p>
          <w:p w14:paraId="1983A8D2" w14:textId="77777777" w:rsidR="00D377C1" w:rsidRPr="00D377C1" w:rsidRDefault="00D377C1" w:rsidP="00D377C1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=-4i+2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sup>
                </m:sSup>
              </m:oMath>
            </m:oMathPara>
          </w:p>
          <w:p w14:paraId="34FE25D3" w14:textId="3E2F7FFE" w:rsidR="00D377C1" w:rsidRPr="00D377C1" w:rsidRDefault="00D377C1" w:rsidP="00D377C1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=-4i-2</m:t>
                </m:r>
              </m:oMath>
            </m:oMathPara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3E32706D" w14:textId="42DEA4DE" w:rsidR="00D377C1" w:rsidRDefault="00A84FAF" w:rsidP="00D377C1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-i</m:t>
              </m:r>
            </m:oMath>
          </w:p>
          <w:p w14:paraId="300FDDA4" w14:textId="5A0A9E10" w:rsidR="00D377C1" w:rsidRDefault="00764CF5" w:rsidP="00D377C1">
            <w:pPr>
              <w:pStyle w:val="ListParagraph"/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6BB6A076" w14:textId="0A9AA6E4" w:rsidR="00D377C1" w:rsidRDefault="00D377C1" w:rsidP="00D377C1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-2</m:t>
              </m:r>
            </m:oMath>
          </w:p>
          <w:p w14:paraId="14FDD257" w14:textId="5836BE6F" w:rsidR="00D377C1" w:rsidRDefault="00D377C1" w:rsidP="00D377C1">
            <w:pPr>
              <w:pStyle w:val="Punte"/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A84FAF" w:rsidRPr="009F0CF9" w14:paraId="25C182B9" w14:textId="77777777" w:rsidTr="0007783A">
        <w:tc>
          <w:tcPr>
            <w:tcW w:w="846" w:type="dxa"/>
            <w:vMerge w:val="restart"/>
          </w:tcPr>
          <w:p w14:paraId="4C514C1F" w14:textId="0632D6BB" w:rsidR="00A84FAF" w:rsidRDefault="00A84FAF" w:rsidP="00BB3820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2.2</w:t>
            </w:r>
          </w:p>
        </w:tc>
        <w:tc>
          <w:tcPr>
            <w:tcW w:w="6237" w:type="dxa"/>
            <w:tcBorders>
              <w:bottom w:val="dashed" w:sz="4" w:space="0" w:color="auto"/>
            </w:tcBorders>
          </w:tcPr>
          <w:p w14:paraId="71B3E823" w14:textId="05B2A2E9" w:rsidR="00A84FAF" w:rsidRPr="007E5D03" w:rsidRDefault="00A84FAF" w:rsidP="00BB3820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a+bi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6+5i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1-i</m:t>
                    </m:r>
                  </m:den>
                </m:f>
                <m:r>
                  <w:rPr>
                    <w:rFonts w:ascii="Cambria Math" w:hAnsi="Cambria Math"/>
                    <w:lang w:eastAsia="zh-C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1+i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1+i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6+6i+5i+5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i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i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1+11i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lang w:eastAsia="zh-C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lang w:eastAsia="zh-CN"/>
                  </w:rPr>
                  <m:t>i</m:t>
                </m:r>
              </m:oMath>
            </m:oMathPara>
          </w:p>
          <w:p w14:paraId="08E80D51" w14:textId="258F5667" w:rsidR="00A84FAF" w:rsidRDefault="00A84FAF" w:rsidP="00BB3820">
            <w:pPr>
              <w:rPr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∴a=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lang w:eastAsia="zh-CN"/>
                  </w:rPr>
                  <m:t xml:space="preserve">  </m:t>
                </m:r>
                <m:r>
                  <m:rPr>
                    <m:nor/>
                  </m:rPr>
                  <m:t>en</m:t>
                </m:r>
                <m:r>
                  <w:rPr>
                    <w:rFonts w:ascii="Cambria Math" w:eastAsiaTheme="minorEastAsia" w:hAnsi="Cambria Math"/>
                    <w:lang w:eastAsia="zh-CN"/>
                  </w:rPr>
                  <m:t xml:space="preserve">  b=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14:paraId="25298926" w14:textId="5B21F9D0" w:rsidR="00A84FAF" w:rsidRDefault="00A84FAF" w:rsidP="00B439BF">
            <w:pPr>
              <w:pStyle w:val="ListParagraph"/>
            </w:pPr>
            <w:r>
              <w:t>Vorm</w:t>
            </w:r>
          </w:p>
          <w:p w14:paraId="4179833E" w14:textId="7F5F84E6" w:rsidR="00A84FAF" w:rsidRDefault="00A84FAF" w:rsidP="00B439BF">
            <w:pPr>
              <w:pStyle w:val="ListParagraph"/>
            </w:pPr>
            <w:r>
              <w:t>Toegevoegde term</w:t>
            </w:r>
          </w:p>
          <w:p w14:paraId="0E7A75B0" w14:textId="4EED9782" w:rsidR="00A84FAF" w:rsidRDefault="00A84FAF" w:rsidP="00B439BF">
            <w:pPr>
              <w:pStyle w:val="ListParagraph"/>
            </w:pPr>
            <w:r>
              <w:t>Vermenigvuldig teller</w:t>
            </w:r>
          </w:p>
          <w:p w14:paraId="0BDA432D" w14:textId="6BC05285" w:rsidR="00A84FAF" w:rsidRDefault="00A84FAF" w:rsidP="00B439BF">
            <w:pPr>
              <w:pStyle w:val="ListParagraph"/>
            </w:pPr>
            <w:r>
              <w:t>Vermenigvuldig noemer</w:t>
            </w:r>
          </w:p>
          <w:p w14:paraId="4C2AA470" w14:textId="1BD91DEB" w:rsidR="00A84FAF" w:rsidRDefault="00A84FAF" w:rsidP="00FA76B3"/>
          <w:p w14:paraId="735D7F15" w14:textId="77777777" w:rsidR="00A84FAF" w:rsidRDefault="00A84FAF" w:rsidP="00FA76B3"/>
          <w:p w14:paraId="4143C7DF" w14:textId="2FB911BF" w:rsidR="00A84FAF" w:rsidRDefault="00A84FAF" w:rsidP="00B439BF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14:paraId="69EAA446" w14:textId="3C0CC9DA" w:rsidR="00A84FAF" w:rsidRDefault="00A84FAF" w:rsidP="00B439BF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b=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14:paraId="49538FD4" w14:textId="457F2C9A" w:rsidR="00A84FAF" w:rsidRDefault="00A84FAF" w:rsidP="00B439BF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6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A84FAF" w:rsidRPr="009F0CF9" w14:paraId="16310AAE" w14:textId="77777777" w:rsidTr="0007783A">
        <w:tc>
          <w:tcPr>
            <w:tcW w:w="846" w:type="dxa"/>
            <w:vMerge/>
          </w:tcPr>
          <w:p w14:paraId="0C406E5A" w14:textId="77777777" w:rsidR="00A84FAF" w:rsidRDefault="00A84FAF" w:rsidP="00BB3820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dashed" w:sz="4" w:space="0" w:color="auto"/>
              <w:bottom w:val="nil"/>
            </w:tcBorders>
          </w:tcPr>
          <w:p w14:paraId="1ED635C2" w14:textId="78968DB9" w:rsidR="00A84FAF" w:rsidRPr="002C7213" w:rsidRDefault="00A84FAF" w:rsidP="002C7213">
            <w:pPr>
              <w:jc w:val="center"/>
              <w:rPr>
                <w:rFonts w:eastAsia="Calibri" w:cs="Arial"/>
                <w:b/>
                <w:lang w:eastAsia="zh-CN"/>
              </w:rPr>
            </w:pPr>
            <w:r w:rsidRPr="002C7213">
              <w:rPr>
                <w:rFonts w:eastAsia="Calibri" w:cs="Arial"/>
                <w:b/>
                <w:lang w:eastAsia="zh-CN"/>
              </w:rPr>
              <w:t xml:space="preserve">OF / </w:t>
            </w:r>
            <w:r w:rsidRPr="002C7213">
              <w:rPr>
                <w:rFonts w:eastAsia="Calibri" w:cs="Arial"/>
                <w:b/>
                <w:i/>
                <w:lang w:eastAsia="zh-CN"/>
              </w:rPr>
              <w:t>OR</w:t>
            </w:r>
          </w:p>
        </w:tc>
        <w:tc>
          <w:tcPr>
            <w:tcW w:w="3118" w:type="dxa"/>
            <w:tcBorders>
              <w:top w:val="dashed" w:sz="4" w:space="0" w:color="auto"/>
              <w:bottom w:val="nil"/>
            </w:tcBorders>
          </w:tcPr>
          <w:p w14:paraId="1AD91CC2" w14:textId="282EDC70" w:rsidR="00A84FAF" w:rsidRPr="002C7213" w:rsidRDefault="00A84FAF" w:rsidP="002C7213">
            <w:pPr>
              <w:jc w:val="center"/>
              <w:rPr>
                <w:b/>
              </w:rPr>
            </w:pPr>
            <w:r w:rsidRPr="002C7213">
              <w:rPr>
                <w:b/>
              </w:rPr>
              <w:t>OF /</w:t>
            </w:r>
            <w:r w:rsidRPr="002C7213">
              <w:rPr>
                <w:b/>
                <w:i/>
              </w:rPr>
              <w:t xml:space="preserve"> OR</w:t>
            </w:r>
          </w:p>
        </w:tc>
      </w:tr>
      <w:tr w:rsidR="00A84FAF" w:rsidRPr="009F0CF9" w14:paraId="09FFFE0E" w14:textId="77777777" w:rsidTr="0007783A">
        <w:tc>
          <w:tcPr>
            <w:tcW w:w="846" w:type="dxa"/>
            <w:vMerge/>
          </w:tcPr>
          <w:p w14:paraId="72367C21" w14:textId="7FEC0676" w:rsidR="00A84FAF" w:rsidRDefault="00A84FAF" w:rsidP="00BB3820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</w:tcBorders>
          </w:tcPr>
          <w:p w14:paraId="4D7C52EC" w14:textId="59C07E65" w:rsidR="00A84FAF" w:rsidRPr="002C7213" w:rsidRDefault="00764CF5" w:rsidP="00BB3820">
            <w:pPr>
              <w:rPr>
                <w:rFonts w:eastAsia="Calibri" w:cs="Arial"/>
                <w:lang w:eastAsia="zh-CN"/>
              </w:rPr>
            </w:pPr>
            <m:oMathPara>
              <m:oMath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1-i</m:t>
                    </m:r>
                  </m:e>
                </m:d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a+bi</m:t>
                    </m:r>
                  </m:e>
                </m:d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=6+5i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a+bi-ai-b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i</m:t>
                    </m:r>
                  </m:e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sup>
                </m:sSup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=6+5i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a+b</m:t>
                    </m:r>
                  </m:e>
                </m:d>
                <m:r>
                  <w:rPr>
                    <w:rFonts w:ascii="Cambria Math" w:eastAsia="Calibri" w:hAnsi="Cambria Math" w:cs="Arial"/>
                    <w:lang w:eastAsia="zh-CN"/>
                  </w:rPr>
                  <m:t>+</m:t>
                </m:r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b-a</m:t>
                    </m:r>
                  </m:e>
                </m:d>
                <m:r>
                  <w:rPr>
                    <w:rFonts w:ascii="Cambria Math" w:eastAsia="Calibri" w:hAnsi="Cambria Math" w:cs="Arial"/>
                    <w:lang w:eastAsia="zh-CN"/>
                  </w:rPr>
                  <m:t>i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=6+5i</m:t>
                </m:r>
              </m:oMath>
            </m:oMathPara>
          </w:p>
          <w:p w14:paraId="6E48BDC5" w14:textId="511F2D65" w:rsidR="00A84FAF" w:rsidRDefault="00A84FAF" w:rsidP="00BB3820">
            <w:pPr>
              <w:rPr>
                <w:rFonts w:eastAsia="Calibri" w:cs="Arial"/>
                <w:lang w:eastAsia="zh-CN"/>
              </w:rPr>
            </w:pPr>
            <m:oMath>
              <m:r>
                <w:rPr>
                  <w:rFonts w:ascii="Cambria Math" w:eastAsia="Calibri" w:hAnsi="Cambria Math" w:cs="Arial"/>
                  <w:lang w:eastAsia="zh-CN"/>
                </w:rPr>
                <m:t>a+b=6</m:t>
              </m:r>
            </m:oMath>
            <w:r>
              <w:rPr>
                <w:rFonts w:eastAsia="Calibri" w:cs="Arial"/>
                <w:lang w:eastAsia="zh-CN"/>
              </w:rPr>
              <w:t xml:space="preserve">   of / </w:t>
            </w:r>
            <w:r w:rsidRPr="007C24C3">
              <w:rPr>
                <w:rFonts w:eastAsia="Calibri" w:cs="Arial"/>
                <w:i/>
                <w:lang w:eastAsia="zh-CN"/>
              </w:rPr>
              <w:t>or</w:t>
            </w:r>
            <w:r>
              <w:rPr>
                <w:rFonts w:eastAsia="Calibri" w:cs="Arial"/>
                <w:lang w:eastAsia="zh-CN"/>
              </w:rPr>
              <w:t xml:space="preserve">   </w:t>
            </w:r>
            <m:oMath>
              <m:r>
                <w:rPr>
                  <w:rFonts w:ascii="Cambria Math" w:eastAsia="Calibri" w:hAnsi="Cambria Math" w:cs="Arial"/>
                  <w:lang w:eastAsia="zh-CN"/>
                </w:rPr>
                <m:t>b-a=5</m:t>
              </m:r>
            </m:oMath>
          </w:p>
          <w:p w14:paraId="53F4073E" w14:textId="7B2C7417" w:rsidR="00A84FAF" w:rsidRDefault="00A84FAF" w:rsidP="00BB3820">
            <w:pPr>
              <w:rPr>
                <w:rFonts w:eastAsia="Calibri" w:cs="Arial"/>
                <w:lang w:eastAsia="zh-CN"/>
              </w:rPr>
            </w:pPr>
            <w:r w:rsidRPr="009A38DF">
              <w:rPr>
                <w:rFonts w:eastAsia="Calibri" w:cs="Arial"/>
                <w:noProof/>
                <w:lang w:eastAsia="zh-CN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A4E9D0C" wp14:editId="736EA04C">
                      <wp:simplePos x="0" y="0"/>
                      <wp:positionH relativeFrom="column">
                        <wp:posOffset>1489075</wp:posOffset>
                      </wp:positionH>
                      <wp:positionV relativeFrom="paragraph">
                        <wp:posOffset>147320</wp:posOffset>
                      </wp:positionV>
                      <wp:extent cx="2219325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932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5F9689" w14:textId="42B9ED86" w:rsidR="00A84FAF" w:rsidRDefault="00A84FAF">
                                  <w:r>
                                    <w:t xml:space="preserve">Gelyktydige </w:t>
                                  </w:r>
                                  <w:r>
                                    <w:t>oplossing:</w:t>
                                  </w:r>
                                </w:p>
                                <w:p w14:paraId="71DA100F" w14:textId="223B8236" w:rsidR="00A84FAF" w:rsidRDefault="00A84FAF">
                                  <w:pPr>
                                    <w:rPr>
                                      <w:rFonts w:eastAsiaTheme="minorEastAsia"/>
                                    </w:rPr>
                                  </w:pPr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a=6-b</m:t>
                                    </m:r>
                                  </m:oMath>
                                  <w:r>
                                    <w:rPr>
                                      <w:rFonts w:eastAsiaTheme="minorEastAsia"/>
                                    </w:rPr>
                                    <w:tab/>
                                  </w:r>
                                  <m:oMath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b-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6-b</m:t>
                                        </m:r>
                                      </m:e>
                                    </m:d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=6</m:t>
                                    </m:r>
                                  </m:oMath>
                                </w:p>
                                <w:p w14:paraId="5FFF1833" w14:textId="389AFCDE" w:rsidR="00A84FAF" w:rsidRDefault="00A84FAF">
                                  <w:pPr>
                                    <w:rPr>
                                      <w:rFonts w:eastAsiaTheme="minorEastAsia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  <w:t xml:space="preserve">   </w:t>
                                  </w:r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b-6+b=5</m:t>
                                    </m:r>
                                  </m:oMath>
                                </w:p>
                                <w:p w14:paraId="10C60CC7" w14:textId="193D6AD8" w:rsidR="00A84FAF" w:rsidRDefault="00A84FAF">
                                  <w:r>
                                    <w:tab/>
                                  </w:r>
                                  <w:r>
                                    <w:tab/>
                                    <w:t xml:space="preserve"> </w:t>
                                  </w:r>
                                  <w:r>
                                    <w:tab/>
                                    <w:t xml:space="preserve">     </w:t>
                                  </w:r>
                                  <m:oMath>
                                    <m:r>
                                      <w:rPr>
                                        <w:rFonts w:ascii="Cambria Math" w:hAnsi="Cambria Math"/>
                                      </w:rPr>
                                      <m:t>b=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oMath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A4E9D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7.25pt;margin-top:11.6pt;width:174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" filled="f" stroked="f">
                      <v:textbox style="mso-fit-shape-to-text:t">
                        <w:txbxContent>
                          <w:p w14:paraId="265F9689" w14:textId="42B9ED86" w:rsidR="00A84FAF" w:rsidRDefault="00A84FAF">
                            <w:r>
                              <w:t>Gelyktydige oplossing:</w:t>
                            </w:r>
                          </w:p>
                          <w:p w14:paraId="71DA100F" w14:textId="223B8236" w:rsidR="00A84FAF" w:rsidRDefault="00A84FAF">
                            <w:pPr>
                              <w:rPr>
                                <w:rFonts w:eastAsiaTheme="minorEastAsia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a=6-b</m:t>
                              </m:r>
                            </m:oMath>
                            <w:r>
                              <w:rPr>
                                <w:rFonts w:eastAsiaTheme="minorEastAsia"/>
                              </w:rPr>
                              <w:tab/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b-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6-b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=6</m:t>
                              </m:r>
                            </m:oMath>
                          </w:p>
                          <w:p w14:paraId="5FFF1833" w14:textId="389AFCDE" w:rsidR="00A84FAF" w:rsidRDefault="00A84FAF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  <w:t xml:space="preserve"> 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b-6+b=5</m:t>
                              </m:r>
                            </m:oMath>
                          </w:p>
                          <w:p w14:paraId="10C60CC7" w14:textId="193D6AD8" w:rsidR="00A84FAF" w:rsidRDefault="00A84FAF">
                            <w:r>
                              <w:tab/>
                            </w:r>
                            <w:r>
                              <w:tab/>
                              <w:t xml:space="preserve"> </w:t>
                            </w:r>
                            <w:r>
                              <w:tab/>
                              <w:t xml:space="preserve">   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b=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11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9818D47" w14:textId="6C0E7E0F" w:rsidR="00A84FAF" w:rsidRDefault="00A84FAF" w:rsidP="00BB3820">
            <w:pPr>
              <w:rPr>
                <w:rFonts w:eastAsia="Calibri" w:cs="Arial"/>
                <w:lang w:eastAsia="zh-CN"/>
              </w:rPr>
            </w:pPr>
            <w:r>
              <w:rPr>
                <w:rFonts w:eastAsia="Calibri" w:cs="Arial"/>
                <w:lang w:eastAsia="zh-CN"/>
              </w:rPr>
              <w:t>Eliminasie:</w:t>
            </w:r>
            <w:r>
              <w:rPr>
                <w:rFonts w:eastAsia="Calibri" w:cs="Arial"/>
                <w:lang w:eastAsia="zh-CN"/>
              </w:rPr>
              <w:tab/>
            </w:r>
            <w:r w:rsidRPr="00A84FAF">
              <w:rPr>
                <w:rFonts w:eastAsia="Calibri" w:cs="Arial"/>
                <w:b/>
                <w:lang w:eastAsia="zh-CN"/>
              </w:rPr>
              <w:t xml:space="preserve">OF / </w:t>
            </w:r>
            <w:r w:rsidRPr="00A84FAF">
              <w:rPr>
                <w:rFonts w:eastAsia="Calibri" w:cs="Arial"/>
                <w:b/>
                <w:i/>
                <w:lang w:eastAsia="zh-CN"/>
              </w:rPr>
              <w:t>OR</w:t>
            </w:r>
          </w:p>
          <w:p w14:paraId="4B62F52C" w14:textId="7A5C35A1" w:rsidR="00A84FAF" w:rsidRPr="007C24C3" w:rsidRDefault="00A84FAF" w:rsidP="00BB3820">
            <w:pPr>
              <w:rPr>
                <w:rFonts w:eastAsia="Calibri" w:cs="Arial"/>
                <w:lang w:eastAsia="zh-CN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a+b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=6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bar>
                  <m:bar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bar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-a+b</m:t>
                    </m:r>
                    <m:r>
                      <m:rPr>
                        <m:aln/>
                      </m:rPr>
                      <w:rPr>
                        <w:rFonts w:ascii="Cambria Math" w:eastAsia="Calibri" w:hAnsi="Cambria Math" w:cs="Arial"/>
                        <w:lang w:eastAsia="zh-CN"/>
                      </w:rPr>
                      <m:t xml:space="preserve">=5  </m:t>
                    </m:r>
                  </m:e>
                </m:ba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2b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=11</m:t>
                </m:r>
                <m:r>
                  <m:rPr>
                    <m:sty m:val="p"/>
                  </m:rPr>
                  <w:rPr>
                    <w:rFonts w:eastAsia="Calibri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b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den>
                </m:f>
              </m:oMath>
            </m:oMathPara>
          </w:p>
          <w:p w14:paraId="6450151C" w14:textId="0BE5A787" w:rsidR="00A84FAF" w:rsidRPr="008D3526" w:rsidRDefault="00A84FAF" w:rsidP="00BB3820">
            <w:pPr>
              <w:rPr>
                <w:rFonts w:eastAsia="Calibri" w:cs="Arial"/>
                <w:lang w:eastAsia="zh-CN"/>
              </w:rPr>
            </w:pPr>
          </w:p>
          <w:p w14:paraId="60AF1F78" w14:textId="77777777" w:rsidR="00A84FAF" w:rsidRDefault="00A84FAF" w:rsidP="00BB3820">
            <w:pPr>
              <w:rPr>
                <w:rFonts w:eastAsia="Calibri" w:cs="Arial"/>
                <w:lang w:eastAsia="zh-CN"/>
              </w:rPr>
            </w:pPr>
            <w:r>
              <w:rPr>
                <w:rFonts w:eastAsia="Calibri" w:cs="Arial"/>
                <w:lang w:eastAsia="zh-CN"/>
              </w:rPr>
              <w:t xml:space="preserve">Vervang </w:t>
            </w:r>
            <m:oMath>
              <m:r>
                <w:rPr>
                  <w:rFonts w:ascii="Cambria Math" w:eastAsia="Calibri" w:hAnsi="Cambria Math" w:cs="Arial"/>
                  <w:lang w:eastAsia="zh-CN"/>
                </w:rPr>
                <m:t>b</m:t>
              </m:r>
            </m:oMath>
            <w:r>
              <w:rPr>
                <w:rFonts w:eastAsia="Calibri" w:cs="Arial"/>
                <w:lang w:eastAsia="zh-CN"/>
              </w:rPr>
              <w:t xml:space="preserve"> in enige vergelyking om </w:t>
            </w:r>
            <m:oMath>
              <m:r>
                <w:rPr>
                  <w:rFonts w:ascii="Cambria Math" w:eastAsia="Calibri" w:hAnsi="Cambria Math" w:cs="Arial"/>
                  <w:lang w:eastAsia="zh-CN"/>
                </w:rPr>
                <m:t>a</m:t>
              </m:r>
            </m:oMath>
            <w:r>
              <w:rPr>
                <w:rFonts w:eastAsia="Calibri" w:cs="Arial"/>
                <w:lang w:eastAsia="zh-CN"/>
              </w:rPr>
              <w:t xml:space="preserve"> te bereken:</w:t>
            </w:r>
          </w:p>
          <w:p w14:paraId="1FC0D98B" w14:textId="73AFBFF1" w:rsidR="00A84FAF" w:rsidRPr="008D3526" w:rsidRDefault="00A84FAF" w:rsidP="00BB3820">
            <w:pPr>
              <w:rPr>
                <w:rFonts w:eastAsia="Calibri" w:cs="Arial"/>
                <w:lang w:eastAsia="zh-CN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a+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den>
                </m:f>
                <m:r>
                  <w:rPr>
                    <w:rFonts w:ascii="Cambria Math" w:eastAsia="Calibri" w:hAnsi="Cambria Math" w:cs="Arial"/>
                    <w:lang w:eastAsia="zh-CN"/>
                  </w:rPr>
                  <m:t xml:space="preserve">=6       </m:t>
                </m:r>
                <m:r>
                  <m:rPr>
                    <m:nor/>
                  </m:rPr>
                  <m:t xml:space="preserve">of / </m:t>
                </m:r>
                <m:r>
                  <m:rPr>
                    <m:nor/>
                  </m:rPr>
                  <w:rPr>
                    <w:i/>
                  </w:rPr>
                  <m:t>or</m:t>
                </m:r>
                <m:r>
                  <w:rPr>
                    <w:rFonts w:ascii="Cambria Math" w:eastAsia="Calibri" w:hAnsi="Cambria Math" w:cs="Arial"/>
                    <w:lang w:eastAsia="zh-CN"/>
                  </w:rPr>
                  <m:t xml:space="preserve">    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den>
                </m:f>
                <m:r>
                  <w:rPr>
                    <w:rFonts w:ascii="Cambria Math" w:eastAsia="Calibri" w:hAnsi="Cambria Math" w:cs="Arial"/>
                    <w:lang w:eastAsia="zh-CN"/>
                  </w:rPr>
                  <m:t>-a=5</m:t>
                </m:r>
              </m:oMath>
            </m:oMathPara>
          </w:p>
          <w:p w14:paraId="2F44FFC4" w14:textId="2843630B" w:rsidR="00A84FAF" w:rsidRDefault="00A84FAF" w:rsidP="00BB3820">
            <w:pPr>
              <w:rPr>
                <w:rFonts w:eastAsia="Calibri" w:cs="Arial"/>
                <w:lang w:eastAsia="zh-CN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∴a=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3118" w:type="dxa"/>
            <w:tcBorders>
              <w:top w:val="nil"/>
            </w:tcBorders>
          </w:tcPr>
          <w:p w14:paraId="0E91ECAA" w14:textId="77777777" w:rsidR="00A84FAF" w:rsidRDefault="00A84FAF" w:rsidP="007C24C3">
            <w:pPr>
              <w:pStyle w:val="NoSpacing"/>
            </w:pPr>
          </w:p>
          <w:p w14:paraId="6331EBB3" w14:textId="79AA1FC6" w:rsidR="00A84FAF" w:rsidRDefault="00A84FAF" w:rsidP="00B439BF">
            <w:pPr>
              <w:pStyle w:val="ListParagraph"/>
            </w:pPr>
            <w:r>
              <w:t>Vermenigvuldig uit</w:t>
            </w:r>
          </w:p>
          <w:p w14:paraId="0A47A5A3" w14:textId="77777777" w:rsidR="00A84FAF" w:rsidRDefault="00A84FAF" w:rsidP="007C24C3">
            <w:pPr>
              <w:pStyle w:val="NoSpacing"/>
            </w:pPr>
          </w:p>
          <w:p w14:paraId="5209C566" w14:textId="7BF08341" w:rsidR="00A84FAF" w:rsidRDefault="00A84FAF" w:rsidP="00B439BF">
            <w:pPr>
              <w:pStyle w:val="ListParagraph"/>
            </w:pPr>
            <m:oMath>
              <m:r>
                <w:rPr>
                  <w:rFonts w:ascii="Cambria Math" w:hAnsi="Cambria Math" w:cs="Arial"/>
                </w:rPr>
                <m:t>a+b=6</m:t>
              </m:r>
            </m:oMath>
          </w:p>
          <w:p w14:paraId="0DEC900C" w14:textId="0F30E172" w:rsidR="00A84FAF" w:rsidRDefault="00A84FAF" w:rsidP="00B439BF">
            <w:pPr>
              <w:pStyle w:val="ListParagraph"/>
            </w:pPr>
            <m:oMath>
              <m:r>
                <w:rPr>
                  <w:rFonts w:ascii="Cambria Math" w:hAnsi="Cambria Math" w:cs="Arial"/>
                </w:rPr>
                <m:t>b-a=5</m:t>
              </m:r>
            </m:oMath>
          </w:p>
          <w:p w14:paraId="614581EB" w14:textId="6C8E9353" w:rsidR="00A84FAF" w:rsidRDefault="00A84FAF" w:rsidP="007C24C3">
            <w:pPr>
              <w:pStyle w:val="NoSpacing"/>
            </w:pPr>
          </w:p>
          <w:p w14:paraId="77DD9FAD" w14:textId="4BF77632" w:rsidR="00A84FAF" w:rsidRDefault="00A84FAF" w:rsidP="007C24C3">
            <w:pPr>
              <w:pStyle w:val="ListParagraph"/>
            </w:pPr>
            <w:r>
              <w:t>Metode</w:t>
            </w:r>
          </w:p>
          <w:p w14:paraId="6F7E3840" w14:textId="214BF198" w:rsidR="00A84FAF" w:rsidRDefault="00A84FAF" w:rsidP="007C24C3"/>
          <w:p w14:paraId="79801CD2" w14:textId="77777777" w:rsidR="00A84FAF" w:rsidRDefault="00A84FAF" w:rsidP="007C24C3"/>
          <w:p w14:paraId="69C4D0A5" w14:textId="0C439DEC" w:rsidR="00A84FAF" w:rsidRDefault="00A84FAF" w:rsidP="00B439BF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b=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14:paraId="52894698" w14:textId="7766204A" w:rsidR="00A84FAF" w:rsidRDefault="00A84FAF" w:rsidP="007C24C3"/>
          <w:p w14:paraId="23F1A661" w14:textId="15DD1A34" w:rsidR="00A84FAF" w:rsidRDefault="00A84FAF" w:rsidP="007C24C3">
            <w:pPr>
              <w:pStyle w:val="Questions"/>
            </w:pPr>
          </w:p>
          <w:p w14:paraId="5E4303D9" w14:textId="77777777" w:rsidR="00A84FAF" w:rsidRDefault="00A84FAF" w:rsidP="007C24C3">
            <w:pPr>
              <w:pStyle w:val="NoSpacing"/>
            </w:pPr>
          </w:p>
          <w:p w14:paraId="7ADC4D87" w14:textId="77777777" w:rsidR="00A84FAF" w:rsidRDefault="00A84FAF" w:rsidP="007C24C3">
            <w:pPr>
              <w:pStyle w:val="NoSpacing"/>
            </w:pPr>
          </w:p>
          <w:p w14:paraId="70D3B0C9" w14:textId="77777777" w:rsidR="00A84FAF" w:rsidRDefault="00A84FAF" w:rsidP="00B439BF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</w:p>
          <w:p w14:paraId="0514CCC3" w14:textId="0431F454" w:rsidR="00A84FAF" w:rsidRDefault="00A84FAF" w:rsidP="007C24C3">
            <w:pPr>
              <w:pStyle w:val="Punte"/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6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3811F4" w:rsidRPr="009F0CF9" w14:paraId="51C2A859" w14:textId="77777777" w:rsidTr="00003644">
        <w:tc>
          <w:tcPr>
            <w:tcW w:w="846" w:type="dxa"/>
          </w:tcPr>
          <w:p w14:paraId="1313D9DE" w14:textId="471E7826" w:rsidR="003811F4" w:rsidRDefault="00FA76B3" w:rsidP="00C6193E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lastRenderedPageBreak/>
              <w:t>2.</w:t>
            </w:r>
            <w:r w:rsidR="00D377C1">
              <w:rPr>
                <w:rFonts w:cs="Arial"/>
                <w:color w:val="000000" w:themeColor="text1"/>
              </w:rPr>
              <w:t>3</w:t>
            </w:r>
          </w:p>
        </w:tc>
        <w:tc>
          <w:tcPr>
            <w:tcW w:w="6237" w:type="dxa"/>
          </w:tcPr>
          <w:p w14:paraId="7B99D729" w14:textId="7F6937E2" w:rsidR="00A166F0" w:rsidRPr="00A166F0" w:rsidRDefault="003C4548" w:rsidP="00B64667">
            <w:pPr>
              <w:rPr>
                <w:rFonts w:ascii="Segoe UI Symbol" w:eastAsiaTheme="minorEastAsia" w:hAnsi="Segoe UI Symbol"/>
                <w:lang w:eastAsia="zh-CN"/>
              </w:rPr>
            </w:pPr>
            <w:r w:rsidRPr="003C4548">
              <w:rPr>
                <w:rFonts w:ascii="Segoe UI Symbol" w:eastAsiaTheme="minorEastAsia" w:hAnsi="Segoe UI Symbol"/>
                <w:noProof/>
                <w:lang w:eastAsia="zh-CN"/>
              </w:rPr>
              <w:drawing>
                <wp:inline distT="0" distB="0" distL="0" distR="0" wp14:anchorId="0291DE55" wp14:editId="3653B747">
                  <wp:extent cx="2024796" cy="249865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514" cy="2505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14:paraId="2A47054B" w14:textId="47212A0D" w:rsidR="00B439BF" w:rsidRDefault="003C4548" w:rsidP="00B439BF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-1-5i</m:t>
              </m:r>
            </m:oMath>
          </w:p>
          <w:p w14:paraId="5E5711DB" w14:textId="6F463FBC" w:rsidR="003C4548" w:rsidRDefault="003C4548" w:rsidP="00B439BF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3-2i</m:t>
              </m:r>
            </m:oMath>
          </w:p>
          <w:p w14:paraId="7507FBDD" w14:textId="20C447F0" w:rsidR="003C4548" w:rsidRDefault="003C4548" w:rsidP="00B439BF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2-7i</m:t>
              </m:r>
            </m:oMath>
          </w:p>
          <w:p w14:paraId="2508956F" w14:textId="58A37317" w:rsidR="003C4548" w:rsidRDefault="003C4548" w:rsidP="00B439BF">
            <w:pPr>
              <w:pStyle w:val="ListParagraph"/>
            </w:pPr>
            <w:r>
              <w:t>Voltooi die parm</w:t>
            </w:r>
          </w:p>
          <w:p w14:paraId="11831D03" w14:textId="2DD69C1B" w:rsidR="0055017D" w:rsidRDefault="0055017D" w:rsidP="0055017D"/>
          <w:p w14:paraId="1D2F7F38" w14:textId="42303ECA" w:rsidR="0055017D" w:rsidRDefault="0055017D" w:rsidP="0055017D"/>
          <w:p w14:paraId="4FE5B51B" w14:textId="3A61B1F6" w:rsidR="0055017D" w:rsidRDefault="0055017D" w:rsidP="0055017D"/>
          <w:p w14:paraId="50F50C73" w14:textId="63EB68B3" w:rsidR="0055017D" w:rsidRDefault="0055017D" w:rsidP="0055017D"/>
          <w:p w14:paraId="591C7B75" w14:textId="34B92EF1" w:rsidR="0055017D" w:rsidRDefault="0055017D" w:rsidP="0055017D"/>
          <w:p w14:paraId="759F1269" w14:textId="77777777" w:rsidR="0055017D" w:rsidRDefault="0055017D" w:rsidP="0055017D"/>
          <w:p w14:paraId="57E044F7" w14:textId="1C7862E4" w:rsidR="000A369E" w:rsidRPr="0020638F" w:rsidRDefault="00B439BF" w:rsidP="00B439BF">
            <w:pPr>
              <w:pStyle w:val="Punte"/>
            </w:pPr>
            <w:r w:rsidRPr="0020638F">
              <w:rPr>
                <w:highlight w:val="lightGray"/>
              </w:rPr>
              <w:t>[</w:t>
            </w:r>
            <w:r w:rsidR="00FA76B3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A74D03" w:rsidRPr="009F0CF9" w14:paraId="43068D1D" w14:textId="77777777" w:rsidTr="00003644">
        <w:tc>
          <w:tcPr>
            <w:tcW w:w="846" w:type="dxa"/>
          </w:tcPr>
          <w:p w14:paraId="42904A40" w14:textId="117526AF" w:rsidR="00A74D03" w:rsidRDefault="00A74D03" w:rsidP="00C6193E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2.</w:t>
            </w:r>
            <w:r w:rsidR="00D377C1">
              <w:rPr>
                <w:rFonts w:cs="Arial"/>
                <w:color w:val="000000" w:themeColor="text1"/>
              </w:rPr>
              <w:t>4</w:t>
            </w:r>
          </w:p>
        </w:tc>
        <w:tc>
          <w:tcPr>
            <w:tcW w:w="6237" w:type="dxa"/>
          </w:tcPr>
          <w:p w14:paraId="347D4800" w14:textId="11A6FF74" w:rsidR="00A74D03" w:rsidRPr="003C4548" w:rsidRDefault="004F4EA8" w:rsidP="004F4EA8">
            <w:pPr>
              <w:rPr>
                <w:rFonts w:ascii="Segoe UI Symbol" w:eastAsiaTheme="minorEastAsia" w:hAnsi="Segoe UI Symbol"/>
                <w:noProof/>
                <w:lang w:eastAsia="zh-CN"/>
              </w:rPr>
            </w:pPr>
            <w:r>
              <w:rPr>
                <w:rFonts w:eastAsiaTheme="minorEastAsia" w:cs="Arial"/>
                <w:lang w:eastAsia="zh-CN"/>
              </w:rPr>
              <w:t xml:space="preserve">Toegevoegde is  </w:t>
            </w:r>
            <m:oMath>
              <m:r>
                <w:rPr>
                  <w:rFonts w:ascii="Cambria Math" w:eastAsiaTheme="minorEastAsia" w:hAnsi="Cambria Math"/>
                  <w:noProof/>
                  <w:lang w:eastAsia="zh-CN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noProof/>
                      <w:lang w:eastAsia="zh-CN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noProof/>
                      <w:lang w:eastAsia="zh-CN"/>
                    </w:rPr>
                    <m:t>5</m:t>
                  </m:r>
                </m:e>
              </m:rad>
              <m:r>
                <w:rPr>
                  <w:rFonts w:ascii="Cambria Math" w:eastAsiaTheme="minorEastAsia" w:hAnsi="Cambria Math"/>
                  <w:noProof/>
                  <w:lang w:eastAsia="zh-CN"/>
                </w:rPr>
                <m:t>i-10</m:t>
              </m:r>
            </m:oMath>
            <w:r>
              <w:rPr>
                <w:rFonts w:eastAsiaTheme="minorEastAsia" w:cs="Arial"/>
                <w:lang w:eastAsia="zh-CN"/>
              </w:rPr>
              <w:t>.</w:t>
            </w:r>
          </w:p>
        </w:tc>
        <w:tc>
          <w:tcPr>
            <w:tcW w:w="3118" w:type="dxa"/>
          </w:tcPr>
          <w:p w14:paraId="288330BF" w14:textId="77777777" w:rsidR="00A74D03" w:rsidRPr="00D377C1" w:rsidRDefault="00A74D03" w:rsidP="00B439BF">
            <w:pPr>
              <w:pStyle w:val="ListParagraph"/>
              <w:rPr>
                <w:rFonts w:asciiTheme="minorHAnsi" w:eastAsia="Times New Roman" w:hAnsiTheme="minorHAnsi" w:cstheme="minorHAnsi"/>
              </w:rPr>
            </w:pPr>
            <w:r w:rsidRPr="00D377C1">
              <w:rPr>
                <w:rFonts w:asciiTheme="minorHAnsi" w:eastAsia="Times New Roman" w:hAnsiTheme="minorHAnsi" w:cstheme="minorHAnsi"/>
              </w:rPr>
              <w:t>Antwoord</w:t>
            </w:r>
          </w:p>
          <w:p w14:paraId="453FFE2B" w14:textId="5FD14AFA" w:rsidR="00A74D03" w:rsidRPr="00A74D03" w:rsidRDefault="00A74D03" w:rsidP="00A74D03">
            <w:pPr>
              <w:pStyle w:val="Punte"/>
            </w:pPr>
            <w:r w:rsidRPr="00A74D03">
              <w:rPr>
                <w:shd w:val="clear" w:color="auto" w:fill="BFBFBF" w:themeFill="background1" w:themeFillShade="BF"/>
              </w:rPr>
              <w:t>[</w:t>
            </w:r>
            <w:r>
              <w:rPr>
                <w:shd w:val="clear" w:color="auto" w:fill="BFBFBF" w:themeFill="background1" w:themeFillShade="BF"/>
              </w:rPr>
              <w:t>1</w:t>
            </w:r>
            <w:r w:rsidRPr="00A74D03">
              <w:rPr>
                <w:shd w:val="clear" w:color="auto" w:fill="BFBFBF" w:themeFill="background1" w:themeFillShade="BF"/>
              </w:rPr>
              <w:t xml:space="preserve"> punt / mark]</w:t>
            </w:r>
          </w:p>
        </w:tc>
      </w:tr>
    </w:tbl>
    <w:p w14:paraId="50E7489D" w14:textId="22AE4AE9" w:rsidR="003811F4" w:rsidRDefault="003811F4">
      <w:pPr>
        <w:spacing w:before="0" w:after="160"/>
      </w:pPr>
    </w:p>
    <w:p w14:paraId="137C97A7" w14:textId="77777777" w:rsidR="003811F4" w:rsidRDefault="003811F4">
      <w:pPr>
        <w:spacing w:before="0" w:after="160"/>
      </w:pPr>
      <w:r>
        <w:br w:type="page"/>
      </w:r>
    </w:p>
    <w:p w14:paraId="2DD28E54" w14:textId="1180CAA6" w:rsidR="003811F4" w:rsidRPr="007141DB" w:rsidRDefault="003811F4" w:rsidP="000A369E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3</w:t>
      </w:r>
      <w:r>
        <w:tab/>
        <w:t>[</w:t>
      </w:r>
      <w:r w:rsidR="00A93F45">
        <w:t>10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9E3598" w:rsidRPr="009F0CF9" w14:paraId="2C491451" w14:textId="77777777" w:rsidTr="000863F6">
        <w:trPr>
          <w:trHeight w:val="340"/>
          <w:tblHeader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CDBFB1" w14:textId="77777777" w:rsidR="009E3598" w:rsidRPr="00AF39FC" w:rsidRDefault="009E3598" w:rsidP="007C20A8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3FDA24" w14:textId="77777777" w:rsidR="009E3598" w:rsidRPr="00AF39FC" w:rsidRDefault="009E3598" w:rsidP="007C20A8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A08632" w14:textId="77777777" w:rsidR="009E3598" w:rsidRPr="00A65B06" w:rsidRDefault="009E3598" w:rsidP="007C20A8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E3598" w:rsidRPr="009F0CF9" w14:paraId="57592B0F" w14:textId="77777777" w:rsidTr="000863F6">
        <w:tc>
          <w:tcPr>
            <w:tcW w:w="846" w:type="dxa"/>
            <w:tcBorders>
              <w:bottom w:val="dashed" w:sz="4" w:space="0" w:color="auto"/>
            </w:tcBorders>
          </w:tcPr>
          <w:p w14:paraId="0A9D2D56" w14:textId="5E49E88D" w:rsidR="009E3598" w:rsidRPr="009F0CF9" w:rsidRDefault="00E93925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3</w:t>
            </w:r>
          </w:p>
        </w:tc>
        <w:tc>
          <w:tcPr>
            <w:tcW w:w="6237" w:type="dxa"/>
            <w:tcBorders>
              <w:bottom w:val="dashed" w:sz="4" w:space="0" w:color="auto"/>
            </w:tcBorders>
          </w:tcPr>
          <w:p w14:paraId="17287135" w14:textId="77777777" w:rsidR="00A93F45" w:rsidRPr="00A93F45" w:rsidRDefault="00764CF5" w:rsidP="007C20A8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m:rPr>
                    <m:aln/>
                  </m:rPr>
                  <w:rPr>
                    <w:rFonts w:ascii="Cambria Math" w:hAnsi="Cambria Math"/>
                  </w:rPr>
                  <m:t>≡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  <w:p w14:paraId="3C790F8B" w14:textId="77777777" w:rsidR="00AB7AFB" w:rsidRPr="00AB7AFB" w:rsidRDefault="00E93925" w:rsidP="007C20A8">
            <w:pPr>
              <w:rPr>
                <w:rFonts w:eastAsiaTheme="minorEastAsia"/>
              </w:rPr>
            </w:pPr>
            <w:r w:rsidRPr="00E93925">
              <w:rPr>
                <w:rFonts w:eastAsiaTheme="minorEastAsia"/>
              </w:rPr>
              <w:br/>
            </w:r>
            <m:oMathPara>
              <m:oMath>
                <m:r>
                  <w:rPr>
                    <w:rFonts w:ascii="Cambria Math" w:hAnsi="Cambria Math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+x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≡A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+B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</w:rPr>
                  <m:t>+C</m:t>
                </m:r>
              </m:oMath>
            </m:oMathPara>
          </w:p>
          <w:p w14:paraId="27F5F9EB" w14:textId="77777777" w:rsidR="00AB7AFB" w:rsidRDefault="00AB7AFB" w:rsidP="00AB7AF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Stel </w:t>
            </w:r>
            <m:oMath>
              <m:r>
                <w:rPr>
                  <w:rFonts w:ascii="Cambria Math" w:eastAsiaTheme="minorEastAsia" w:hAnsi="Cambria Math"/>
                </w:rPr>
                <m:t>x=-1</m:t>
              </m:r>
            </m:oMath>
            <w:r>
              <w:rPr>
                <w:rFonts w:eastAsiaTheme="minorEastAsia"/>
              </w:rPr>
              <w:t>:</w:t>
            </w: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C=1</m:t>
              </m:r>
            </m:oMath>
          </w:p>
          <w:p w14:paraId="32C7E52E" w14:textId="64D81465" w:rsidR="00E93925" w:rsidRPr="00AB7AFB" w:rsidRDefault="00E93925" w:rsidP="00AB7AFB">
            <w:pPr>
              <w:ind w:left="884"/>
              <w:rPr>
                <w:rFonts w:eastAsiaTheme="minorEastAsia"/>
              </w:rPr>
            </w:pPr>
            <m:oMathPara>
              <m:oMath>
                <m:r>
                  <m:rPr>
                    <m:sty m:val="p"/>
                    <m:aln/>
                  </m:rPr>
                  <w:rPr>
                    <w:rFonts w:ascii="Cambria Math" w:hAnsi="Cambria Math"/>
                  </w:rPr>
                  <m:t>≡</m:t>
                </m:r>
                <m:r>
                  <w:rPr>
                    <w:rFonts w:ascii="Cambria Math" w:hAnsi="Cambria Math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+2</m:t>
                </m:r>
                <m:r>
                  <w:rPr>
                    <w:rFonts w:ascii="Cambria Math" w:hAnsi="Cambria Math"/>
                  </w:rPr>
                  <m:t>Ax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</w:rPr>
                  <m:t>Bx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w:br/>
                </m:r>
              </m:oMath>
              <m:oMath>
                <m:r>
                  <m:rPr>
                    <m:sty m:val="p"/>
                    <m:aln/>
                  </m:rPr>
                  <w:rPr>
                    <w:rFonts w:ascii="Cambria Math" w:hAnsi="Cambria Math"/>
                  </w:rPr>
                  <m:t>≡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</w:rPr>
                  <m:t>x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+</m:t>
                    </m:r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  <m:ctrlPr>
                      <w:rPr>
                        <w:rFonts w:ascii="Cambria Math" w:eastAsiaTheme="minorEastAsia" w:hAnsi="Cambria Math"/>
                      </w:rPr>
                    </m:ctrlPr>
                  </m:e>
                </m:d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+(</m:t>
                </m:r>
                <m:r>
                  <w:rPr>
                    <w:rFonts w:ascii="Cambria Math" w:eastAsiaTheme="minorEastAsia" w:hAnsi="Cambria Math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+</m:t>
                </m:r>
                <m:r>
                  <w:rPr>
                    <w:rFonts w:ascii="Cambria Math" w:eastAsiaTheme="minorEastAsia" w:hAnsi="Cambria Math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+</m:t>
                </m:r>
                <m:r>
                  <w:rPr>
                    <w:rFonts w:ascii="Cambria Math" w:eastAsiaTheme="minorEastAsia" w:hAnsi="Cambria Math"/>
                  </w:rPr>
                  <m:t>C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)</m:t>
                </m:r>
              </m:oMath>
            </m:oMathPara>
          </w:p>
          <w:p w14:paraId="50934D58" w14:textId="77777777" w:rsidR="00AB7AFB" w:rsidRPr="00E93925" w:rsidRDefault="00AB7AFB" w:rsidP="00AB7AFB">
            <w:pPr>
              <w:ind w:left="884"/>
              <w:rPr>
                <w:rFonts w:eastAsiaTheme="minorEastAsia"/>
              </w:rPr>
            </w:pPr>
          </w:p>
          <w:p w14:paraId="4DCAFC4D" w14:textId="7BEDC7C9" w:rsidR="00E93925" w:rsidRDefault="00E93925" w:rsidP="007C20A8">
            <w:pPr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>∴</m:t>
              </m:r>
              <m:r>
                <w:rPr>
                  <w:rFonts w:ascii="Cambria Math" w:hAnsi="Cambria Math"/>
                </w:rPr>
                <m:t>A=2</m:t>
              </m:r>
            </m:oMath>
            <w:r>
              <w:rPr>
                <w:rFonts w:eastAsiaTheme="minorEastAsia"/>
              </w:rPr>
              <w:tab/>
            </w:r>
          </w:p>
          <w:p w14:paraId="68FE9D4A" w14:textId="47E23BAF" w:rsidR="00E93925" w:rsidRDefault="00E93925" w:rsidP="007C20A8">
            <w:pPr>
              <w:rPr>
                <w:rFonts w:eastAsiaTheme="minorEastAsia"/>
              </w:rPr>
            </w:pPr>
          </w:p>
          <w:p w14:paraId="094182CD" w14:textId="4992726A" w:rsidR="00E93925" w:rsidRPr="00E93925" w:rsidRDefault="00E93925" w:rsidP="007C20A8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2A+B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>=1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+B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=1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>∴B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eastAsiaTheme="minorEastAsia" w:hAnsi="Cambria Math"/>
                  </w:rPr>
                  <m:t>-3</m:t>
                </m:r>
              </m:oMath>
            </m:oMathPara>
          </w:p>
          <w:p w14:paraId="02F5E4F9" w14:textId="77777777" w:rsidR="00E93925" w:rsidRDefault="00E93925" w:rsidP="007C20A8"/>
          <w:p w14:paraId="4AE101C6" w14:textId="1BEF56D0" w:rsidR="00A93F45" w:rsidRPr="00517BD5" w:rsidRDefault="00A93F45" w:rsidP="007C20A8">
            <m:oMathPara>
              <m:oMath>
                <m:r>
                  <w:rPr>
                    <w:rFonts w:ascii="Cambria Math" w:hAnsi="Cambria Math"/>
                  </w:rPr>
                  <m:t>∴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m:rPr>
                    <m:aln/>
                  </m:rPr>
                  <w:rPr>
                    <w:rFonts w:ascii="Cambria Math" w:hAnsi="Cambria Math"/>
                  </w:rPr>
                  <m:t>≡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x+1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14:paraId="67564EAA" w14:textId="77777777" w:rsidR="00AB7AFB" w:rsidRDefault="00AB7AFB" w:rsidP="00AB7AFB">
            <w:pPr>
              <w:pStyle w:val="NoSpacing"/>
            </w:pPr>
          </w:p>
          <w:p w14:paraId="2B5FFC97" w14:textId="5BFF2C60" w:rsidR="00A93F45" w:rsidRDefault="00A93F45" w:rsidP="00A93F45">
            <w:pPr>
              <w:pStyle w:val="ListParagraph"/>
            </w:pPr>
            <w:r>
              <w:t>Ontbind in parsiële breuke</w:t>
            </w:r>
          </w:p>
          <w:p w14:paraId="5A3AD53F" w14:textId="6C43D471" w:rsidR="00A93F45" w:rsidRPr="00AB7AFB" w:rsidRDefault="00A93F45" w:rsidP="00AB7AFB">
            <w:pPr>
              <w:pStyle w:val="NoSpacing"/>
              <w:rPr>
                <w:sz w:val="40"/>
              </w:rPr>
            </w:pPr>
          </w:p>
          <w:p w14:paraId="3C3FB0C7" w14:textId="613A1EE9" w:rsidR="00A93F45" w:rsidRDefault="00A93F45" w:rsidP="00A93F45">
            <w:pPr>
              <w:pStyle w:val="ListParagraph"/>
            </w:pPr>
            <w:r>
              <w:t>Vermenigvuldig met KGV</w:t>
            </w:r>
          </w:p>
          <w:p w14:paraId="0DC0BA4C" w14:textId="634A5B6D" w:rsidR="00AB7AFB" w:rsidRDefault="00AB7AFB" w:rsidP="00A93F45">
            <w:pPr>
              <w:pStyle w:val="ListParagraph"/>
            </w:pPr>
            <w:r w:rsidRPr="0013463F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  <w:b/>
              </w:rPr>
              <w:t xml:space="preserve"> </w:t>
            </w: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C=1</m:t>
              </m:r>
            </m:oMath>
          </w:p>
          <w:p w14:paraId="33278A50" w14:textId="155CC51D" w:rsidR="00A93F45" w:rsidRDefault="00A93F45" w:rsidP="00A93F45">
            <w:pPr>
              <w:pStyle w:val="ListParagraph"/>
            </w:pPr>
            <w:r>
              <w:t>Vereenvoudig</w:t>
            </w:r>
          </w:p>
          <w:p w14:paraId="2302B4B1" w14:textId="3E0AFCF7" w:rsidR="00A93F45" w:rsidRDefault="00A93F45" w:rsidP="00A93F45">
            <w:pPr>
              <w:pStyle w:val="ListParagraph"/>
            </w:pPr>
            <w:r>
              <w:t xml:space="preserve">Groepeer volgens magte van </w:t>
            </w:r>
            <m:oMath>
              <m:r>
                <w:rPr>
                  <w:rFonts w:ascii="Cambria Math" w:hAnsi="Cambria Math"/>
                </w:rPr>
                <m:t>x</m:t>
              </m:r>
            </m:oMath>
          </w:p>
          <w:p w14:paraId="46975AF5" w14:textId="77777777" w:rsidR="00AB7AFB" w:rsidRDefault="00AB7AFB" w:rsidP="00AB7AFB">
            <w:pPr>
              <w:pStyle w:val="NoSpacing"/>
            </w:pPr>
          </w:p>
          <w:p w14:paraId="6F9378DA" w14:textId="6EF742AD" w:rsidR="00A93F45" w:rsidRDefault="00A93F45" w:rsidP="00A93F45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A=2</m:t>
              </m:r>
            </m:oMath>
          </w:p>
          <w:p w14:paraId="0CE29697" w14:textId="77777777" w:rsidR="00AB7AFB" w:rsidRDefault="00AB7AFB" w:rsidP="00AB7AFB">
            <w:pPr>
              <w:pStyle w:val="NoSpacing"/>
            </w:pPr>
          </w:p>
          <w:p w14:paraId="1998CA9A" w14:textId="36A256A4" w:rsidR="00A93F45" w:rsidRDefault="00A93F45" w:rsidP="00A93F45">
            <w:pPr>
              <w:pStyle w:val="ListParagraph"/>
            </w:pPr>
            <w:r>
              <w:t xml:space="preserve">Vergelyking van koëffisiënte van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t>’e</w:t>
            </w:r>
          </w:p>
          <w:p w14:paraId="1E0C2B1E" w14:textId="7B331E6A" w:rsidR="00A93F45" w:rsidRDefault="00A93F45" w:rsidP="00A93F45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B=-3</m:t>
              </m:r>
            </m:oMath>
          </w:p>
          <w:p w14:paraId="45CBC10B" w14:textId="35EFAFB9" w:rsidR="00A93F45" w:rsidRDefault="00A93F45" w:rsidP="00AB7AFB">
            <w:pPr>
              <w:pStyle w:val="NoSpacing"/>
            </w:pPr>
          </w:p>
          <w:p w14:paraId="473521DA" w14:textId="77777777" w:rsidR="00AB7AFB" w:rsidRDefault="00AB7AFB" w:rsidP="00AB7AFB">
            <w:pPr>
              <w:pStyle w:val="NoSpacing"/>
            </w:pPr>
          </w:p>
          <w:p w14:paraId="11E5F5DC" w14:textId="1E9D417C" w:rsidR="00A93F45" w:rsidRDefault="00A93F45" w:rsidP="00A93F45">
            <w:pPr>
              <w:pStyle w:val="ListParagraph"/>
            </w:pPr>
            <w:r>
              <w:t>Finale antwoord</w:t>
            </w:r>
          </w:p>
          <w:p w14:paraId="73FD4BFD" w14:textId="1071BFBB" w:rsidR="009E3598" w:rsidRPr="009F0CF9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A93F45">
              <w:rPr>
                <w:highlight w:val="lightGray"/>
              </w:rPr>
              <w:t>10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0863F6" w:rsidRPr="009F0CF9" w14:paraId="7F0BDAD8" w14:textId="77777777" w:rsidTr="000863F6">
        <w:tc>
          <w:tcPr>
            <w:tcW w:w="846" w:type="dxa"/>
            <w:tcBorders>
              <w:top w:val="dashed" w:sz="4" w:space="0" w:color="auto"/>
              <w:bottom w:val="nil"/>
            </w:tcBorders>
          </w:tcPr>
          <w:p w14:paraId="2120CA39" w14:textId="77777777" w:rsidR="000863F6" w:rsidRDefault="000863F6" w:rsidP="007C20A8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dashed" w:sz="4" w:space="0" w:color="auto"/>
              <w:bottom w:val="nil"/>
            </w:tcBorders>
          </w:tcPr>
          <w:p w14:paraId="01FAAC7A" w14:textId="016E32D0" w:rsidR="000863F6" w:rsidRPr="000863F6" w:rsidRDefault="000863F6" w:rsidP="000863F6">
            <w:pPr>
              <w:jc w:val="center"/>
              <w:rPr>
                <w:rFonts w:eastAsia="Calibri" w:cs="Arial"/>
                <w:b/>
              </w:rPr>
            </w:pPr>
            <w:r w:rsidRPr="000863F6">
              <w:rPr>
                <w:rFonts w:eastAsia="Calibri" w:cs="Arial"/>
                <w:b/>
              </w:rPr>
              <w:t xml:space="preserve">OF / </w:t>
            </w:r>
            <w:r w:rsidRPr="000863F6">
              <w:rPr>
                <w:rFonts w:eastAsia="Calibri" w:cs="Arial"/>
                <w:b/>
                <w:i/>
              </w:rPr>
              <w:t>OR</w:t>
            </w:r>
          </w:p>
        </w:tc>
        <w:tc>
          <w:tcPr>
            <w:tcW w:w="3118" w:type="dxa"/>
            <w:tcBorders>
              <w:top w:val="dashed" w:sz="4" w:space="0" w:color="auto"/>
              <w:bottom w:val="nil"/>
            </w:tcBorders>
          </w:tcPr>
          <w:p w14:paraId="08B7678A" w14:textId="44796276" w:rsidR="000863F6" w:rsidRDefault="000863F6" w:rsidP="000863F6">
            <w:pPr>
              <w:jc w:val="center"/>
            </w:pPr>
            <w:r w:rsidRPr="000863F6">
              <w:rPr>
                <w:rFonts w:eastAsia="Calibri" w:cs="Arial"/>
                <w:b/>
              </w:rPr>
              <w:t xml:space="preserve">OF / </w:t>
            </w:r>
            <w:r w:rsidRPr="000863F6">
              <w:rPr>
                <w:rFonts w:eastAsia="Calibri" w:cs="Arial"/>
                <w:b/>
                <w:i/>
              </w:rPr>
              <w:t>OR</w:t>
            </w:r>
          </w:p>
        </w:tc>
      </w:tr>
      <w:tr w:rsidR="000863F6" w:rsidRPr="009F0CF9" w14:paraId="19BFB478" w14:textId="77777777" w:rsidTr="000863F6">
        <w:tc>
          <w:tcPr>
            <w:tcW w:w="846" w:type="dxa"/>
            <w:tcBorders>
              <w:top w:val="nil"/>
            </w:tcBorders>
          </w:tcPr>
          <w:p w14:paraId="6C4F595B" w14:textId="77777777" w:rsidR="000863F6" w:rsidRDefault="000863F6" w:rsidP="007C20A8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</w:tcBorders>
          </w:tcPr>
          <w:p w14:paraId="3F2466C9" w14:textId="77777777" w:rsidR="000863F6" w:rsidRPr="00A93F45" w:rsidRDefault="00764CF5" w:rsidP="000863F6">
            <w:pPr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m:rPr>
                    <m:aln/>
                  </m:rPr>
                  <w:rPr>
                    <w:rFonts w:ascii="Cambria Math" w:hAnsi="Cambria Math"/>
                  </w:rPr>
                  <m:t>≡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x+1</m:t>
                    </m:r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  <w:p w14:paraId="72880A4E" w14:textId="77777777" w:rsidR="000863F6" w:rsidRPr="00E93925" w:rsidRDefault="000863F6" w:rsidP="000863F6">
            <w:pPr>
              <w:rPr>
                <w:rFonts w:eastAsiaTheme="minorEastAsia"/>
              </w:rPr>
            </w:pPr>
            <w:r w:rsidRPr="00E93925">
              <w:rPr>
                <w:rFonts w:eastAsiaTheme="minorEastAsia"/>
              </w:rPr>
              <w:br/>
            </w:r>
            <m:oMathPara>
              <m:oMath>
                <m:r>
                  <w:rPr>
                    <w:rFonts w:ascii="Cambria Math" w:hAnsi="Cambria Math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+x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≡A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+B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x+1</m:t>
                    </m:r>
                  </m:e>
                </m:d>
                <m:r>
                  <w:rPr>
                    <w:rFonts w:ascii="Cambria Math" w:hAnsi="Cambria Math"/>
                  </w:rPr>
                  <m:t>+C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≡A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+2Ax+A+Bx+B+C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≡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+x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2A+B</m:t>
                    </m: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e>
                </m:d>
                <m:r>
                  <w:rPr>
                    <w:rFonts w:ascii="Cambria Math" w:eastAsiaTheme="minorEastAsia" w:hAnsi="Cambria Math"/>
                  </w:rPr>
                  <m:t>+(A+B+C)</m:t>
                </m:r>
              </m:oMath>
            </m:oMathPara>
          </w:p>
          <w:p w14:paraId="68004007" w14:textId="77777777" w:rsidR="000863F6" w:rsidRDefault="000863F6" w:rsidP="000863F6">
            <w:pPr>
              <w:rPr>
                <w:rFonts w:eastAsiaTheme="minorEastAsia"/>
              </w:rPr>
            </w:pPr>
          </w:p>
          <w:p w14:paraId="6CA549BF" w14:textId="77777777" w:rsidR="000863F6" w:rsidRDefault="000863F6" w:rsidP="000863F6">
            <w:pPr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>∴</m:t>
              </m:r>
              <m:r>
                <w:rPr>
                  <w:rFonts w:ascii="Cambria Math" w:hAnsi="Cambria Math"/>
                </w:rPr>
                <m:t>A=2</m:t>
              </m:r>
            </m:oMath>
            <w:r>
              <w:rPr>
                <w:rFonts w:eastAsiaTheme="minorEastAsia"/>
              </w:rPr>
              <w:tab/>
            </w:r>
          </w:p>
          <w:p w14:paraId="1C0B123C" w14:textId="77777777" w:rsidR="000863F6" w:rsidRDefault="000863F6" w:rsidP="000863F6">
            <w:pPr>
              <w:rPr>
                <w:rFonts w:eastAsiaTheme="minorEastAsia"/>
              </w:rPr>
            </w:pPr>
          </w:p>
          <w:p w14:paraId="6FC7465C" w14:textId="77777777" w:rsidR="000863F6" w:rsidRPr="00E93925" w:rsidRDefault="000863F6" w:rsidP="000863F6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2A+B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>=1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+B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=1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>∴B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eastAsiaTheme="minorEastAsia" w:hAnsi="Cambria Math"/>
                  </w:rPr>
                  <m:t>-3</m:t>
                </m:r>
              </m:oMath>
            </m:oMathPara>
          </w:p>
          <w:p w14:paraId="4AE32AF6" w14:textId="77777777" w:rsidR="000863F6" w:rsidRDefault="000863F6" w:rsidP="000863F6"/>
          <w:p w14:paraId="07F3FCCE" w14:textId="77777777" w:rsidR="000863F6" w:rsidRDefault="000863F6" w:rsidP="000863F6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A+B+C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>=0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>2-3+C</m:t>
                </m:r>
                <m:r>
                  <m:rPr>
                    <m:aln/>
                  </m:rPr>
                  <w:rPr>
                    <w:rFonts w:ascii="Cambria Math" w:hAnsi="Cambria Math"/>
                  </w:rPr>
                  <m:t>=0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</w:rPr>
                  <m:t>∴C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</w:rPr>
                  <m:t>=1</m:t>
                </m:r>
              </m:oMath>
            </m:oMathPara>
          </w:p>
          <w:p w14:paraId="363631B8" w14:textId="77777777" w:rsidR="000863F6" w:rsidRDefault="000863F6" w:rsidP="000863F6"/>
          <w:p w14:paraId="3B23EA7A" w14:textId="581E333D" w:rsidR="000863F6" w:rsidRPr="000863F6" w:rsidRDefault="000863F6" w:rsidP="000863F6">
            <w:pPr>
              <w:rPr>
                <w:rFonts w:eastAsia="Calibri" w:cs="Arial"/>
                <w:b/>
              </w:rPr>
            </w:pPr>
            <m:oMathPara>
              <m:oMath>
                <m:r>
                  <w:rPr>
                    <w:rFonts w:ascii="Cambria Math" w:hAnsi="Cambria Math"/>
                  </w:rPr>
                  <m:t>∴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  <m:r>
                  <m:rPr>
                    <m:aln/>
                  </m:rPr>
                  <w:rPr>
                    <w:rFonts w:ascii="Cambria Math" w:hAnsi="Cambria Math"/>
                  </w:rPr>
                  <m:t>≡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x+1</m:t>
                    </m:r>
                  </m:den>
                </m:f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118" w:type="dxa"/>
            <w:tcBorders>
              <w:top w:val="nil"/>
            </w:tcBorders>
          </w:tcPr>
          <w:p w14:paraId="3984B3BC" w14:textId="77777777" w:rsidR="000863F6" w:rsidRDefault="000863F6" w:rsidP="000863F6">
            <w:pPr>
              <w:pStyle w:val="ListParagraph"/>
            </w:pPr>
            <w:r>
              <w:t>Ontbind in parsiële breuke</w:t>
            </w:r>
          </w:p>
          <w:p w14:paraId="32F002F2" w14:textId="77777777" w:rsidR="000863F6" w:rsidRPr="00A93F45" w:rsidRDefault="000863F6" w:rsidP="000863F6">
            <w:pPr>
              <w:rPr>
                <w:sz w:val="40"/>
              </w:rPr>
            </w:pPr>
          </w:p>
          <w:p w14:paraId="3CADDAFA" w14:textId="77777777" w:rsidR="000863F6" w:rsidRDefault="000863F6" w:rsidP="000863F6">
            <w:pPr>
              <w:pStyle w:val="ListParagraph"/>
            </w:pPr>
            <w:r>
              <w:t>Vermenigvuldig met KGV</w:t>
            </w:r>
          </w:p>
          <w:p w14:paraId="74B67339" w14:textId="77777777" w:rsidR="000863F6" w:rsidRDefault="000863F6" w:rsidP="000863F6">
            <w:pPr>
              <w:pStyle w:val="ListParagraph"/>
            </w:pPr>
            <w:r>
              <w:t>Vereenvoudig</w:t>
            </w:r>
          </w:p>
          <w:p w14:paraId="166F39B6" w14:textId="77777777" w:rsidR="000863F6" w:rsidRDefault="000863F6" w:rsidP="000863F6">
            <w:pPr>
              <w:pStyle w:val="ListParagraph"/>
            </w:pPr>
            <w:r>
              <w:t xml:space="preserve">Groepeer volgens magte van </w:t>
            </w:r>
            <m:oMath>
              <m:r>
                <w:rPr>
                  <w:rFonts w:ascii="Cambria Math" w:hAnsi="Cambria Math"/>
                </w:rPr>
                <m:t>x</m:t>
              </m:r>
            </m:oMath>
          </w:p>
          <w:p w14:paraId="4405B317" w14:textId="77777777" w:rsidR="000863F6" w:rsidRDefault="000863F6" w:rsidP="000863F6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A=2</m:t>
              </m:r>
            </m:oMath>
          </w:p>
          <w:p w14:paraId="29B44722" w14:textId="77777777" w:rsidR="000863F6" w:rsidRDefault="000863F6" w:rsidP="000863F6"/>
          <w:p w14:paraId="0419ABA9" w14:textId="77777777" w:rsidR="000863F6" w:rsidRDefault="000863F6" w:rsidP="000863F6">
            <w:pPr>
              <w:pStyle w:val="ListParagraph"/>
            </w:pPr>
            <w:r>
              <w:t xml:space="preserve">Vergelyking van koëffisiënte van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t>’e</w:t>
            </w:r>
          </w:p>
          <w:p w14:paraId="67DB30BC" w14:textId="77777777" w:rsidR="000863F6" w:rsidRDefault="000863F6" w:rsidP="000863F6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B--3</m:t>
              </m:r>
            </m:oMath>
          </w:p>
          <w:p w14:paraId="5EE97AEE" w14:textId="77777777" w:rsidR="000863F6" w:rsidRDefault="000863F6" w:rsidP="000863F6"/>
          <w:p w14:paraId="3E1DE61C" w14:textId="77777777" w:rsidR="000863F6" w:rsidRDefault="000863F6" w:rsidP="000863F6">
            <w:pPr>
              <w:pStyle w:val="ListParagraph"/>
            </w:pPr>
            <w:r>
              <w:t>Vergelyking van konstantes</w:t>
            </w:r>
          </w:p>
          <w:p w14:paraId="1C119E5C" w14:textId="77777777" w:rsidR="000863F6" w:rsidRDefault="000863F6" w:rsidP="00AB7AFB">
            <w:pPr>
              <w:pStyle w:val="NoSpacing"/>
            </w:pPr>
          </w:p>
          <w:p w14:paraId="6AF4EF42" w14:textId="77777777" w:rsidR="000863F6" w:rsidRDefault="000863F6" w:rsidP="000863F6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C=1</m:t>
              </m:r>
            </m:oMath>
          </w:p>
          <w:p w14:paraId="518BADE3" w14:textId="77777777" w:rsidR="000863F6" w:rsidRDefault="000863F6" w:rsidP="000863F6"/>
          <w:p w14:paraId="769AC17E" w14:textId="77777777" w:rsidR="000863F6" w:rsidRDefault="000863F6" w:rsidP="000863F6">
            <w:pPr>
              <w:pStyle w:val="ListParagraph"/>
            </w:pPr>
            <w:r>
              <w:t>Finale antwoord</w:t>
            </w:r>
          </w:p>
          <w:p w14:paraId="6BE70BE1" w14:textId="29FDEB6C" w:rsidR="000863F6" w:rsidRPr="000863F6" w:rsidRDefault="000863F6" w:rsidP="000863F6">
            <w:pPr>
              <w:pStyle w:val="Punte"/>
              <w:rPr>
                <w:rFonts w:eastAsia="Calibri" w:cs="Arial"/>
              </w:rPr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10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111AD471" w14:textId="17D7A62B" w:rsidR="009E3598" w:rsidRPr="007141DB" w:rsidRDefault="009E3598" w:rsidP="009E3598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4</w:t>
      </w:r>
      <w:r>
        <w:tab/>
        <w:t>[</w:t>
      </w:r>
      <w:r w:rsidR="00561D3B">
        <w:t>15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9E3598" w:rsidRPr="009F0CF9" w14:paraId="42C0DE6E" w14:textId="77777777" w:rsidTr="007C20A8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4D54BC08" w14:textId="77777777" w:rsidR="009E3598" w:rsidRPr="00AF39FC" w:rsidRDefault="009E3598" w:rsidP="007C20A8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46BE5599" w14:textId="77777777" w:rsidR="009E3598" w:rsidRPr="00AF39FC" w:rsidRDefault="009E3598" w:rsidP="007C20A8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0EE6AE7E" w14:textId="77777777" w:rsidR="009E3598" w:rsidRPr="00A65B06" w:rsidRDefault="009E3598" w:rsidP="007C20A8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E3598" w:rsidRPr="009F0CF9" w14:paraId="79247131" w14:textId="77777777" w:rsidTr="00706A08">
        <w:tc>
          <w:tcPr>
            <w:tcW w:w="846" w:type="dxa"/>
            <w:tcBorders>
              <w:bottom w:val="single" w:sz="4" w:space="0" w:color="auto"/>
            </w:tcBorders>
          </w:tcPr>
          <w:p w14:paraId="7C2206D0" w14:textId="0276DA94" w:rsidR="009E3598" w:rsidRPr="009F0CF9" w:rsidRDefault="00561D3B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4.1 (a)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406C4622" w14:textId="258805BE" w:rsidR="009E3598" w:rsidRPr="00517BD5" w:rsidRDefault="00561D3B" w:rsidP="007C20A8">
            <m:oMathPara>
              <m:oMath>
                <m:r>
                  <w:rPr>
                    <w:rFonts w:ascii="Cambria Math" w:hAnsi="Cambria Math"/>
                  </w:rPr>
                  <m:t>g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</m:t>
                </m:r>
              </m:oMath>
            </m:oMathPara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14CB67D6" w14:textId="1709BE58" w:rsidR="009E3598" w:rsidRDefault="00561D3B" w:rsidP="007C20A8">
            <w:pPr>
              <w:pStyle w:val="ListParagraph"/>
            </w:pPr>
            <w:r>
              <w:t>Antwoord</w:t>
            </w:r>
          </w:p>
          <w:p w14:paraId="5A5B3C48" w14:textId="1DFD0613" w:rsidR="009E3598" w:rsidRPr="009F0CF9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561D3B">
              <w:rPr>
                <w:highlight w:val="lightGray"/>
              </w:rPr>
              <w:t>1</w:t>
            </w:r>
            <w:r w:rsidRPr="0020638F">
              <w:rPr>
                <w:highlight w:val="lightGray"/>
              </w:rPr>
              <w:t xml:space="preserve"> punt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31A5B6FD" w14:textId="77777777" w:rsidTr="00706A08">
        <w:tc>
          <w:tcPr>
            <w:tcW w:w="846" w:type="dxa"/>
            <w:tcBorders>
              <w:bottom w:val="nil"/>
            </w:tcBorders>
          </w:tcPr>
          <w:p w14:paraId="0617593E" w14:textId="475DC2A0" w:rsidR="009E3598" w:rsidRDefault="00561D3B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4.1 (b)</w:t>
            </w:r>
          </w:p>
        </w:tc>
        <w:tc>
          <w:tcPr>
            <w:tcW w:w="6237" w:type="dxa"/>
            <w:tcBorders>
              <w:bottom w:val="nil"/>
            </w:tcBorders>
          </w:tcPr>
          <w:p w14:paraId="48C75D7D" w14:textId="4C3E1A1D" w:rsidR="00561D3B" w:rsidRDefault="00764CF5" w:rsidP="007C20A8">
            <w:pPr>
              <w:rPr>
                <w:lang w:eastAsia="zh-C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f∘g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-1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-1</m:t>
                        </m:r>
                      </m:e>
                    </m:d>
                  </m:e>
                </m:d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=f(1)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1</m:t>
                            </m:r>
                          </m:e>
                        </m:rad>
                        <m:r>
                          <w:rPr>
                            <w:rFonts w:ascii="Cambria Math" w:hAnsi="Cambria Math"/>
                            <w:lang w:eastAsia="zh-CN"/>
                          </w:rPr>
                          <m:t>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=8</m:t>
                </m:r>
              </m:oMath>
            </m:oMathPara>
          </w:p>
        </w:tc>
        <w:tc>
          <w:tcPr>
            <w:tcW w:w="3118" w:type="dxa"/>
            <w:tcBorders>
              <w:bottom w:val="nil"/>
            </w:tcBorders>
          </w:tcPr>
          <w:p w14:paraId="235A6691" w14:textId="18626E3C" w:rsidR="009E3598" w:rsidRDefault="00561D3B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g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-1</m:t>
                      </m:r>
                    </m:e>
                  </m:d>
                </m:e>
              </m:d>
            </m:oMath>
          </w:p>
          <w:p w14:paraId="132BAB2C" w14:textId="1AE0CF38" w:rsidR="00561D3B" w:rsidRDefault="00561D3B" w:rsidP="007C20A8">
            <w:pPr>
              <w:pStyle w:val="ListParagraph"/>
            </w:pPr>
            <w:r>
              <w:t xml:space="preserve">Vervang </w:t>
            </w:r>
            <m:oMath>
              <m:r>
                <w:rPr>
                  <w:rFonts w:ascii="Cambria Math" w:hAnsi="Cambria Math"/>
                </w:rPr>
                <m:t>1</m:t>
              </m:r>
            </m:oMath>
            <w:r>
              <w:t xml:space="preserve"> in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t>’e</w:t>
            </w:r>
          </w:p>
          <w:p w14:paraId="3D7A44AD" w14:textId="30903DDF" w:rsidR="002C4F79" w:rsidRDefault="002C4F79" w:rsidP="002C4F79"/>
          <w:p w14:paraId="1EADAD3B" w14:textId="33C4FCBB" w:rsidR="00561D3B" w:rsidRDefault="00561D3B" w:rsidP="007C20A8">
            <w:pPr>
              <w:pStyle w:val="ListParagraph"/>
            </w:pPr>
            <w:r>
              <w:t>Antwoord</w:t>
            </w:r>
          </w:p>
          <w:p w14:paraId="5E1DA091" w14:textId="1EB160B0" w:rsidR="009E3598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561D3B"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646A71" w:rsidRPr="009F0CF9" w14:paraId="52B25641" w14:textId="77777777" w:rsidTr="00706A08">
        <w:tc>
          <w:tcPr>
            <w:tcW w:w="846" w:type="dxa"/>
            <w:tcBorders>
              <w:top w:val="nil"/>
              <w:bottom w:val="nil"/>
            </w:tcBorders>
          </w:tcPr>
          <w:p w14:paraId="6F105DEB" w14:textId="77777777" w:rsidR="00646A71" w:rsidRPr="00706A08" w:rsidRDefault="00646A71" w:rsidP="00706A08">
            <w:pPr>
              <w:jc w:val="center"/>
              <w:rPr>
                <w:rFonts w:cs="Arial"/>
                <w:b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  <w:bottom w:val="nil"/>
            </w:tcBorders>
          </w:tcPr>
          <w:p w14:paraId="61EFE453" w14:textId="6ED04478" w:rsidR="00646A71" w:rsidRPr="00706A08" w:rsidRDefault="00646A71" w:rsidP="00706A08">
            <w:pPr>
              <w:jc w:val="center"/>
              <w:rPr>
                <w:rFonts w:eastAsia="Calibri" w:cs="Arial"/>
                <w:b/>
                <w:lang w:eastAsia="zh-CN"/>
              </w:rPr>
            </w:pPr>
            <w:r w:rsidRPr="00706A08">
              <w:rPr>
                <w:rFonts w:eastAsia="Calibri" w:cs="Arial"/>
                <w:b/>
                <w:lang w:eastAsia="zh-CN"/>
              </w:rPr>
              <w:t xml:space="preserve">OF / </w:t>
            </w:r>
            <w:r w:rsidRPr="00706A08">
              <w:rPr>
                <w:rFonts w:eastAsia="Calibri" w:cs="Arial"/>
                <w:b/>
                <w:i/>
                <w:lang w:eastAsia="zh-CN"/>
              </w:rPr>
              <w:t>OR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14:paraId="4B1729FB" w14:textId="0CDD95A4" w:rsidR="00646A71" w:rsidRPr="00706A08" w:rsidRDefault="00646A71" w:rsidP="00706A08">
            <w:pPr>
              <w:jc w:val="center"/>
              <w:rPr>
                <w:b/>
              </w:rPr>
            </w:pPr>
            <w:r w:rsidRPr="00706A08">
              <w:rPr>
                <w:b/>
              </w:rPr>
              <w:t xml:space="preserve">OF / </w:t>
            </w:r>
            <w:r w:rsidRPr="00706A08">
              <w:rPr>
                <w:b/>
                <w:i/>
              </w:rPr>
              <w:t>OR</w:t>
            </w:r>
          </w:p>
        </w:tc>
      </w:tr>
      <w:tr w:rsidR="00646A71" w:rsidRPr="009F0CF9" w14:paraId="75EFC387" w14:textId="77777777" w:rsidTr="00706A08">
        <w:tc>
          <w:tcPr>
            <w:tcW w:w="846" w:type="dxa"/>
            <w:tcBorders>
              <w:top w:val="nil"/>
            </w:tcBorders>
          </w:tcPr>
          <w:p w14:paraId="730116AF" w14:textId="77777777" w:rsidR="00646A71" w:rsidRDefault="00646A71" w:rsidP="007C20A8">
            <w:pPr>
              <w:rPr>
                <w:rFonts w:cs="Arial"/>
                <w:color w:val="000000" w:themeColor="text1"/>
              </w:rPr>
            </w:pPr>
          </w:p>
        </w:tc>
        <w:tc>
          <w:tcPr>
            <w:tcW w:w="6237" w:type="dxa"/>
            <w:tcBorders>
              <w:top w:val="nil"/>
            </w:tcBorders>
          </w:tcPr>
          <w:p w14:paraId="69B12CCA" w14:textId="3DCC158B" w:rsidR="00706A08" w:rsidRPr="00706A08" w:rsidRDefault="00764CF5" w:rsidP="00706A08">
            <w:pPr>
              <w:rPr>
                <w:rFonts w:eastAsiaTheme="minorEastAsia"/>
                <w:lang w:eastAsia="zh-C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f∘g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</m:d>
                  </m:e>
                </m:d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=f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e>
                </m:d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</m:e>
                        </m:rad>
                        <m:r>
                          <w:rPr>
                            <w:rFonts w:ascii="Cambria Math" w:hAnsi="Cambria Math"/>
                            <w:lang w:eastAsia="zh-CN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</m:oMath>
            </m:oMathPara>
          </w:p>
          <w:p w14:paraId="0BD01C0F" w14:textId="63EFB299" w:rsidR="00706A08" w:rsidRPr="00706A08" w:rsidRDefault="00764CF5" w:rsidP="00706A08">
            <w:pPr>
              <w:rPr>
                <w:lang w:eastAsia="zh-C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f∘g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-1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lang w:eastAsia="zh-C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(-1)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2</m:t>
                                </m:r>
                              </m:sup>
                            </m:sSup>
                          </m:e>
                        </m:rad>
                        <m:r>
                          <w:rPr>
                            <w:rFonts w:ascii="Cambria Math" w:hAnsi="Cambria Math"/>
                            <w:lang w:eastAsia="zh-CN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lang w:eastAsia="zh-CN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lang w:eastAsia="zh-CN"/>
                                  </w:rPr>
                                  <m:t>-1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1</m:t>
                            </m:r>
                          </m:e>
                        </m:rad>
                        <m:r>
                          <w:rPr>
                            <w:rFonts w:ascii="Cambria Math" w:hAnsi="Cambria Math"/>
                            <w:lang w:eastAsia="zh-CN"/>
                          </w:rPr>
                          <m:t>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=8</m:t>
                </m:r>
              </m:oMath>
            </m:oMathPara>
          </w:p>
        </w:tc>
        <w:tc>
          <w:tcPr>
            <w:tcW w:w="3118" w:type="dxa"/>
            <w:tcBorders>
              <w:top w:val="nil"/>
            </w:tcBorders>
          </w:tcPr>
          <w:p w14:paraId="2C345577" w14:textId="6EBF8713" w:rsidR="00706A08" w:rsidRDefault="00706A08" w:rsidP="00706A08">
            <w:pPr>
              <w:pStyle w:val="NoSpacing"/>
            </w:pPr>
          </w:p>
          <w:p w14:paraId="44ADE3BB" w14:textId="77777777" w:rsidR="00706A08" w:rsidRPr="00706A08" w:rsidRDefault="00706A08" w:rsidP="00706A08"/>
          <w:p w14:paraId="254FE05E" w14:textId="1A180AE6" w:rsidR="00646A71" w:rsidRDefault="00764CF5" w:rsidP="007C20A8">
            <w:pPr>
              <w:pStyle w:val="ListParagraph"/>
              <w:rPr>
                <w:rFonts w:cs="Times New Roman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f∘g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2766D14E" w14:textId="2E785635" w:rsidR="00706A08" w:rsidRDefault="00706A08" w:rsidP="00706A08"/>
          <w:p w14:paraId="62C490FE" w14:textId="04F35851" w:rsidR="00706A08" w:rsidRDefault="00706A08" w:rsidP="007C20A8">
            <w:pPr>
              <w:pStyle w:val="ListParagraph"/>
              <w:rPr>
                <w:rFonts w:cs="Times New Roman"/>
              </w:rPr>
            </w:pPr>
            <w:r>
              <w:rPr>
                <w:rFonts w:cs="Times New Roman"/>
              </w:rPr>
              <w:t xml:space="preserve">Vervang </w:t>
            </w:r>
            <m:oMath>
              <m:r>
                <w:rPr>
                  <w:rFonts w:ascii="Cambria Math" w:hAnsi="Cambria Math" w:cs="Times New Roman"/>
                </w:rPr>
                <m:t>-1</m:t>
              </m:r>
            </m:oMath>
            <w:r>
              <w:rPr>
                <w:rFonts w:cs="Times New Roman"/>
              </w:rPr>
              <w:t xml:space="preserve"> in </w:t>
            </w:r>
            <m:oMath>
              <m:r>
                <w:rPr>
                  <w:rFonts w:ascii="Cambria Math" w:hAnsi="Cambria Math" w:cs="Times New Roman"/>
                </w:rPr>
                <m:t>e</m:t>
              </m:r>
            </m:oMath>
            <w:r>
              <w:rPr>
                <w:rFonts w:cs="Times New Roman"/>
              </w:rPr>
              <w:t>’e</w:t>
            </w:r>
          </w:p>
          <w:p w14:paraId="068FDE44" w14:textId="77777777" w:rsidR="00706A08" w:rsidRPr="00706A08" w:rsidRDefault="00706A08" w:rsidP="00706A08">
            <w:pPr>
              <w:rPr>
                <w:rFonts w:cs="Times New Roman"/>
              </w:rPr>
            </w:pPr>
          </w:p>
          <w:p w14:paraId="7C5F40ED" w14:textId="77777777" w:rsidR="00706A08" w:rsidRDefault="00706A08" w:rsidP="007C20A8">
            <w:pPr>
              <w:pStyle w:val="ListParagraph"/>
              <w:rPr>
                <w:rFonts w:cs="Times New Roman"/>
              </w:rPr>
            </w:pPr>
            <w:r>
              <w:rPr>
                <w:rFonts w:cs="Times New Roman"/>
              </w:rPr>
              <w:t>Antwoord</w:t>
            </w:r>
          </w:p>
          <w:p w14:paraId="49D11A6E" w14:textId="6D4AB2D7" w:rsidR="00706A08" w:rsidRDefault="00706A08" w:rsidP="00706A08">
            <w:pPr>
              <w:pStyle w:val="Punte"/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0F3BA320" w14:textId="77777777" w:rsidTr="007C20A8">
        <w:tc>
          <w:tcPr>
            <w:tcW w:w="846" w:type="dxa"/>
          </w:tcPr>
          <w:p w14:paraId="3D69D95C" w14:textId="4F9E3D65" w:rsidR="009E3598" w:rsidRDefault="00561D3B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4.2</w:t>
            </w:r>
          </w:p>
        </w:tc>
        <w:tc>
          <w:tcPr>
            <w:tcW w:w="6237" w:type="dxa"/>
          </w:tcPr>
          <w:p w14:paraId="20C462E9" w14:textId="50FF2780" w:rsidR="009E3598" w:rsidRDefault="00561D3B" w:rsidP="00706A08">
            <w:pPr>
              <w:jc w:val="center"/>
              <w:rPr>
                <w:lang w:eastAsia="zh-CN"/>
              </w:rPr>
            </w:pPr>
            <w:r w:rsidRPr="00561D3B">
              <w:rPr>
                <w:noProof/>
              </w:rPr>
              <w:drawing>
                <wp:inline distT="0" distB="0" distL="0" distR="0" wp14:anchorId="679B2EFE" wp14:editId="21182263">
                  <wp:extent cx="2628900" cy="200104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611" cy="200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14:paraId="56E0CD50" w14:textId="0DB211E2" w:rsidR="00561D3B" w:rsidRDefault="00561D3B" w:rsidP="00AA4413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w:p>
          <w:p w14:paraId="353C29A7" w14:textId="0364BF68" w:rsidR="00561D3B" w:rsidRDefault="00561D3B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y=x</m:t>
              </m:r>
            </m:oMath>
          </w:p>
          <w:p w14:paraId="4B0FA404" w14:textId="5F4243F5" w:rsidR="00AA4413" w:rsidRDefault="00AA4413" w:rsidP="007C20A8">
            <w:pPr>
              <w:pStyle w:val="ListParagraph"/>
            </w:pPr>
            <w:r>
              <w:t xml:space="preserve">Oop kol by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1;1</m:t>
                  </m:r>
                </m:e>
              </m:d>
            </m:oMath>
          </w:p>
          <w:p w14:paraId="0C35F722" w14:textId="5D8AEA8D" w:rsidR="00AA4413" w:rsidRDefault="00AA4413" w:rsidP="007C20A8">
            <w:pPr>
              <w:pStyle w:val="ListParagraph"/>
            </w:pPr>
            <w:r>
              <w:t xml:space="preserve">Toe kol by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1;2</m:t>
                  </m:r>
                </m:e>
              </m:d>
            </m:oMath>
          </w:p>
          <w:p w14:paraId="3554F9FE" w14:textId="54DD2016" w:rsidR="00AA4413" w:rsidRDefault="00AA4413" w:rsidP="007C20A8">
            <w:pPr>
              <w:pStyle w:val="ListParagraph"/>
            </w:pPr>
            <w:r>
              <w:t xml:space="preserve">Oop kol by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1;3</m:t>
                  </m:r>
                </m:e>
              </m:d>
            </m:oMath>
          </w:p>
          <w:p w14:paraId="73D30169" w14:textId="37295CB6" w:rsidR="00561D3B" w:rsidRDefault="00561D3B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y=4-x</m:t>
              </m:r>
            </m:oMath>
          </w:p>
          <w:p w14:paraId="48D67A59" w14:textId="10BA5EE1" w:rsidR="008A3B77" w:rsidRDefault="008A3B77" w:rsidP="008A3B77"/>
          <w:p w14:paraId="58D68693" w14:textId="36DD606D" w:rsidR="008A3B77" w:rsidRDefault="008A3B77" w:rsidP="008A3B77">
            <m:oMath>
              <m:r>
                <m:rPr>
                  <m:sty m:val="bi"/>
                </m:rPr>
                <w:rPr>
                  <w:rFonts w:ascii="Cambria Math" w:hAnsi="Cambria Math"/>
                </w:rPr>
                <m:t>-1</m:t>
              </m:r>
            </m:oMath>
            <w:r w:rsidRPr="008A3B77">
              <w:rPr>
                <w:rFonts w:eastAsiaTheme="minorEastAsia"/>
                <w:b/>
              </w:rPr>
              <w:t xml:space="preserve"> punt</w:t>
            </w:r>
            <w:r>
              <w:rPr>
                <w:rFonts w:eastAsiaTheme="minorEastAsia"/>
              </w:rPr>
              <w:t>: indien OOP kol by die oorsprong.</w:t>
            </w:r>
          </w:p>
          <w:p w14:paraId="61798DA3" w14:textId="77777777" w:rsidR="009E3598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6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0A388413" w14:textId="77777777" w:rsidTr="007C20A8">
        <w:tc>
          <w:tcPr>
            <w:tcW w:w="846" w:type="dxa"/>
          </w:tcPr>
          <w:p w14:paraId="7DEDAE3B" w14:textId="57659778" w:rsidR="009E3598" w:rsidRDefault="00AA4413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4.3</w:t>
            </w:r>
          </w:p>
        </w:tc>
        <w:tc>
          <w:tcPr>
            <w:tcW w:w="6237" w:type="dxa"/>
          </w:tcPr>
          <w:p w14:paraId="604A6DF1" w14:textId="0048EBF8" w:rsidR="007C20A8" w:rsidRDefault="007C20A8" w:rsidP="007C20A8">
            <w:pPr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/>
                <w:lang w:eastAsia="zh-CN"/>
              </w:rPr>
              <w:t>Omtrek van sirkel is 200 cm:</w:t>
            </w:r>
          </w:p>
          <w:p w14:paraId="7256334F" w14:textId="6E1EE807" w:rsidR="007C20A8" w:rsidRPr="007C20A8" w:rsidRDefault="007C20A8" w:rsidP="007C20A8">
            <w:pPr>
              <w:rPr>
                <w:rFonts w:eastAsiaTheme="minorEastAsia" w:cs="Arial"/>
                <w:lang w:eastAsia="zh-CN"/>
              </w:rPr>
            </w:pPr>
            <m:oMathPara>
              <m:oMath>
                <m:r>
                  <w:rPr>
                    <w:rFonts w:ascii="Cambria Math" w:eastAsiaTheme="minorEastAsia" w:hAnsi="Cambria Math" w:cs="Arial"/>
                    <w:lang w:eastAsia="zh-CN"/>
                  </w:rPr>
                  <m:t>200</m:t>
                </m:r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=2πr</m:t>
                </m:r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 w:cs="Arial"/>
                    <w:lang w:eastAsia="zh-CN"/>
                  </w:rPr>
                  <m:t>r</m:t>
                </m:r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100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π</m:t>
                    </m:r>
                  </m:den>
                </m:f>
              </m:oMath>
            </m:oMathPara>
          </w:p>
          <w:p w14:paraId="476B9799" w14:textId="2B61E781" w:rsidR="007C20A8" w:rsidRDefault="007C20A8" w:rsidP="007C20A8">
            <w:pPr>
              <w:rPr>
                <w:rFonts w:eastAsiaTheme="minorEastAsia" w:cs="Arial"/>
                <w:lang w:eastAsia="zh-CN"/>
              </w:rPr>
            </w:pPr>
            <w:r>
              <w:rPr>
                <w:rFonts w:eastAsiaTheme="minorEastAsia" w:cs="Arial"/>
                <w:lang w:eastAsia="zh-CN"/>
              </w:rPr>
              <w:t>Booglengte is 75 cm:</w:t>
            </w:r>
          </w:p>
          <w:p w14:paraId="224202B3" w14:textId="120A6145" w:rsidR="007C20A8" w:rsidRPr="00A166F0" w:rsidRDefault="007C20A8" w:rsidP="007C20A8">
            <w:pPr>
              <w:rPr>
                <w:rFonts w:ascii="Segoe UI Symbol" w:eastAsiaTheme="minorEastAsia" w:hAnsi="Segoe UI Symbol"/>
                <w:lang w:eastAsia="zh-CN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75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=rθ</m:t>
                </m:r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θ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=75÷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100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π</m:t>
                    </m:r>
                  </m:den>
                </m:f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  <w:lang w:eastAsia="zh-CN"/>
                  </w:rPr>
                  <m:t xml:space="preserve"> </m:t>
                </m:r>
                <m:r>
                  <m:rPr>
                    <m:nor/>
                  </m:rPr>
                  <m:t>rad</m:t>
                </m:r>
              </m:oMath>
            </m:oMathPara>
          </w:p>
        </w:tc>
        <w:tc>
          <w:tcPr>
            <w:tcW w:w="3118" w:type="dxa"/>
          </w:tcPr>
          <w:p w14:paraId="51A1F49C" w14:textId="77777777" w:rsidR="005116C1" w:rsidRDefault="005116C1" w:rsidP="005116C1"/>
          <w:p w14:paraId="596E4AD8" w14:textId="6726AC04" w:rsidR="009E3598" w:rsidRDefault="005116C1" w:rsidP="007C20A8">
            <w:pPr>
              <w:pStyle w:val="ListParagraph"/>
            </w:pPr>
            <w:r>
              <w:t>Vergelyking (omtrek)</w:t>
            </w:r>
          </w:p>
          <w:p w14:paraId="32762532" w14:textId="4D31F8BC" w:rsidR="005116C1" w:rsidRDefault="005116C1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 xml:space="preserve">r </m:t>
              </m:r>
            </m:oMath>
          </w:p>
          <w:p w14:paraId="15B64A00" w14:textId="77777777" w:rsidR="005116C1" w:rsidRDefault="005116C1" w:rsidP="005116C1"/>
          <w:p w14:paraId="53B0FD5B" w14:textId="1D48B632" w:rsidR="005116C1" w:rsidRDefault="005116C1" w:rsidP="007C20A8">
            <w:pPr>
              <w:pStyle w:val="ListParagraph"/>
            </w:pPr>
            <w:r>
              <w:t>Vergelyking (booglengte)</w:t>
            </w:r>
          </w:p>
          <w:p w14:paraId="09826812" w14:textId="58459C69" w:rsidR="005116C1" w:rsidRDefault="005116C1" w:rsidP="007C20A8">
            <w:pPr>
              <w:pStyle w:val="ListParagraph"/>
            </w:pPr>
            <w:r>
              <w:t xml:space="preserve">Vervang </w:t>
            </w:r>
            <m:oMath>
              <m:r>
                <w:rPr>
                  <w:rFonts w:ascii="Cambria Math" w:hAnsi="Cambria Math"/>
                </w:rPr>
                <m:t>r</m:t>
              </m:r>
            </m:oMath>
            <w:r>
              <w:t xml:space="preserve"> in vergelyking</w:t>
            </w:r>
          </w:p>
          <w:p w14:paraId="3FEFB14C" w14:textId="3751CD7D" w:rsidR="005116C1" w:rsidRDefault="005116C1" w:rsidP="007C20A8">
            <w:pPr>
              <w:pStyle w:val="ListParagraph"/>
            </w:pPr>
            <w:r>
              <w:t xml:space="preserve">Antwoord (in terme van </w:t>
            </w:r>
            <m:oMath>
              <m:r>
                <w:rPr>
                  <w:rFonts w:ascii="Cambria Math" w:hAnsi="Cambria Math"/>
                </w:rPr>
                <m:t>π</m:t>
              </m:r>
            </m:oMath>
            <w:r>
              <w:t>)</w:t>
            </w:r>
          </w:p>
          <w:p w14:paraId="773A14AF" w14:textId="69E1FA35" w:rsidR="009E3598" w:rsidRPr="0020638F" w:rsidRDefault="009E3598" w:rsidP="007C20A8">
            <w:pPr>
              <w:pStyle w:val="Punte"/>
            </w:pPr>
            <w:r w:rsidRPr="0020638F">
              <w:rPr>
                <w:highlight w:val="lightGray"/>
              </w:rPr>
              <w:t>[</w:t>
            </w:r>
            <w:r w:rsidR="005116C1">
              <w:rPr>
                <w:highlight w:val="lightGray"/>
              </w:rPr>
              <w:t>5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13A7F7F0" w14:textId="28DF31AF" w:rsidR="009E3598" w:rsidRPr="007141DB" w:rsidRDefault="009E3598" w:rsidP="009E3598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5</w:t>
      </w:r>
      <w:r>
        <w:tab/>
        <w:t>[</w:t>
      </w:r>
      <w:r w:rsidR="005116C1">
        <w:t>1</w:t>
      </w:r>
      <w:r>
        <w:t>2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2268"/>
        <w:gridCol w:w="1276"/>
        <w:gridCol w:w="2693"/>
        <w:gridCol w:w="3118"/>
      </w:tblGrid>
      <w:tr w:rsidR="009E3598" w:rsidRPr="009F0CF9" w14:paraId="3CBAB30A" w14:textId="77777777" w:rsidTr="007C20A8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2DDF6FA1" w14:textId="77777777" w:rsidR="009E3598" w:rsidRPr="00AF39FC" w:rsidRDefault="009E3598" w:rsidP="007C20A8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gridSpan w:val="3"/>
            <w:shd w:val="clear" w:color="auto" w:fill="D9D9D9" w:themeFill="background1" w:themeFillShade="D9"/>
            <w:vAlign w:val="center"/>
          </w:tcPr>
          <w:p w14:paraId="6FCA4B3A" w14:textId="77777777" w:rsidR="009E3598" w:rsidRPr="00AF39FC" w:rsidRDefault="009E3598" w:rsidP="007C20A8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3EB4E4CF" w14:textId="77777777" w:rsidR="009E3598" w:rsidRPr="00A65B06" w:rsidRDefault="009E3598" w:rsidP="007C20A8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E3598" w:rsidRPr="009F0CF9" w14:paraId="6C7B0D56" w14:textId="77777777" w:rsidTr="007C20A8">
        <w:tc>
          <w:tcPr>
            <w:tcW w:w="846" w:type="dxa"/>
          </w:tcPr>
          <w:p w14:paraId="6173584E" w14:textId="3EE5CC48" w:rsidR="009E3598" w:rsidRPr="009F0CF9" w:rsidRDefault="005116C1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5.1</w:t>
            </w:r>
          </w:p>
        </w:tc>
        <w:tc>
          <w:tcPr>
            <w:tcW w:w="6237" w:type="dxa"/>
            <w:gridSpan w:val="3"/>
          </w:tcPr>
          <w:p w14:paraId="585D33B3" w14:textId="77777777" w:rsidR="009E3598" w:rsidRPr="005116C1" w:rsidRDefault="005116C1" w:rsidP="005116C1">
            <w:pPr>
              <w:tabs>
                <w:tab w:val="left" w:pos="1172"/>
              </w:tabs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z=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det</m:t>
                        </m:r>
                      </m:fNam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</m:e>
                    </m:func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det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</m:func>
                  </m:den>
                </m:f>
              </m:oMath>
            </m:oMathPara>
          </w:p>
          <w:p w14:paraId="10DBA6DE" w14:textId="4BE4EEF7" w:rsidR="00D70E24" w:rsidRPr="00D70E24" w:rsidRDefault="00764CF5" w:rsidP="005116C1">
            <w:pPr>
              <w:tabs>
                <w:tab w:val="left" w:pos="1172"/>
              </w:tabs>
              <w:rPr>
                <w:rFonts w:eastAsiaTheme="minorEastAsi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det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</m:e>
                </m:func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lang w:eastAsia="zh-CN"/>
                  </w:rPr>
                  <m:t xml:space="preserve">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mP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eastAsia="zh-CN"/>
                            </w:rPr>
                            <m:t>2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eastAsia="zh-CN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6</m:t>
                          </m:r>
                        </m:e>
                      </m:m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eastAsia="zh-CN"/>
                            </w:rPr>
                            <m:t>1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eastAsia="zh-CN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7</m:t>
                          </m:r>
                        </m:e>
                      </m:mr>
                      <m:m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eastAsia="zh-CN"/>
                            </w:rPr>
                            <m:t>4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eastAsia="zh-CN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lang w:eastAsia="zh-CN"/>
                            </w:rPr>
                            <m:t>15</m:t>
                          </m:r>
                        </m:e>
                      </m:mr>
                    </m:m>
                  </m:e>
                </m:d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=2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15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+1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15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+6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</m:mr>
                    </m:m>
                  </m:e>
                </m:d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=2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30+14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15-28</m:t>
                    </m:r>
                  </m:e>
                </m:d>
                <m:r>
                  <w:rPr>
                    <w:rFonts w:ascii="Cambria Math" w:hAnsi="Cambria Math"/>
                  </w:rPr>
                  <m:t>+6(-2-8)</m:t>
                </m:r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eastAsiaTheme="minorEastAsia" w:hAnsi="Cambria Math"/>
                  </w:rPr>
                  <m:t>15</m:t>
                </m:r>
              </m:oMath>
            </m:oMathPara>
          </w:p>
          <w:p w14:paraId="28B055F8" w14:textId="77777777" w:rsidR="00D70E24" w:rsidRPr="00D70E24" w:rsidRDefault="00D70E24" w:rsidP="005116C1">
            <w:pPr>
              <w:tabs>
                <w:tab w:val="left" w:pos="1172"/>
              </w:tabs>
              <w:rPr>
                <w:rFonts w:eastAsiaTheme="minorEastAsia"/>
              </w:rPr>
            </w:pPr>
          </w:p>
          <w:p w14:paraId="210F81BA" w14:textId="6A8BE11F" w:rsidR="00D70E24" w:rsidRPr="00517BD5" w:rsidRDefault="00D70E24" w:rsidP="005116C1">
            <w:pPr>
              <w:tabs>
                <w:tab w:val="left" w:pos="1172"/>
              </w:tabs>
            </w:pPr>
            <m:oMathPara>
              <m:oMath>
                <m:r>
                  <w:rPr>
                    <w:rFonts w:ascii="Cambria Math" w:hAnsi="Cambria Math"/>
                  </w:rPr>
                  <m:t>∴z=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>=3</m:t>
                </m:r>
              </m:oMath>
            </m:oMathPara>
          </w:p>
        </w:tc>
        <w:tc>
          <w:tcPr>
            <w:tcW w:w="3118" w:type="dxa"/>
          </w:tcPr>
          <w:p w14:paraId="3FAB99DB" w14:textId="353A3EC0" w:rsidR="00D70E24" w:rsidRDefault="00D70E24" w:rsidP="00D70E24"/>
          <w:p w14:paraId="16861D93" w14:textId="77777777" w:rsidR="00D70E24" w:rsidRDefault="00D70E24" w:rsidP="00D70E24"/>
          <w:p w14:paraId="6AF08ACB" w14:textId="1A76190C" w:rsidR="009E3598" w:rsidRDefault="00D70E24" w:rsidP="007C20A8">
            <w:pPr>
              <w:pStyle w:val="ListParagraph"/>
            </w:pPr>
            <w:r>
              <w:t>Korrekte determinant</w:t>
            </w:r>
          </w:p>
          <w:p w14:paraId="76234921" w14:textId="77777777" w:rsidR="00D70E24" w:rsidRPr="00D70E24" w:rsidRDefault="00D70E24" w:rsidP="00D70E24"/>
          <w:p w14:paraId="165ABF96" w14:textId="3229515E" w:rsidR="00D70E24" w:rsidRDefault="00D70E24" w:rsidP="007C20A8">
            <w:pPr>
              <w:pStyle w:val="ListParagraph"/>
            </w:pPr>
            <w:r w:rsidRPr="00D70E24">
              <w:rPr>
                <w:rFonts w:ascii="Segoe UI Symbol" w:hAnsi="Segoe UI Symbol"/>
                <w:b/>
              </w:rPr>
              <w:t>✔✔</w:t>
            </w:r>
            <w:r>
              <w:rPr>
                <w:rFonts w:ascii="Segoe UI Symbol" w:hAnsi="Segoe UI Symbol"/>
                <w:b/>
              </w:rPr>
              <w:t xml:space="preserve"> </w:t>
            </w:r>
            <w:r>
              <w:t>Elke kofaktor term</w:t>
            </w:r>
          </w:p>
          <w:p w14:paraId="622782EA" w14:textId="5B566B9C" w:rsidR="00D70E24" w:rsidRDefault="00D70E24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15</m:t>
              </m:r>
            </m:oMath>
          </w:p>
          <w:p w14:paraId="1D6B1372" w14:textId="2FD5B2BD" w:rsidR="00965EFA" w:rsidRDefault="00965EFA" w:rsidP="00965EFA"/>
          <w:p w14:paraId="3436CA96" w14:textId="77777777" w:rsidR="00965EFA" w:rsidRDefault="00965EFA" w:rsidP="00965EFA"/>
          <w:p w14:paraId="124954A2" w14:textId="60D30510" w:rsidR="00D70E24" w:rsidRDefault="00D70E24" w:rsidP="007C20A8">
            <w:pPr>
              <w:pStyle w:val="ListParagraph"/>
            </w:pPr>
            <w:r>
              <w:t>Antwoord</w:t>
            </w:r>
          </w:p>
          <w:p w14:paraId="29097FDD" w14:textId="77777777" w:rsidR="009E3598" w:rsidRPr="009F0CF9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6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401DDAFE" w14:textId="77777777" w:rsidTr="007C20A8">
        <w:tc>
          <w:tcPr>
            <w:tcW w:w="846" w:type="dxa"/>
          </w:tcPr>
          <w:p w14:paraId="47BB8418" w14:textId="43812987" w:rsidR="009E3598" w:rsidRDefault="00D70E24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5.2</w:t>
            </w:r>
            <w:r w:rsidR="00965EFA">
              <w:rPr>
                <w:rFonts w:cs="Arial"/>
                <w:color w:val="000000" w:themeColor="text1"/>
              </w:rPr>
              <w:t xml:space="preserve"> (a)</w:t>
            </w:r>
          </w:p>
        </w:tc>
        <w:tc>
          <w:tcPr>
            <w:tcW w:w="6237" w:type="dxa"/>
            <w:gridSpan w:val="3"/>
          </w:tcPr>
          <w:p w14:paraId="41E22BA6" w14:textId="1EA6F5B5" w:rsidR="00965EFA" w:rsidRPr="00965EFA" w:rsidRDefault="00CD48B9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11-16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=x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x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=-5</m:t>
                </m:r>
              </m:oMath>
            </m:oMathPara>
          </w:p>
          <w:p w14:paraId="7FC75D43" w14:textId="51F08F4A" w:rsidR="00965EFA" w:rsidRDefault="00965EFA" w:rsidP="007C20A8">
            <w:pPr>
              <w:rPr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-7+y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=24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y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=31</m:t>
                </m:r>
              </m:oMath>
            </m:oMathPara>
          </w:p>
        </w:tc>
        <w:tc>
          <w:tcPr>
            <w:tcW w:w="3118" w:type="dxa"/>
          </w:tcPr>
          <w:p w14:paraId="77F4A304" w14:textId="77777777" w:rsidR="00965EFA" w:rsidRDefault="00965EFA" w:rsidP="00965EFA">
            <w:pPr>
              <w:pStyle w:val="NoSpacing"/>
            </w:pPr>
          </w:p>
          <w:p w14:paraId="1E51DDA9" w14:textId="69803EC3" w:rsidR="009E3598" w:rsidRDefault="00965EFA" w:rsidP="007C20A8">
            <w:pPr>
              <w:pStyle w:val="ListParagraph"/>
            </w:pPr>
            <w:r>
              <w:t xml:space="preserve">Antwoord van </w:t>
            </w:r>
            <m:oMath>
              <m:r>
                <w:rPr>
                  <w:rFonts w:ascii="Cambria Math" w:hAnsi="Cambria Math"/>
                </w:rPr>
                <m:t>x</m:t>
              </m:r>
            </m:oMath>
          </w:p>
          <w:p w14:paraId="5772C86F" w14:textId="77777777" w:rsidR="00965EFA" w:rsidRDefault="00965EFA" w:rsidP="00965EFA">
            <w:pPr>
              <w:pStyle w:val="NoSpacing"/>
            </w:pPr>
          </w:p>
          <w:p w14:paraId="4C1BE06F" w14:textId="0423409F" w:rsidR="00965EFA" w:rsidRDefault="00965EFA" w:rsidP="007C20A8">
            <w:pPr>
              <w:pStyle w:val="ListParagraph"/>
            </w:pPr>
            <w:r>
              <w:t xml:space="preserve">Antwoord van </w:t>
            </w:r>
            <m:oMath>
              <m:r>
                <w:rPr>
                  <w:rFonts w:ascii="Cambria Math" w:hAnsi="Cambria Math"/>
                </w:rPr>
                <m:t>y</m:t>
              </m:r>
            </m:oMath>
          </w:p>
          <w:p w14:paraId="45B15BDC" w14:textId="50A9BCEF" w:rsidR="009E3598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965EFA">
              <w:rPr>
                <w:highlight w:val="lightGray"/>
              </w:rPr>
              <w:t>2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BD7A90" w:rsidRPr="009F0CF9" w14:paraId="2ADC1DBD" w14:textId="77777777" w:rsidTr="00BD7A90">
        <w:tc>
          <w:tcPr>
            <w:tcW w:w="846" w:type="dxa"/>
          </w:tcPr>
          <w:p w14:paraId="54671478" w14:textId="36CAA953" w:rsidR="00BD7A90" w:rsidRDefault="00BD7A90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5.2 (b)</w:t>
            </w:r>
          </w:p>
        </w:tc>
        <w:tc>
          <w:tcPr>
            <w:tcW w:w="2268" w:type="dxa"/>
            <w:tcBorders>
              <w:right w:val="nil"/>
            </w:tcBorders>
          </w:tcPr>
          <w:p w14:paraId="481BB3FB" w14:textId="7783875B" w:rsidR="00BD7A90" w:rsidRPr="00BD7A90" w:rsidRDefault="00BD7A90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2x+2x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=4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4x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=4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x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=1</m:t>
                </m:r>
              </m:oMath>
            </m:oMathPara>
          </w:p>
          <w:p w14:paraId="0BEC9CBB" w14:textId="77777777" w:rsidR="00BD7A90" w:rsidRPr="00965EFA" w:rsidRDefault="00BD7A90" w:rsidP="007C20A8">
            <w:pPr>
              <w:rPr>
                <w:rFonts w:eastAsiaTheme="minorEastAsia"/>
                <w:lang w:eastAsia="zh-CN"/>
              </w:rPr>
            </w:pPr>
          </w:p>
          <w:p w14:paraId="1B9EEE16" w14:textId="020E479E" w:rsidR="00BD7A90" w:rsidRDefault="00BD7A90" w:rsidP="007C20A8">
            <w:pPr>
              <w:rPr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x+2xy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=-7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1+2y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=-7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y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=-4</m:t>
                </m:r>
              </m:oMath>
            </m:oMathPara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7673D665" w14:textId="77777777" w:rsidR="00BD7A90" w:rsidRDefault="00BD7A90" w:rsidP="00BD7A90">
            <w:pPr>
              <w:pStyle w:val="NoSpacing"/>
              <w:rPr>
                <w:lang w:eastAsia="zh-CN"/>
              </w:rPr>
            </w:pPr>
          </w:p>
          <w:p w14:paraId="34A86D25" w14:textId="6EF6359E" w:rsidR="00BD7A90" w:rsidRDefault="00BD7A90" w:rsidP="00BD7A90">
            <w:pPr>
              <w:rPr>
                <w:rFonts w:eastAsiaTheme="minorEastAsia"/>
                <w:b/>
                <w:i/>
                <w:lang w:eastAsia="zh-CN"/>
              </w:rPr>
            </w:pPr>
            <w:r w:rsidRPr="00BD7A90">
              <w:rPr>
                <w:rFonts w:eastAsiaTheme="minorEastAsia"/>
                <w:b/>
                <w:lang w:eastAsia="zh-CN"/>
              </w:rPr>
              <w:t xml:space="preserve">OF / </w:t>
            </w:r>
            <w:r w:rsidRPr="00BD7A90">
              <w:rPr>
                <w:rFonts w:eastAsiaTheme="minorEastAsia"/>
                <w:b/>
                <w:i/>
                <w:lang w:eastAsia="zh-CN"/>
              </w:rPr>
              <w:t>OR</w:t>
            </w:r>
          </w:p>
          <w:p w14:paraId="2EFF4764" w14:textId="77777777" w:rsidR="00BD7A90" w:rsidRDefault="00BD7A90" w:rsidP="00BD7A90">
            <w:pPr>
              <w:rPr>
                <w:rFonts w:eastAsiaTheme="minorEastAsia"/>
                <w:b/>
                <w:lang w:eastAsia="zh-CN"/>
              </w:rPr>
            </w:pPr>
          </w:p>
          <w:p w14:paraId="604916A2" w14:textId="77777777" w:rsidR="00BD7A90" w:rsidRDefault="00BD7A90" w:rsidP="00BD7A90">
            <w:pPr>
              <w:rPr>
                <w:rFonts w:eastAsiaTheme="minorEastAsia"/>
                <w:b/>
                <w:lang w:eastAsia="zh-CN"/>
              </w:rPr>
            </w:pPr>
          </w:p>
          <w:p w14:paraId="1C21A2DE" w14:textId="170DB29D" w:rsidR="00BD7A90" w:rsidRPr="00BD7A90" w:rsidRDefault="00BD7A90" w:rsidP="00BD7A90">
            <w:pPr>
              <w:rPr>
                <w:rFonts w:eastAsiaTheme="minorEastAsia"/>
                <w:b/>
                <w:lang w:eastAsia="zh-CN"/>
              </w:rPr>
            </w:pPr>
            <w:r w:rsidRPr="00BD7A90">
              <w:rPr>
                <w:rFonts w:eastAsiaTheme="minorEastAsia"/>
                <w:b/>
                <w:lang w:eastAsia="zh-CN"/>
              </w:rPr>
              <w:t xml:space="preserve">OF / </w:t>
            </w:r>
            <w:r w:rsidRPr="00BD7A90">
              <w:rPr>
                <w:rFonts w:eastAsiaTheme="minorEastAsia"/>
                <w:b/>
                <w:i/>
                <w:lang w:eastAsia="zh-CN"/>
              </w:rPr>
              <w:t>OR</w:t>
            </w:r>
          </w:p>
        </w:tc>
        <w:tc>
          <w:tcPr>
            <w:tcW w:w="2693" w:type="dxa"/>
            <w:tcBorders>
              <w:left w:val="nil"/>
            </w:tcBorders>
          </w:tcPr>
          <w:p w14:paraId="48577FB3" w14:textId="77777777" w:rsidR="00BD7A90" w:rsidRPr="00965EFA" w:rsidRDefault="00BD7A90" w:rsidP="00BD7A90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-2x+9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=7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-2x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=-2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x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=1</m:t>
                </m:r>
              </m:oMath>
            </m:oMathPara>
          </w:p>
          <w:p w14:paraId="16805F22" w14:textId="55CE48E8" w:rsidR="00BD7A90" w:rsidRDefault="00BD7A90" w:rsidP="007C20A8">
            <w:pPr>
              <w:rPr>
                <w:rFonts w:eastAsiaTheme="minorEastAsia"/>
                <w:lang w:eastAsia="zh-CN"/>
              </w:rPr>
            </w:pPr>
          </w:p>
          <w:p w14:paraId="11892367" w14:textId="33411B12" w:rsidR="00BD7A90" w:rsidRPr="00BD7A90" w:rsidRDefault="00BD7A90" w:rsidP="00BD7A90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-x+9y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=-37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-1+9y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=-37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y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=-4</m:t>
                </m:r>
              </m:oMath>
            </m:oMathPara>
          </w:p>
        </w:tc>
        <w:tc>
          <w:tcPr>
            <w:tcW w:w="3118" w:type="dxa"/>
          </w:tcPr>
          <w:p w14:paraId="551FD7CB" w14:textId="400D5E44" w:rsidR="00BD7A90" w:rsidRDefault="00BD7A90" w:rsidP="007C20A8">
            <w:pPr>
              <w:pStyle w:val="ListParagraph"/>
            </w:pPr>
            <w:r>
              <w:t xml:space="preserve">Vergelyking om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t xml:space="preserve"> op te los</w:t>
            </w:r>
          </w:p>
          <w:p w14:paraId="49679986" w14:textId="77777777" w:rsidR="00BD7A90" w:rsidRDefault="00BD7A90" w:rsidP="00BD7A90">
            <w:pPr>
              <w:pStyle w:val="NoSpacing"/>
            </w:pPr>
          </w:p>
          <w:p w14:paraId="3E3AAC95" w14:textId="308DC266" w:rsidR="00BD7A90" w:rsidRDefault="00BD7A90" w:rsidP="00BD7A90">
            <w:pPr>
              <w:pStyle w:val="ListParagraph"/>
            </w:pPr>
            <w:r>
              <w:t xml:space="preserve">Antwoord van </w:t>
            </w:r>
            <m:oMath>
              <m:r>
                <w:rPr>
                  <w:rFonts w:ascii="Cambria Math" w:hAnsi="Cambria Math"/>
                </w:rPr>
                <m:t>x</m:t>
              </m:r>
            </m:oMath>
          </w:p>
          <w:p w14:paraId="7C17AD50" w14:textId="77777777" w:rsidR="00BD7A90" w:rsidRPr="00BD7A90" w:rsidRDefault="00BD7A90" w:rsidP="00BD7A90">
            <w:pPr>
              <w:pStyle w:val="NoSpacing"/>
            </w:pPr>
          </w:p>
          <w:p w14:paraId="05DC16FC" w14:textId="56BDF106" w:rsidR="00BD7A90" w:rsidRDefault="00BD7A90" w:rsidP="00BD7A90">
            <w:pPr>
              <w:pStyle w:val="ListParagraph"/>
            </w:pPr>
            <w:r>
              <w:t xml:space="preserve">Vergelyking om </w:t>
            </w:r>
            <m:oMath>
              <m:r>
                <w:rPr>
                  <w:rFonts w:ascii="Cambria Math" w:hAnsi="Cambria Math"/>
                </w:rPr>
                <m:t>y</m:t>
              </m:r>
            </m:oMath>
            <w:r>
              <w:t xml:space="preserve"> op te los</w:t>
            </w:r>
          </w:p>
          <w:p w14:paraId="1AE5AD0D" w14:textId="77777777" w:rsidR="00BD7A90" w:rsidRDefault="00BD7A90" w:rsidP="00BD7A90">
            <w:pPr>
              <w:pStyle w:val="NoSpacing"/>
            </w:pPr>
          </w:p>
          <w:p w14:paraId="4FD4666B" w14:textId="301B1AF3" w:rsidR="00BD7A90" w:rsidRPr="00BD7A90" w:rsidRDefault="00BD7A90" w:rsidP="00BD7A90">
            <w:pPr>
              <w:pStyle w:val="ListParagraph"/>
            </w:pPr>
            <w:r>
              <w:t xml:space="preserve">Antwoord van </w:t>
            </w:r>
            <m:oMath>
              <m:r>
                <w:rPr>
                  <w:rFonts w:ascii="Cambria Math" w:hAnsi="Cambria Math"/>
                </w:rPr>
                <m:t>y</m:t>
              </m:r>
            </m:oMath>
          </w:p>
          <w:p w14:paraId="41A67B7C" w14:textId="30A35F78" w:rsidR="00BD7A90" w:rsidRDefault="00BD7A90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6711277B" w14:textId="50DBA65A" w:rsidR="009E3598" w:rsidRDefault="009E3598"/>
    <w:p w14:paraId="1589B7A5" w14:textId="77777777" w:rsidR="009E3598" w:rsidRDefault="009E3598">
      <w:pPr>
        <w:spacing w:before="0" w:after="160"/>
      </w:pPr>
      <w:r>
        <w:br w:type="page"/>
      </w:r>
    </w:p>
    <w:p w14:paraId="5F56EC76" w14:textId="28EBEB0B" w:rsidR="009E3598" w:rsidRPr="007141DB" w:rsidRDefault="009E3598" w:rsidP="009E3598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6</w:t>
      </w:r>
      <w:r>
        <w:tab/>
        <w:t>[</w:t>
      </w:r>
      <w:r w:rsidR="00923339">
        <w:t>15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9E3598" w:rsidRPr="009F0CF9" w14:paraId="1E9888FB" w14:textId="77777777" w:rsidTr="007C20A8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24BA5B90" w14:textId="77777777" w:rsidR="009E3598" w:rsidRPr="00AF39FC" w:rsidRDefault="009E3598" w:rsidP="007C20A8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1C575DFC" w14:textId="77777777" w:rsidR="009E3598" w:rsidRPr="00AF39FC" w:rsidRDefault="009E3598" w:rsidP="007C20A8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5EBD48A3" w14:textId="77777777" w:rsidR="009E3598" w:rsidRPr="00A65B06" w:rsidRDefault="009E3598" w:rsidP="007C20A8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E3598" w:rsidRPr="009F0CF9" w14:paraId="05C37A99" w14:textId="77777777" w:rsidTr="007C20A8">
        <w:tc>
          <w:tcPr>
            <w:tcW w:w="846" w:type="dxa"/>
          </w:tcPr>
          <w:p w14:paraId="5CCBD102" w14:textId="7F84617A" w:rsidR="009E3598" w:rsidRPr="009F0CF9" w:rsidRDefault="00682AC6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6.1</w:t>
            </w:r>
          </w:p>
        </w:tc>
        <w:tc>
          <w:tcPr>
            <w:tcW w:w="6237" w:type="dxa"/>
          </w:tcPr>
          <w:p w14:paraId="5624638E" w14:textId="3CE46A0C" w:rsidR="00682AC6" w:rsidRPr="009C103F" w:rsidRDefault="00764CF5" w:rsidP="007C20A8">
            <w:pPr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rad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=10</m:t>
                </m:r>
              </m:oMath>
            </m:oMathPara>
          </w:p>
          <w:p w14:paraId="73AB6502" w14:textId="63419777" w:rsidR="009C103F" w:rsidRPr="009C103F" w:rsidRDefault="009C103F" w:rsidP="007C20A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Eenheidsvektor is:</w:t>
            </w:r>
          </w:p>
          <w:p w14:paraId="121E330A" w14:textId="44CD8AFD" w:rsidR="009C103F" w:rsidRPr="00517BD5" w:rsidRDefault="00764CF5" w:rsidP="007C20A8"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i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a</m:t>
                        </m:r>
                      </m:e>
                    </m:d>
                  </m:den>
                </m:f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;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eastAsiaTheme="minorEastAsia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;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3118" w:type="dxa"/>
          </w:tcPr>
          <w:p w14:paraId="065619A7" w14:textId="77777777" w:rsidR="009C103F" w:rsidRDefault="009C103F" w:rsidP="009C103F">
            <w:pPr>
              <w:pStyle w:val="NoSpacing"/>
            </w:pPr>
          </w:p>
          <w:p w14:paraId="2B98BD08" w14:textId="232B43A2" w:rsidR="009E3598" w:rsidRDefault="009C103F" w:rsidP="007C20A8">
            <w:pPr>
              <w:pStyle w:val="ListParagraph"/>
            </w:pPr>
            <w:r>
              <w:t>Grootte van</w:t>
            </w:r>
            <w:r w:rsidRPr="004E0645">
              <w:rPr>
                <w:b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oMath>
            <w:r w:rsidRPr="004E0645">
              <w:rPr>
                <w:b/>
              </w:rPr>
              <w:t>, |a|</w:t>
            </w:r>
            <w:r>
              <w:t xml:space="preserve"> </w:t>
            </w:r>
          </w:p>
          <w:p w14:paraId="2F52AB6E" w14:textId="77777777" w:rsidR="009C103F" w:rsidRDefault="009C103F" w:rsidP="009C103F"/>
          <w:p w14:paraId="75B63E62" w14:textId="14478CDF" w:rsidR="009C103F" w:rsidRDefault="009C103F" w:rsidP="007C20A8">
            <w:pPr>
              <w:pStyle w:val="ListParagraph"/>
            </w:pPr>
            <w:r>
              <w:t>Metode om eenheidsvektor te bereken</w:t>
            </w:r>
          </w:p>
          <w:p w14:paraId="45B67E30" w14:textId="1A9204C8" w:rsidR="009C103F" w:rsidRDefault="009C103F" w:rsidP="007C20A8">
            <w:pPr>
              <w:pStyle w:val="ListParagraph"/>
            </w:pPr>
            <w:r>
              <w:t>Antwoord (vereenvoudig of nie)</w:t>
            </w:r>
          </w:p>
          <w:p w14:paraId="1D98B0CD" w14:textId="058287FE" w:rsidR="009E3598" w:rsidRPr="009F0CF9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9C103F"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08496DB5" w14:textId="77777777" w:rsidTr="007C20A8">
        <w:tc>
          <w:tcPr>
            <w:tcW w:w="846" w:type="dxa"/>
          </w:tcPr>
          <w:p w14:paraId="3742F60E" w14:textId="6F19049E" w:rsidR="009E3598" w:rsidRDefault="009C103F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6.2</w:t>
            </w:r>
          </w:p>
        </w:tc>
        <w:tc>
          <w:tcPr>
            <w:tcW w:w="6237" w:type="dxa"/>
          </w:tcPr>
          <w:p w14:paraId="0418A59E" w14:textId="77777777" w:rsidR="009E3598" w:rsidRPr="009C103F" w:rsidRDefault="00764CF5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-6;8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+3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3;5</m:t>
                        </m:r>
                      </m:e>
                    </m:d>
                    <m:r>
                      <w:rPr>
                        <w:rFonts w:ascii="Cambria Math" w:hAnsi="Cambria Math"/>
                        <w:lang w:eastAsia="zh-CN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-3;2</m:t>
                        </m:r>
                      </m:e>
                    </m:d>
                  </m:e>
                </m:d>
              </m:oMath>
            </m:oMathPara>
          </w:p>
          <w:p w14:paraId="6952C5BD" w14:textId="77777777" w:rsidR="009C103F" w:rsidRPr="00B12F98" w:rsidRDefault="00B12F98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-6;8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+3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6;3</m:t>
                    </m:r>
                  </m:e>
                </m:d>
              </m:oMath>
            </m:oMathPara>
          </w:p>
          <w:p w14:paraId="546BA7FA" w14:textId="77777777" w:rsidR="00B12F98" w:rsidRPr="00B12F98" w:rsidRDefault="00B12F98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-6;8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18;9</m:t>
                    </m:r>
                  </m:e>
                </m:d>
              </m:oMath>
            </m:oMathPara>
          </w:p>
          <w:p w14:paraId="1EE652F3" w14:textId="7A8DF28B" w:rsidR="00B12F98" w:rsidRDefault="00B12F98" w:rsidP="007C20A8">
            <w:pPr>
              <w:rPr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12;17</m:t>
                    </m:r>
                  </m:e>
                </m:d>
              </m:oMath>
            </m:oMathPara>
          </w:p>
        </w:tc>
        <w:tc>
          <w:tcPr>
            <w:tcW w:w="3118" w:type="dxa"/>
          </w:tcPr>
          <w:p w14:paraId="69025F68" w14:textId="77777777" w:rsidR="00E44DD8" w:rsidRPr="00E44DD8" w:rsidRDefault="00E44DD8" w:rsidP="00E44DD8"/>
          <w:p w14:paraId="05090248" w14:textId="731ADFA3" w:rsidR="009E3598" w:rsidRDefault="00764CF5" w:rsidP="007C20A8">
            <w:pPr>
              <w:pStyle w:val="ListParagraph"/>
            </w:pP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6;3</m:t>
                  </m:r>
                </m:e>
              </m:d>
            </m:oMath>
          </w:p>
          <w:p w14:paraId="487554C3" w14:textId="4975ED85" w:rsidR="00E44DD8" w:rsidRDefault="00764CF5" w:rsidP="007C20A8">
            <w:pPr>
              <w:pStyle w:val="ListParagraph"/>
            </w:pP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18;9</m:t>
                  </m:r>
                </m:e>
              </m:d>
            </m:oMath>
          </w:p>
          <w:p w14:paraId="0DF37E73" w14:textId="0781253A" w:rsidR="00E44DD8" w:rsidRDefault="00E44DD8" w:rsidP="007C20A8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12</m:t>
              </m:r>
            </m:oMath>
          </w:p>
          <w:p w14:paraId="007DE296" w14:textId="4C5A90E8" w:rsidR="00E44DD8" w:rsidRDefault="00E44DD8" w:rsidP="007C20A8">
            <w:pPr>
              <w:pStyle w:val="ListParagraph"/>
            </w:pPr>
            <w:r>
              <w:t xml:space="preserve">Antwoord </w:t>
            </w:r>
            <m:oMath>
              <m:r>
                <w:rPr>
                  <w:rFonts w:ascii="Cambria Math" w:hAnsi="Cambria Math"/>
                </w:rPr>
                <m:t>17</m:t>
              </m:r>
            </m:oMath>
          </w:p>
          <w:p w14:paraId="45A93B01" w14:textId="4422EAB5" w:rsidR="009E3598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E44DD8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185CDE05" w14:textId="77777777" w:rsidTr="007C20A8">
        <w:tc>
          <w:tcPr>
            <w:tcW w:w="846" w:type="dxa"/>
          </w:tcPr>
          <w:p w14:paraId="04027227" w14:textId="130450E1" w:rsidR="009E3598" w:rsidRDefault="00E44DD8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6.3 (a)</w:t>
            </w:r>
          </w:p>
        </w:tc>
        <w:tc>
          <w:tcPr>
            <w:tcW w:w="6237" w:type="dxa"/>
          </w:tcPr>
          <w:p w14:paraId="3C2E58ED" w14:textId="112E0DBD" w:rsidR="009E3598" w:rsidRPr="0013463F" w:rsidRDefault="00764CF5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eastAsia="zh-CN"/>
                      </w:rPr>
                      <m:t>u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4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lang w:eastAsia="zh-CN"/>
                  </w:rPr>
                  <m:t>=5</m:t>
                </m:r>
              </m:oMath>
            </m:oMathPara>
          </w:p>
          <w:p w14:paraId="6CE1FAE3" w14:textId="3E7380D6" w:rsidR="0013463F" w:rsidRDefault="00764CF5" w:rsidP="007C20A8">
            <w:pPr>
              <w:rPr>
                <w:lang w:eastAsia="zh-CN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lang w:eastAsia="zh-CN"/>
                      </w:rPr>
                      <m:t>v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lang w:eastAsia="zh-CN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eastAsia="zh-CN"/>
                      </w:rPr>
                      <m:t>5</m:t>
                    </m:r>
                  </m:e>
                </m:rad>
              </m:oMath>
            </m:oMathPara>
          </w:p>
        </w:tc>
        <w:tc>
          <w:tcPr>
            <w:tcW w:w="3118" w:type="dxa"/>
          </w:tcPr>
          <w:p w14:paraId="3462C390" w14:textId="01F2B416" w:rsidR="009E3598" w:rsidRPr="0013463F" w:rsidRDefault="0013463F" w:rsidP="007C20A8">
            <w:pPr>
              <w:pStyle w:val="ListParagraph"/>
            </w:pPr>
            <w:r w:rsidRPr="0013463F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</w:rPr>
              <w:t xml:space="preserve"> </w:t>
            </w:r>
            <w:r w:rsidRPr="0013463F">
              <w:rPr>
                <w:rFonts w:asciiTheme="minorHAnsi" w:hAnsiTheme="minorHAnsi" w:cstheme="minorHAnsi"/>
              </w:rPr>
              <w:t>Antwoord</w:t>
            </w:r>
            <w:r>
              <w:rPr>
                <w:rFonts w:asciiTheme="minorHAnsi" w:hAnsiTheme="minorHAnsi" w:cstheme="minorHAnsi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theme="minorHAnsi"/>
                    </w:rPr>
                    <m:t>u</m:t>
                  </m:r>
                </m:e>
              </m:d>
            </m:oMath>
          </w:p>
          <w:p w14:paraId="550AA279" w14:textId="4F4AA627" w:rsidR="0013463F" w:rsidRDefault="0013463F" w:rsidP="007C20A8">
            <w:pPr>
              <w:pStyle w:val="ListParagraph"/>
            </w:pPr>
            <w:r w:rsidRPr="0013463F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  <w:b/>
              </w:rPr>
              <w:t xml:space="preserve"> </w:t>
            </w:r>
            <w:r>
              <w:t xml:space="preserve">Antwoord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v</m:t>
                  </m:r>
                </m:e>
              </m:d>
            </m:oMath>
          </w:p>
          <w:p w14:paraId="4BF530C5" w14:textId="5ACC098E" w:rsidR="009E3598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13463F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1A2D4F0B" w14:textId="77777777" w:rsidTr="007C20A8">
        <w:tc>
          <w:tcPr>
            <w:tcW w:w="846" w:type="dxa"/>
          </w:tcPr>
          <w:p w14:paraId="3DBE213C" w14:textId="3E05FC49" w:rsidR="009E3598" w:rsidRDefault="002731B3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6.3 (b)</w:t>
            </w:r>
          </w:p>
        </w:tc>
        <w:tc>
          <w:tcPr>
            <w:tcW w:w="6237" w:type="dxa"/>
          </w:tcPr>
          <w:p w14:paraId="3AD89FE8" w14:textId="651C36B1" w:rsidR="002731B3" w:rsidRPr="002731B3" w:rsidRDefault="004E0645" w:rsidP="007C20A8">
            <w:pPr>
              <w:rPr>
                <w:rFonts w:ascii="Segoe UI Symbol" w:eastAsiaTheme="minorEastAsia" w:hAnsi="Segoe UI Symbol"/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zh-CN"/>
                  </w:rPr>
                  <m:t xml:space="preserve">u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eastAsia="zh-CN"/>
                  </w:rPr>
                  <w:sym w:font="Wingdings" w:char="F09F"/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zh-CN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zh-CN"/>
                  </w:rPr>
                  <m:t>v</m:t>
                </m:r>
                <m: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4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-1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=2</m:t>
                </m:r>
              </m:oMath>
            </m:oMathPara>
          </w:p>
          <w:p w14:paraId="5E653CC6" w14:textId="77777777" w:rsidR="002731B3" w:rsidRPr="002731B3" w:rsidRDefault="002731B3" w:rsidP="007C20A8">
            <w:pPr>
              <w:rPr>
                <w:rFonts w:ascii="Segoe UI Symbol" w:eastAsiaTheme="minorEastAsia" w:hAnsi="Segoe UI Symbol"/>
                <w:lang w:eastAsia="zh-CN"/>
              </w:rPr>
            </w:pPr>
          </w:p>
          <w:p w14:paraId="420DD636" w14:textId="33706393" w:rsidR="002731B3" w:rsidRPr="00A166F0" w:rsidRDefault="004E0645" w:rsidP="007C20A8">
            <w:pPr>
              <w:rPr>
                <w:rFonts w:ascii="Segoe UI Symbol" w:eastAsiaTheme="minorEastAsia" w:hAnsi="Segoe UI Symbol"/>
                <w:lang w:eastAsia="zh-CN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zh-CN"/>
                  </w:rPr>
                  <m:t>u</m:t>
                </m:r>
                <m:r>
                  <w:rPr>
                    <w:rFonts w:ascii="Cambria Math" w:eastAsiaTheme="minorEastAsia" w:hAnsi="Cambria Math"/>
                    <w:lang w:eastAsia="zh-CN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eastAsia="zh-CN"/>
                  </w:rPr>
                  <w:sym w:font="Wingdings" w:char="F09F"/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eastAsia="zh-CN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zh-CN"/>
                  </w:rPr>
                  <m:t>v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b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lang w:eastAsia="zh-CN"/>
                      </w:rPr>
                      <m:t>u</m:t>
                    </m:r>
                  </m:e>
                </m:d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b/>
                        <w:i/>
                        <w:lang w:eastAsia="zh-C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lang w:eastAsia="zh-CN"/>
                      </w:rPr>
                      <m:t>v</m:t>
                    </m:r>
                  </m:e>
                </m:d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eastAsia="zh-CN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θ</m:t>
                    </m:r>
                  </m:e>
                </m:func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=5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5</m:t>
                    </m:r>
                  </m:e>
                </m:rad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eastAsia="zh-CN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θ</m:t>
                    </m:r>
                  </m:e>
                </m:func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eastAsia="zh-CN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θ</m:t>
                    </m:r>
                  </m:e>
                </m:func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5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5</m:t>
                        </m:r>
                      </m:e>
                    </m:rad>
                  </m:den>
                </m:f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θ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 xml:space="preserve">=1.39 </m:t>
                </m:r>
                <m:r>
                  <m:rPr>
                    <m:nor/>
                  </m:rPr>
                  <m:t>rad</m:t>
                </m:r>
              </m:oMath>
            </m:oMathPara>
          </w:p>
        </w:tc>
        <w:tc>
          <w:tcPr>
            <w:tcW w:w="3118" w:type="dxa"/>
          </w:tcPr>
          <w:p w14:paraId="27DFA02C" w14:textId="0929BFCF" w:rsidR="009E3598" w:rsidRPr="002731B3" w:rsidRDefault="002731B3" w:rsidP="007C20A8">
            <w:pPr>
              <w:pStyle w:val="ListParagraph"/>
            </w:pPr>
            <w:r w:rsidRPr="0013463F">
              <w:rPr>
                <w:rFonts w:ascii="Segoe UI Symbol" w:hAnsi="Segoe UI Symbol"/>
                <w:b/>
              </w:rPr>
              <w:t>✔</w:t>
            </w:r>
            <w:r w:rsidRPr="004E0645">
              <w:rPr>
                <w:rFonts w:ascii="Segoe UI Symbol" w:hAnsi="Segoe UI Symbol"/>
                <w:b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u</m:t>
              </m:r>
              <m:r>
                <w:rPr>
                  <w:rFonts w:ascii="Cambria Math" w:eastAsiaTheme="minorEastAsia" w:hAnsi="Cambria Math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w:sym w:font="Wingdings" w:char="F09F"/>
              </m:r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v</m:t>
              </m:r>
              <m:r>
                <w:rPr>
                  <w:rFonts w:ascii="Cambria Math" w:eastAsiaTheme="minorEastAsia" w:hAnsi="Cambria Math"/>
                </w:rPr>
                <m:t>=2</m:t>
              </m:r>
            </m:oMath>
          </w:p>
          <w:p w14:paraId="798220EE" w14:textId="2C3B6DB7" w:rsidR="002731B3" w:rsidRDefault="002731B3" w:rsidP="002731B3"/>
          <w:p w14:paraId="7EECCF95" w14:textId="77777777" w:rsidR="002731B3" w:rsidRDefault="002731B3" w:rsidP="002731B3"/>
          <w:p w14:paraId="61450D37" w14:textId="6B50F5D0" w:rsidR="002731B3" w:rsidRDefault="002731B3" w:rsidP="002731B3">
            <w:pPr>
              <w:pStyle w:val="ListParagraph"/>
            </w:pPr>
            <w:r>
              <w:t>Vervang in formule</w:t>
            </w:r>
          </w:p>
          <w:p w14:paraId="1BF32008" w14:textId="77777777" w:rsidR="002731B3" w:rsidRDefault="002731B3" w:rsidP="002731B3"/>
          <w:p w14:paraId="1AAFAEDA" w14:textId="7DF38F65" w:rsidR="002731B3" w:rsidRDefault="002731B3" w:rsidP="007C20A8">
            <w:pPr>
              <w:pStyle w:val="ListParagraph"/>
            </w:pPr>
            <w:r>
              <w:t>Antwoord</w:t>
            </w:r>
          </w:p>
          <w:p w14:paraId="4910878F" w14:textId="60DFF327" w:rsidR="009E3598" w:rsidRPr="0020638F" w:rsidRDefault="009E3598" w:rsidP="007C20A8">
            <w:pPr>
              <w:pStyle w:val="Punte"/>
            </w:pPr>
            <w:r w:rsidRPr="0020638F">
              <w:rPr>
                <w:highlight w:val="lightGray"/>
              </w:rPr>
              <w:t>[</w:t>
            </w:r>
            <w:r w:rsidR="002731B3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3D3C642B" w14:textId="61456F29" w:rsidR="009E3598" w:rsidRDefault="009E3598"/>
    <w:p w14:paraId="3FC6672A" w14:textId="77777777" w:rsidR="009E3598" w:rsidRDefault="009E3598">
      <w:pPr>
        <w:spacing w:before="0" w:after="160"/>
      </w:pPr>
      <w:r>
        <w:br w:type="page"/>
      </w:r>
    </w:p>
    <w:p w14:paraId="397085FB" w14:textId="03A9AFA2" w:rsidR="009E3598" w:rsidRPr="007141DB" w:rsidRDefault="009E3598" w:rsidP="009E3598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7</w:t>
      </w:r>
      <w:r>
        <w:tab/>
        <w:t>[</w:t>
      </w:r>
      <w:r w:rsidR="008138D5">
        <w:t>15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9E3598" w:rsidRPr="009F0CF9" w14:paraId="38026F4B" w14:textId="77777777" w:rsidTr="007C20A8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2CD0D237" w14:textId="77777777" w:rsidR="009E3598" w:rsidRPr="00AF39FC" w:rsidRDefault="009E3598" w:rsidP="007C20A8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621D4E43" w14:textId="77777777" w:rsidR="009E3598" w:rsidRPr="00AF39FC" w:rsidRDefault="009E3598" w:rsidP="007C20A8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195048B8" w14:textId="77777777" w:rsidR="009E3598" w:rsidRPr="00A65B06" w:rsidRDefault="009E3598" w:rsidP="007C20A8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E3598" w:rsidRPr="009F0CF9" w14:paraId="7B8DB4B3" w14:textId="77777777" w:rsidTr="007C20A8">
        <w:tc>
          <w:tcPr>
            <w:tcW w:w="846" w:type="dxa"/>
          </w:tcPr>
          <w:p w14:paraId="50746FC7" w14:textId="1E44F8DC" w:rsidR="009E3598" w:rsidRPr="009F0CF9" w:rsidRDefault="00D34CDE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7.1 (a)</w:t>
            </w:r>
          </w:p>
        </w:tc>
        <w:tc>
          <w:tcPr>
            <w:tcW w:w="6237" w:type="dxa"/>
          </w:tcPr>
          <w:p w14:paraId="1DF115D6" w14:textId="5738BE54" w:rsidR="009E3598" w:rsidRPr="00517BD5" w:rsidRDefault="00764CF5" w:rsidP="007C20A8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=-2x+5</m:t>
                </m:r>
              </m:oMath>
            </m:oMathPara>
          </w:p>
        </w:tc>
        <w:tc>
          <w:tcPr>
            <w:tcW w:w="3118" w:type="dxa"/>
          </w:tcPr>
          <w:p w14:paraId="44DF85D6" w14:textId="60AC6726" w:rsidR="009E3598" w:rsidRDefault="00C54DE9" w:rsidP="007C20A8">
            <w:pPr>
              <w:pStyle w:val="ListParagraph"/>
            </w:pPr>
            <w:r w:rsidRPr="00C54DE9">
              <w:rPr>
                <w:rFonts w:ascii="Segoe UI Symbol" w:hAnsi="Segoe UI Symbol"/>
                <w:b/>
              </w:rPr>
              <w:t>✔</w:t>
            </w:r>
            <w:r>
              <w:t xml:space="preserve"> Differensieer</w:t>
            </w:r>
            <w:r w:rsidR="00D34CDE">
              <w:t xml:space="preserve"> elke term</w:t>
            </w:r>
          </w:p>
          <w:p w14:paraId="4E1E4D71" w14:textId="3405212E" w:rsidR="009E3598" w:rsidRPr="009F0CF9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D34CDE">
              <w:rPr>
                <w:highlight w:val="lightGray"/>
              </w:rPr>
              <w:t>2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473E85F4" w14:textId="77777777" w:rsidTr="007C20A8">
        <w:tc>
          <w:tcPr>
            <w:tcW w:w="846" w:type="dxa"/>
          </w:tcPr>
          <w:p w14:paraId="065A3044" w14:textId="7C3B356C" w:rsidR="009E3598" w:rsidRDefault="00D34CDE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7.1 (b)</w:t>
            </w:r>
          </w:p>
        </w:tc>
        <w:tc>
          <w:tcPr>
            <w:tcW w:w="6237" w:type="dxa"/>
          </w:tcPr>
          <w:p w14:paraId="334F0DE0" w14:textId="77777777" w:rsidR="009E3598" w:rsidRPr="00C54DE9" w:rsidRDefault="00764CF5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=-2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+5=3</m:t>
                </m:r>
              </m:oMath>
            </m:oMathPara>
          </w:p>
          <w:p w14:paraId="4CFA5048" w14:textId="034B902F" w:rsidR="00C54DE9" w:rsidRDefault="00C54DE9" w:rsidP="007C20A8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Gradiënt van </w:t>
            </w:r>
            <m:oMath>
              <m:r>
                <w:rPr>
                  <w:rFonts w:ascii="Cambria Math" w:hAnsi="Cambria Math"/>
                  <w:lang w:eastAsia="zh-CN"/>
                </w:rPr>
                <m:t>f</m:t>
              </m:r>
            </m:oMath>
            <w:r>
              <w:rPr>
                <w:rFonts w:eastAsiaTheme="minorEastAsia"/>
                <w:lang w:eastAsia="zh-CN"/>
              </w:rPr>
              <w:t xml:space="preserve"> in die punt </w:t>
            </w:r>
            <m:oMath>
              <m:r>
                <w:rPr>
                  <w:rFonts w:ascii="Cambria Math" w:eastAsiaTheme="minorEastAsia" w:hAnsi="Cambria Math"/>
                  <w:lang w:eastAsia="zh-CN"/>
                </w:rPr>
                <m:t>(1;-3)</m:t>
              </m:r>
            </m:oMath>
            <w:r>
              <w:rPr>
                <w:rFonts w:eastAsiaTheme="minorEastAsia"/>
                <w:lang w:eastAsia="zh-CN"/>
              </w:rPr>
              <w:t xml:space="preserve"> is 3.</w:t>
            </w:r>
          </w:p>
        </w:tc>
        <w:tc>
          <w:tcPr>
            <w:tcW w:w="3118" w:type="dxa"/>
          </w:tcPr>
          <w:p w14:paraId="39E6C11C" w14:textId="172772DE" w:rsidR="009E3598" w:rsidRDefault="00C54DE9" w:rsidP="007C20A8">
            <w:pPr>
              <w:pStyle w:val="ListParagraph"/>
            </w:pPr>
            <w:r>
              <w:t xml:space="preserve">Vervang </w:t>
            </w:r>
            <m:oMath>
              <m:r>
                <w:rPr>
                  <w:rFonts w:ascii="Cambria Math" w:hAnsi="Cambria Math"/>
                </w:rPr>
                <m:t>x=1</m:t>
              </m:r>
            </m:oMath>
            <w:r>
              <w:t xml:space="preserve"> in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5F6E5D7A" w14:textId="2BE1D316" w:rsidR="00C54DE9" w:rsidRDefault="00C54DE9" w:rsidP="007C20A8">
            <w:pPr>
              <w:pStyle w:val="ListParagraph"/>
            </w:pPr>
            <w:r>
              <w:t>Antwoord</w:t>
            </w:r>
          </w:p>
          <w:p w14:paraId="648B18AD" w14:textId="6C9E5B94" w:rsidR="009E3598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C54DE9">
              <w:rPr>
                <w:highlight w:val="lightGray"/>
              </w:rPr>
              <w:t>2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719FD7DD" w14:textId="77777777" w:rsidTr="007C20A8">
        <w:tc>
          <w:tcPr>
            <w:tcW w:w="846" w:type="dxa"/>
          </w:tcPr>
          <w:p w14:paraId="44A5CB11" w14:textId="6A520268" w:rsidR="009E3598" w:rsidRDefault="00C54DE9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7.2 (a)</w:t>
            </w:r>
          </w:p>
        </w:tc>
        <w:tc>
          <w:tcPr>
            <w:tcW w:w="6237" w:type="dxa"/>
          </w:tcPr>
          <w:p w14:paraId="1DAD90F0" w14:textId="77777777" w:rsidR="009E3598" w:rsidRPr="00C54DE9" w:rsidRDefault="00C54DE9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zh-CN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-2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+π+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-1</m:t>
                    </m:r>
                  </m:sup>
                </m:sSup>
              </m:oMath>
            </m:oMathPara>
          </w:p>
          <w:p w14:paraId="276C1475" w14:textId="675FBDA0" w:rsidR="00C54DE9" w:rsidRDefault="00764CF5" w:rsidP="007C20A8">
            <w:pPr>
              <w:rPr>
                <w:lang w:eastAsia="zh-CN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-10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-2</m:t>
                    </m:r>
                  </m:sup>
                </m:sSup>
              </m:oMath>
            </m:oMathPara>
          </w:p>
        </w:tc>
        <w:tc>
          <w:tcPr>
            <w:tcW w:w="3118" w:type="dxa"/>
          </w:tcPr>
          <w:p w14:paraId="2B84362B" w14:textId="0A1ECC03" w:rsidR="00C54DE9" w:rsidRDefault="00C54DE9" w:rsidP="00C54DE9"/>
          <w:p w14:paraId="785998B4" w14:textId="00F0A8B1" w:rsidR="009E3598" w:rsidRDefault="00C54DE9" w:rsidP="007C20A8">
            <w:pPr>
              <w:pStyle w:val="ListParagraph"/>
            </w:pPr>
            <w:r w:rsidRPr="0013463F">
              <w:rPr>
                <w:rFonts w:ascii="Segoe UI Symbol" w:hAnsi="Segoe UI Symbol"/>
                <w:b/>
              </w:rPr>
              <w:t>✔✔</w:t>
            </w:r>
            <w:r>
              <w:rPr>
                <w:rFonts w:ascii="Segoe UI Symbol" w:hAnsi="Segoe UI Symbol"/>
                <w:b/>
              </w:rPr>
              <w:t xml:space="preserve"> </w:t>
            </w:r>
            <w:r>
              <w:t>Differensieer elke term</w:t>
            </w:r>
          </w:p>
          <w:p w14:paraId="4BCA2ACC" w14:textId="72189650" w:rsidR="00C54DE9" w:rsidRDefault="00C54DE9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π</m:t>
              </m:r>
            </m:oMath>
            <w:r>
              <w:t xml:space="preserve"> se afgeleide is nul</w:t>
            </w:r>
          </w:p>
          <w:p w14:paraId="2044272E" w14:textId="245DE523" w:rsidR="009E3598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C54DE9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51196AC4" w14:textId="77777777" w:rsidTr="007C20A8">
        <w:tc>
          <w:tcPr>
            <w:tcW w:w="846" w:type="dxa"/>
          </w:tcPr>
          <w:p w14:paraId="1C29366B" w14:textId="3A274E27" w:rsidR="009E3598" w:rsidRDefault="00C54DE9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7.2 (b)</w:t>
            </w:r>
          </w:p>
        </w:tc>
        <w:tc>
          <w:tcPr>
            <w:tcW w:w="6237" w:type="dxa"/>
          </w:tcPr>
          <w:p w14:paraId="455E8096" w14:textId="77777777" w:rsidR="009E3598" w:rsidRPr="00C54DE9" w:rsidRDefault="00C54DE9" w:rsidP="007C20A8">
            <w:pPr>
              <w:rPr>
                <w:rFonts w:ascii="Segoe UI Symbol" w:eastAsiaTheme="minorEastAsia" w:hAnsi="Segoe UI Symbol"/>
                <w:lang w:eastAsia="zh-CN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g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m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=4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5</m:t>
                    </m:r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-5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sup>
                </m:sSup>
              </m:oMath>
            </m:oMathPara>
          </w:p>
          <w:p w14:paraId="74196788" w14:textId="5726CD48" w:rsidR="00C54DE9" w:rsidRPr="00A166F0" w:rsidRDefault="00764CF5" w:rsidP="007C20A8">
            <w:pPr>
              <w:rPr>
                <w:rFonts w:ascii="Segoe UI Symbol" w:eastAsiaTheme="minorEastAsia" w:hAnsi="Segoe UI Symbol"/>
                <w:lang w:eastAsia="zh-CN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g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m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=20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-15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118" w:type="dxa"/>
          </w:tcPr>
          <w:p w14:paraId="0DA5C33F" w14:textId="21B0269E" w:rsidR="009E3598" w:rsidRDefault="00C54DE9" w:rsidP="007C20A8">
            <w:pPr>
              <w:pStyle w:val="ListParagraph"/>
            </w:pPr>
            <w:r>
              <w:t>Vermenigvuldig hakies</w:t>
            </w:r>
          </w:p>
          <w:p w14:paraId="1E893EFB" w14:textId="33B57BBB" w:rsidR="00C54DE9" w:rsidRDefault="008138D5" w:rsidP="007C20A8">
            <w:pPr>
              <w:pStyle w:val="ListParagraph"/>
            </w:pPr>
            <w:r w:rsidRPr="0013463F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  <w:b/>
              </w:rPr>
              <w:t xml:space="preserve"> </w:t>
            </w:r>
            <w:r w:rsidR="00C54DE9">
              <w:t>Differensieer elke term</w:t>
            </w:r>
          </w:p>
          <w:p w14:paraId="2B3FFEA9" w14:textId="60F4BB6F" w:rsidR="009E3598" w:rsidRPr="0020638F" w:rsidRDefault="009E3598" w:rsidP="007C20A8">
            <w:pPr>
              <w:pStyle w:val="Punte"/>
            </w:pPr>
            <w:r w:rsidRPr="0020638F">
              <w:rPr>
                <w:highlight w:val="lightGray"/>
              </w:rPr>
              <w:t>[</w:t>
            </w:r>
            <w:r w:rsidR="008138D5">
              <w:rPr>
                <w:highlight w:val="lightGray"/>
              </w:rPr>
              <w:t>3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3C302B20" w14:textId="77777777" w:rsidTr="007C20A8">
        <w:tc>
          <w:tcPr>
            <w:tcW w:w="846" w:type="dxa"/>
          </w:tcPr>
          <w:p w14:paraId="5721C515" w14:textId="5BD1F8FF" w:rsidR="009E3598" w:rsidRDefault="008138D5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7.2 (c)</w:t>
            </w:r>
          </w:p>
        </w:tc>
        <w:tc>
          <w:tcPr>
            <w:tcW w:w="6237" w:type="dxa"/>
          </w:tcPr>
          <w:p w14:paraId="27E0F84A" w14:textId="77777777" w:rsidR="009E3598" w:rsidRPr="008138D5" w:rsidRDefault="008138D5" w:rsidP="007C20A8">
            <w:pPr>
              <w:rPr>
                <w:rFonts w:eastAsia="Calibri" w:cs="Arial"/>
                <w:lang w:eastAsia="zh-CN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y=</m:t>
                </m:r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1-5x+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5</m:t>
                        </m:r>
                      </m:den>
                    </m:f>
                  </m:sup>
                </m:sSup>
              </m:oMath>
            </m:oMathPara>
          </w:p>
          <w:p w14:paraId="45929557" w14:textId="00E182F4" w:rsidR="008138D5" w:rsidRDefault="00764CF5" w:rsidP="007C20A8">
            <w:pPr>
              <w:rPr>
                <w:rFonts w:eastAsia="Calibri" w:cs="Arial"/>
                <w:lang w:eastAsia="zh-CN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dy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dx</m:t>
                    </m:r>
                  </m:den>
                </m:f>
                <m:r>
                  <w:rPr>
                    <w:rFonts w:ascii="Cambria Math" w:eastAsia="Calibri" w:hAnsi="Cambria Math" w:cs="Arial"/>
                    <w:lang w:eastAsia="zh-CN"/>
                  </w:rPr>
                  <m:t>=-</m:t>
                </m:r>
                <m:f>
                  <m:f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5</m:t>
                    </m:r>
                  </m:den>
                </m:f>
                <m:sSup>
                  <m:sSup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1-5x+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5</m:t>
                        </m:r>
                      </m:den>
                    </m:f>
                  </m:sup>
                </m:sSup>
                <m:d>
                  <m:d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-5+2x</m:t>
                    </m:r>
                  </m:e>
                </m:d>
              </m:oMath>
            </m:oMathPara>
          </w:p>
        </w:tc>
        <w:tc>
          <w:tcPr>
            <w:tcW w:w="3118" w:type="dxa"/>
          </w:tcPr>
          <w:p w14:paraId="2377F4DD" w14:textId="35F878FC" w:rsidR="009E3598" w:rsidRDefault="008138D5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</w:p>
          <w:p w14:paraId="4F5CE33F" w14:textId="209FDFAB" w:rsidR="008138D5" w:rsidRDefault="00764CF5" w:rsidP="007C20A8">
            <w:pPr>
              <w:pStyle w:val="ListParagraph"/>
            </w:pPr>
            <m:oMath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</w:rPr>
                        <m:t>1-5x+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</w:rPr>
                            <m:t>2</m:t>
                          </m:r>
                        </m:sup>
                      </m:sSup>
                    </m:e>
                  </m:d>
                  <m:ctrlPr>
                    <w:rPr>
                      <w:rFonts w:ascii="Cambria Math" w:hAnsi="Cambria Math"/>
                      <w:i/>
                    </w:rPr>
                  </m:ctrlP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5</m:t>
                      </m:r>
                    </m:den>
                  </m:f>
                </m:sup>
              </m:sSup>
            </m:oMath>
          </w:p>
          <w:p w14:paraId="4B80D426" w14:textId="7CCF745B" w:rsidR="004E0645" w:rsidRDefault="004E0645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-5</m:t>
              </m:r>
            </m:oMath>
          </w:p>
          <w:p w14:paraId="2DF93A58" w14:textId="389D0525" w:rsidR="008138D5" w:rsidRDefault="004E0645" w:rsidP="007C20A8">
            <w:pPr>
              <w:pStyle w:val="ListParagraph"/>
            </w:pPr>
            <m:oMath>
              <m:r>
                <w:rPr>
                  <w:rFonts w:ascii="Cambria Math" w:hAnsi="Cambria Math" w:cs="Arial"/>
                </w:rPr>
                <m:t>2x</m:t>
              </m:r>
            </m:oMath>
          </w:p>
          <w:p w14:paraId="4BF975FC" w14:textId="5929E91C" w:rsidR="009E3598" w:rsidRDefault="009E3598" w:rsidP="007C20A8">
            <w:pPr>
              <w:pStyle w:val="Punte"/>
            </w:pPr>
            <w:r w:rsidRPr="0020638F">
              <w:rPr>
                <w:highlight w:val="lightGray"/>
              </w:rPr>
              <w:t>[</w:t>
            </w:r>
            <w:r w:rsidR="008138D5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7EAD8147" w14:textId="77777777" w:rsidR="00A166F0" w:rsidRDefault="00A166F0"/>
    <w:p w14:paraId="0A22773A" w14:textId="6A5540C7" w:rsidR="00D71624" w:rsidRDefault="00D71624" w:rsidP="00B439BF">
      <w:pPr>
        <w:spacing w:before="0" w:after="160"/>
      </w:pPr>
    </w:p>
    <w:p w14:paraId="2D5C20ED" w14:textId="77777777" w:rsidR="00D71624" w:rsidRDefault="00D71624" w:rsidP="00D61813"/>
    <w:p w14:paraId="4267E30A" w14:textId="77777777" w:rsidR="007E348D" w:rsidRDefault="007E348D">
      <w:pPr>
        <w:spacing w:before="0" w:after="160"/>
        <w:rPr>
          <w:rFonts w:cs="Arial"/>
          <w:b/>
          <w:color w:val="000000" w:themeColor="text1"/>
        </w:rPr>
        <w:sectPr w:rsidR="007E348D" w:rsidSect="00003644">
          <w:headerReference w:type="default" r:id="rId10"/>
          <w:footerReference w:type="default" r:id="rId11"/>
          <w:footerReference w:type="first" r:id="rId12"/>
          <w:pgSz w:w="11906" w:h="16838"/>
          <w:pgMar w:top="1418" w:right="851" w:bottom="1418" w:left="851" w:header="709" w:footer="709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titlePg/>
          <w:docGrid w:linePitch="360"/>
        </w:sectPr>
      </w:pPr>
    </w:p>
    <w:p w14:paraId="7B216E00" w14:textId="5E4625D5" w:rsidR="009E3598" w:rsidRPr="007141DB" w:rsidRDefault="009E3598" w:rsidP="009E3598">
      <w:pPr>
        <w:pStyle w:val="Heading1"/>
      </w:pPr>
      <w:r>
        <w:lastRenderedPageBreak/>
        <w:t>Vraag /</w:t>
      </w:r>
      <w:r w:rsidRPr="00E16161">
        <w:rPr>
          <w:i/>
          <w:lang w:val="en-US"/>
        </w:rPr>
        <w:t xml:space="preserve"> Question</w:t>
      </w:r>
      <w:r>
        <w:t xml:space="preserve"> 8</w:t>
      </w:r>
      <w:r>
        <w:tab/>
        <w:t>[</w:t>
      </w:r>
      <w:r w:rsidR="00923339">
        <w:t>2</w:t>
      </w:r>
      <w:r w:rsidR="008A3B77">
        <w:t>6</w:t>
      </w:r>
      <w:r>
        <w:t xml:space="preserve"> punte /</w:t>
      </w:r>
      <w:r w:rsidRPr="00E16161">
        <w:rPr>
          <w:i/>
          <w:lang w:val="en-US"/>
        </w:rPr>
        <w:t xml:space="preserve"> </w:t>
      </w:r>
      <w:r w:rsidRPr="00A65B06">
        <w:rPr>
          <w:i/>
          <w:lang w:val="en-US"/>
        </w:rPr>
        <w:t>marks</w:t>
      </w:r>
      <w:r>
        <w:t>]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9E3598" w:rsidRPr="009F0CF9" w14:paraId="7D0B17BF" w14:textId="77777777" w:rsidTr="007C20A8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4C85F767" w14:textId="77777777" w:rsidR="009E3598" w:rsidRPr="00AF39FC" w:rsidRDefault="009E3598" w:rsidP="007C20A8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4A70F891" w14:textId="77777777" w:rsidR="009E3598" w:rsidRPr="00AF39FC" w:rsidRDefault="009E3598" w:rsidP="007C20A8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6AFCBDD2" w14:textId="77777777" w:rsidR="009E3598" w:rsidRPr="00A65B06" w:rsidRDefault="009E3598" w:rsidP="007C20A8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E3598" w:rsidRPr="009F0CF9" w14:paraId="54E5AC63" w14:textId="77777777" w:rsidTr="007C20A8">
        <w:tc>
          <w:tcPr>
            <w:tcW w:w="846" w:type="dxa"/>
          </w:tcPr>
          <w:p w14:paraId="2D9B0156" w14:textId="6B39A20B" w:rsidR="009E3598" w:rsidRPr="009F0CF9" w:rsidRDefault="008138D5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8.1</w:t>
            </w:r>
          </w:p>
        </w:tc>
        <w:tc>
          <w:tcPr>
            <w:tcW w:w="6237" w:type="dxa"/>
          </w:tcPr>
          <w:p w14:paraId="4B89863F" w14:textId="196EBBB8" w:rsidR="004E0645" w:rsidRPr="004E0645" w:rsidRDefault="00764CF5" w:rsidP="004E0645">
            <w:pPr>
              <w:ind w:firstLine="709"/>
              <w:rPr>
                <w:rFonts w:eastAsiaTheme="minorEastAsia" w:cs="Arial"/>
              </w:rPr>
            </w:pPr>
            <m:oMathPara>
              <m:oMath>
                <m:nary>
                  <m:naryPr>
                    <m:subHide m:val="1"/>
                    <m:supHide m:val="1"/>
                    <m:ctrlPr>
                      <w:rPr>
                        <w:rFonts w:ascii="Cambria Math" w:eastAsiaTheme="minorEastAsia" w:hAnsi="Cambria Math" w:cs="Arial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+1</m:t>
                    </m:r>
                  </m:e>
                </m:nary>
                <m:r>
                  <w:rPr>
                    <w:rFonts w:ascii="Cambria Math" w:eastAsiaTheme="minorEastAsia" w:hAnsi="Cambria Math" w:cs="Arial"/>
                  </w:rPr>
                  <m:t xml:space="preserve"> dx</m:t>
                </m:r>
              </m:oMath>
            </m:oMathPara>
          </w:p>
          <w:p w14:paraId="2E8EF8F7" w14:textId="63E67F60" w:rsidR="008138D5" w:rsidRPr="00517BD5" w:rsidRDefault="008138D5" w:rsidP="004E0645">
            <w:pPr>
              <w:ind w:firstLine="709"/>
            </w:pPr>
            <m:oMathPara>
              <m:oMath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-1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+x+k</m:t>
                </m:r>
              </m:oMath>
            </m:oMathPara>
          </w:p>
        </w:tc>
        <w:tc>
          <w:tcPr>
            <w:tcW w:w="3118" w:type="dxa"/>
          </w:tcPr>
          <w:p w14:paraId="18FD063E" w14:textId="1F5F8DBF" w:rsidR="008138D5" w:rsidRDefault="008138D5" w:rsidP="008138D5"/>
          <w:p w14:paraId="2FCD9F0C" w14:textId="77777777" w:rsidR="004E0645" w:rsidRDefault="004E0645" w:rsidP="008138D5"/>
          <w:p w14:paraId="3DF1E277" w14:textId="7E3A2DD3" w:rsidR="009E3598" w:rsidRDefault="008138D5" w:rsidP="007C20A8">
            <w:pPr>
              <w:pStyle w:val="ListParagraph"/>
            </w:pPr>
            <w:r w:rsidRPr="0013463F">
              <w:rPr>
                <w:rFonts w:ascii="Segoe UI Symbol" w:hAnsi="Segoe UI Symbol"/>
                <w:b/>
              </w:rPr>
              <w:t>✔✔✔</w:t>
            </w:r>
            <w:r>
              <w:rPr>
                <w:rFonts w:ascii="Segoe UI Symbol" w:hAnsi="Segoe UI Symbol"/>
                <w:b/>
              </w:rPr>
              <w:t xml:space="preserve"> </w:t>
            </w:r>
            <w:r>
              <w:t>Integreer elke term</w:t>
            </w:r>
          </w:p>
          <w:p w14:paraId="0389B4B1" w14:textId="3C90131E" w:rsidR="009E3598" w:rsidRPr="009F0CF9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8138D5">
              <w:rPr>
                <w:highlight w:val="lightGray"/>
              </w:rPr>
              <w:t>4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6ED9B2A7" w14:textId="77777777" w:rsidTr="007C20A8">
        <w:tc>
          <w:tcPr>
            <w:tcW w:w="846" w:type="dxa"/>
          </w:tcPr>
          <w:p w14:paraId="53A27ECC" w14:textId="45AF3640" w:rsidR="009E3598" w:rsidRDefault="008138D5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8</w:t>
            </w:r>
            <w:r w:rsidR="009E4E26">
              <w:rPr>
                <w:rFonts w:cs="Arial"/>
                <w:color w:val="000000" w:themeColor="text1"/>
              </w:rPr>
              <w:t>.</w:t>
            </w:r>
            <w:r>
              <w:rPr>
                <w:rFonts w:cs="Arial"/>
                <w:color w:val="000000" w:themeColor="text1"/>
              </w:rPr>
              <w:t>2</w:t>
            </w:r>
          </w:p>
        </w:tc>
        <w:tc>
          <w:tcPr>
            <w:tcW w:w="6237" w:type="dxa"/>
          </w:tcPr>
          <w:p w14:paraId="10D080E5" w14:textId="01C216E0" w:rsidR="009E4E26" w:rsidRPr="00376E10" w:rsidRDefault="009E4E26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</m:d>
                  </m:e>
                </m:nary>
                <m:r>
                  <w:rPr>
                    <w:rFonts w:ascii="Cambria Math" w:hAnsi="Cambria Math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nary>
                  <m:naryPr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-4</m:t>
                        </m:r>
                      </m:sup>
                    </m:sSup>
                    <m:r>
                      <w:rPr>
                        <w:rFonts w:ascii="Cambria Math" w:hAnsi="Cambria Math"/>
                        <w:lang w:eastAsia="zh-CN"/>
                      </w:rPr>
                      <m:t>+1</m:t>
                    </m:r>
                  </m:e>
                </m:nary>
                <m:r>
                  <w:rPr>
                    <w:rFonts w:ascii="Cambria Math" w:eastAsiaTheme="minorEastAsia" w:hAnsi="Cambria Math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+x+k</m:t>
                </m:r>
              </m:oMath>
            </m:oMathPara>
          </w:p>
          <w:p w14:paraId="1A550050" w14:textId="74BB5A46" w:rsidR="00376E10" w:rsidRPr="00376E10" w:rsidRDefault="00376E10" w:rsidP="007C20A8">
            <w:pPr>
              <w:rPr>
                <w:rFonts w:eastAsiaTheme="minorEastAsia"/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e>
                </m:d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+1+k</m:t>
                </m:r>
                <m:r>
                  <m:rPr>
                    <m:sty m:val="p"/>
                  </m:rPr>
                  <w:rPr>
                    <w:rFonts w:eastAsiaTheme="minorEastAsia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hAnsi="Cambria Math"/>
                    <w:lang w:eastAsia="zh-CN"/>
                  </w:rPr>
                  <m:t>k</m:t>
                </m:r>
                <m:r>
                  <m:rPr>
                    <m:aln/>
                  </m:rPr>
                  <w:rPr>
                    <w:rFonts w:ascii="Cambria Math" w:hAnsi="Cambria Math"/>
                    <w:lang w:eastAsia="zh-CN"/>
                  </w:rPr>
                  <m:t>=1</m:t>
                </m:r>
              </m:oMath>
            </m:oMathPara>
          </w:p>
          <w:p w14:paraId="1BE73FBD" w14:textId="415AAB6B" w:rsidR="00376E10" w:rsidRDefault="00376E10" w:rsidP="007C20A8">
            <w:pPr>
              <w:rPr>
                <w:lang w:eastAsia="zh-CN"/>
              </w:rPr>
            </w:pPr>
            <m:oMathPara>
              <m:oMath>
                <m:r>
                  <w:rPr>
                    <w:rFonts w:ascii="Cambria Math" w:hAnsi="Cambria Math"/>
                    <w:lang w:eastAsia="zh-CN"/>
                  </w:rPr>
                  <m:t>∴f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lang w:eastAsia="zh-CN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lang w:eastAsia="zh-CN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-3</m:t>
                    </m:r>
                  </m:sup>
                </m:sSup>
                <m:r>
                  <w:rPr>
                    <w:rFonts w:ascii="Cambria Math" w:hAnsi="Cambria Math"/>
                    <w:lang w:eastAsia="zh-CN"/>
                  </w:rPr>
                  <m:t>+x+1</m:t>
                </m:r>
                <m:r>
                  <w:rPr>
                    <w:rFonts w:ascii="Cambria Math" w:eastAsiaTheme="minorEastAsia" w:hAnsi="Cambria Math"/>
                    <w:lang w:eastAsia="zh-CN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lang w:eastAsia="zh-CN"/>
                  </w:rPr>
                  <m:t>+x+1</m:t>
                </m:r>
              </m:oMath>
            </m:oMathPara>
          </w:p>
        </w:tc>
        <w:tc>
          <w:tcPr>
            <w:tcW w:w="3118" w:type="dxa"/>
          </w:tcPr>
          <w:p w14:paraId="1184F128" w14:textId="3242BD10" w:rsidR="009E3598" w:rsidRDefault="00376E10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∫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dx</m:t>
              </m:r>
            </m:oMath>
          </w:p>
          <w:p w14:paraId="455BE4C1" w14:textId="14ACB8CE" w:rsidR="002B3E28" w:rsidRDefault="002B3E28" w:rsidP="002B3E28"/>
          <w:p w14:paraId="413A6358" w14:textId="77777777" w:rsidR="002B3E28" w:rsidRDefault="002B3E28" w:rsidP="002B3E28"/>
          <w:p w14:paraId="14D1EC26" w14:textId="20C56A9E" w:rsidR="00376E10" w:rsidRDefault="00376E10" w:rsidP="007C20A8">
            <w:pPr>
              <w:pStyle w:val="ListParagraph"/>
            </w:pPr>
            <w:r>
              <w:t xml:space="preserve">Integreer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272D5AE1" w14:textId="754540D0" w:rsidR="00376E10" w:rsidRDefault="00376E10" w:rsidP="00376E10"/>
          <w:p w14:paraId="7CD464A5" w14:textId="77777777" w:rsidR="002B3E28" w:rsidRDefault="002B3E28" w:rsidP="00376E10"/>
          <w:p w14:paraId="7F906682" w14:textId="20B33B4B" w:rsidR="00376E10" w:rsidRDefault="00376E10" w:rsidP="007C20A8">
            <w:pPr>
              <w:pStyle w:val="ListParagraph"/>
            </w:pPr>
            <w:r>
              <w:t xml:space="preserve">Vervang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1;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</m:e>
              </m:d>
            </m:oMath>
            <w:r>
              <w:t xml:space="preserve"> in</w:t>
            </w:r>
          </w:p>
          <w:p w14:paraId="71D91C3D" w14:textId="04E58C55" w:rsidR="00376E10" w:rsidRDefault="00376E10" w:rsidP="007C20A8">
            <w:pPr>
              <w:pStyle w:val="ListParagraph"/>
            </w:pPr>
            <m:oMath>
              <m:r>
                <w:rPr>
                  <w:rFonts w:ascii="Cambria Math" w:hAnsi="Cambria Math"/>
                </w:rPr>
                <m:t>k=1</m:t>
              </m:r>
            </m:oMath>
          </w:p>
          <w:p w14:paraId="5F2B2D09" w14:textId="77777777" w:rsidR="00376E10" w:rsidRDefault="00376E10" w:rsidP="00376E10"/>
          <w:p w14:paraId="3E42C907" w14:textId="12044079" w:rsidR="00376E10" w:rsidRDefault="00376E10" w:rsidP="007C20A8">
            <w:pPr>
              <w:pStyle w:val="ListParagraph"/>
            </w:pPr>
            <w:r>
              <w:t xml:space="preserve">Antwoord - </w:t>
            </w:r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oMath>
          </w:p>
          <w:p w14:paraId="3424478D" w14:textId="3BD02775" w:rsidR="009E3598" w:rsidRDefault="009E3598" w:rsidP="007C20A8">
            <w:pPr>
              <w:pStyle w:val="Punte"/>
              <w:rPr>
                <w:rFonts w:cs="Arial"/>
                <w:color w:val="000000" w:themeColor="text1"/>
              </w:rPr>
            </w:pPr>
            <w:r w:rsidRPr="0020638F">
              <w:rPr>
                <w:highlight w:val="lightGray"/>
              </w:rPr>
              <w:t>[</w:t>
            </w:r>
            <w:r w:rsidR="00376E10">
              <w:rPr>
                <w:highlight w:val="lightGray"/>
              </w:rPr>
              <w:t>5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  <w:tr w:rsidR="009E3598" w:rsidRPr="009F0CF9" w14:paraId="5D22B140" w14:textId="77777777" w:rsidTr="007C20A8">
        <w:tc>
          <w:tcPr>
            <w:tcW w:w="846" w:type="dxa"/>
          </w:tcPr>
          <w:p w14:paraId="30A7A6FB" w14:textId="5DD8E1E3" w:rsidR="009E3598" w:rsidRDefault="00376E10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8.3 (a)</w:t>
            </w:r>
          </w:p>
        </w:tc>
        <w:tc>
          <w:tcPr>
            <w:tcW w:w="6237" w:type="dxa"/>
          </w:tcPr>
          <w:p w14:paraId="2ABDBDD5" w14:textId="7B25FC28" w:rsidR="00270CE4" w:rsidRPr="00A166F0" w:rsidRDefault="00376E10" w:rsidP="00376E10">
            <w:pPr>
              <w:tabs>
                <w:tab w:val="left" w:pos="1373"/>
              </w:tabs>
              <w:rPr>
                <w:rFonts w:ascii="Segoe UI Symbol" w:eastAsiaTheme="minorEastAsia" w:hAnsi="Segoe UI Symbol"/>
                <w:lang w:eastAsia="zh-CN"/>
              </w:rPr>
            </w:pPr>
            <m:oMathPara>
              <m:oMath>
                <m:r>
                  <m:rPr>
                    <m:nor/>
                  </m:rPr>
                  <m:t>Area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nary>
                  <m:nary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6</m:t>
                    </m:r>
                  </m:sup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-g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x</m:t>
                        </m:r>
                      </m:e>
                    </m:d>
                  </m:e>
                </m:nary>
                <m:r>
                  <w:rPr>
                    <w:rFonts w:ascii="Cambria Math" w:eastAsiaTheme="minorEastAsia" w:hAnsi="Cambria Math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38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nary>
                  <m:nary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6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16-2x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-m</m:t>
                    </m:r>
                  </m:e>
                </m:nary>
                <m:r>
                  <w:rPr>
                    <w:rFonts w:ascii="Cambria Math" w:eastAsiaTheme="minorEastAsia" w:hAnsi="Cambria Math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38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b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lang w:eastAsia="zh-CN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lang w:eastAsia="zh-CN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lang w:eastAsia="zh-CN"/>
                                      </w:rPr>
                                      <m:t>16-2x</m:t>
                                    </m:r>
                                  </m:e>
                                </m:d>
                              </m:e>
                              <m:sup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lang w:eastAsia="zh-CN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lang w:eastAsia="zh-CN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lang w:eastAsia="zh-CN"/>
                                      </w:rPr>
                                      <m:t>2</m:t>
                                    </m:r>
                                  </m:den>
                                </m:f>
                              </m:sup>
                            </m:sSup>
                          </m:num>
                          <m:den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lang w:eastAsia="zh-CN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  <w:lang w:eastAsia="zh-CN"/>
                                  </w:rPr>
                                  <m:t>3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  <w:lang w:eastAsia="zh-CN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×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lang w:eastAsia="zh-CN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lang w:eastAsia="zh-CN"/>
                                  </w:rPr>
                                  <m:t>-2</m:t>
                                </m:r>
                              </m:e>
                            </m:d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-mx</m:t>
                        </m:r>
                      </m:e>
                    </m:d>
                  </m:e>
                  <m:sub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6</m:t>
                    </m:r>
                  </m:sup>
                </m:sSubSup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38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16-12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-6m</m:t>
                    </m:r>
                  </m:e>
                </m:d>
                <m:r>
                  <w:rPr>
                    <w:rFonts w:ascii="Cambria Math" w:eastAsiaTheme="minorEastAsia" w:hAnsi="Cambria Math"/>
                    <w:lang w:eastAsia="zh-CN"/>
                  </w:rPr>
                  <m:t>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16</m:t>
                            </m:r>
                          </m:e>
                        </m:d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lang w:eastAsia="zh-C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lang w:eastAsia="zh-CN"/>
                              </w:rPr>
                              <m:t>2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-0</m:t>
                    </m:r>
                  </m:e>
                </m:d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38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4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-6m+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4</m:t>
                        </m:r>
                      </m:e>
                    </m:d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38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w:rPr>
                    <w:rFonts w:ascii="Cambria Math" w:eastAsiaTheme="minorEastAsia" w:hAnsi="Cambria Math"/>
                    <w:lang w:eastAsia="zh-CN"/>
                  </w:rPr>
                  <m:t>-18m+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eastAsia="zh-CN"/>
                          </w:rPr>
                          <m:t>2</m:t>
                        </m:r>
                      </m:den>
                    </m:f>
                  </m:sup>
                </m:sSup>
                <m:r>
                  <m:rPr>
                    <m:sty m:val="p"/>
                  </m:rPr>
                  <w:rPr>
                    <w:rFonts w:ascii="Segoe UI Symbol" w:eastAsiaTheme="minorEastAsia" w:hAnsi="Segoe UI Symbo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/>
                    <w:lang w:eastAsia="zh-CN"/>
                  </w:rPr>
                  <m:t>m</m:t>
                </m:r>
                <m:r>
                  <m:rPr>
                    <m:aln/>
                  </m:rPr>
                  <w:rPr>
                    <w:rFonts w:ascii="Cambria Math" w:eastAsiaTheme="minorEastAsia" w:hAnsi="Cambria Math"/>
                    <w:lang w:eastAsia="zh-CN"/>
                  </w:rPr>
                  <m:t>=1</m:t>
                </m:r>
              </m:oMath>
            </m:oMathPara>
          </w:p>
        </w:tc>
        <w:tc>
          <w:tcPr>
            <w:tcW w:w="3118" w:type="dxa"/>
          </w:tcPr>
          <w:p w14:paraId="6FB15887" w14:textId="4638B250" w:rsidR="00270CE4" w:rsidRDefault="00270CE4" w:rsidP="00270CE4">
            <w:pPr>
              <w:pStyle w:val="NoSpacing"/>
            </w:pPr>
          </w:p>
          <w:p w14:paraId="5BBC292B" w14:textId="77777777" w:rsidR="00270CE4" w:rsidRDefault="00270CE4" w:rsidP="00270CE4">
            <w:pPr>
              <w:pStyle w:val="NoSpacing"/>
            </w:pPr>
          </w:p>
          <w:p w14:paraId="01FF58D0" w14:textId="1DB52C58" w:rsidR="006573F6" w:rsidRDefault="00764CF5" w:rsidP="007C20A8">
            <w:pPr>
              <w:pStyle w:val="ListParagraph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38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  <m:r>
                <w:rPr>
                  <w:rFonts w:ascii="Cambria Math" w:hAnsi="Cambria Math"/>
                </w:rPr>
                <m:t>=12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</w:p>
          <w:p w14:paraId="5B533B51" w14:textId="7BBFC73F" w:rsidR="006573F6" w:rsidRDefault="006573F6" w:rsidP="007C20A8">
            <w:pPr>
              <w:pStyle w:val="ListParagraph"/>
            </w:pPr>
            <w:r>
              <w:t xml:space="preserve">Grense tussen </w:t>
            </w:r>
            <m:oMath>
              <m:r>
                <w:rPr>
                  <w:rFonts w:ascii="Cambria Math" w:hAnsi="Cambria Math"/>
                </w:rPr>
                <m:t>0</m:t>
              </m:r>
            </m:oMath>
            <w:r>
              <w:t xml:space="preserve"> en </w:t>
            </w:r>
            <m:oMath>
              <m:r>
                <w:rPr>
                  <w:rFonts w:ascii="Cambria Math" w:hAnsi="Cambria Math"/>
                </w:rPr>
                <m:t>6</m:t>
              </m:r>
            </m:oMath>
          </w:p>
          <w:p w14:paraId="074BC6E2" w14:textId="33C62A07" w:rsidR="006573F6" w:rsidRPr="006573F6" w:rsidRDefault="006573F6" w:rsidP="007C20A8">
            <w:pPr>
              <w:pStyle w:val="ListParagraph"/>
            </w:pPr>
            <w:r>
              <w:t>Funksie</w:t>
            </w:r>
            <w:r w:rsidR="00B934E3">
              <w:t xml:space="preserve">: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16-2x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</w:rPr>
                <m:t>-m</m:t>
              </m:r>
            </m:oMath>
          </w:p>
          <w:p w14:paraId="336EBC3F" w14:textId="6748B6DD" w:rsidR="006573F6" w:rsidRDefault="00764CF5" w:rsidP="007C20A8">
            <w:pPr>
              <w:pStyle w:val="ListParagraph"/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16-2x</m:t>
                      </m:r>
                    </m:e>
                  </m:d>
                </m:e>
                <m:sup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sup>
              </m:sSup>
            </m:oMath>
          </w:p>
          <w:p w14:paraId="7FDCEA92" w14:textId="443AB3D1" w:rsidR="006573F6" w:rsidRPr="00B934E3" w:rsidRDefault="00764CF5" w:rsidP="00373FDE">
            <w:pPr>
              <w:pStyle w:val="ListParagraph"/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B934E3">
              <w:t xml:space="preserve"> </w:t>
            </w:r>
            <w:r w:rsidR="00B934E3">
              <w:tab/>
            </w:r>
            <w:r w:rsidR="00B934E3" w:rsidRPr="00B934E3">
              <w:rPr>
                <w:rFonts w:ascii="Segoe UI Symbol" w:hAnsi="Segoe UI Symbol"/>
                <w:b/>
              </w:rPr>
              <w:t xml:space="preserve">✔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-2</m:t>
                  </m:r>
                </m:e>
              </m:d>
              <m:r>
                <w:rPr>
                  <w:rFonts w:ascii="Cambria Math" w:hAnsi="Cambria Math"/>
                </w:rPr>
                <m:t xml:space="preserve">          </m:t>
              </m:r>
            </m:oMath>
            <w:r w:rsidR="00B934E3" w:rsidRPr="00B934E3">
              <w:rPr>
                <w:rFonts w:ascii="Segoe UI Symbol" w:hAnsi="Segoe UI Symbol"/>
                <w:b/>
              </w:rPr>
              <w:t>✔</w:t>
            </w:r>
            <w:r w:rsidR="00B934E3">
              <w:rPr>
                <w:rFonts w:ascii="Segoe UI Symbol" w:hAnsi="Segoe UI Symbol"/>
                <w:b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>mx</m:t>
              </m:r>
            </m:oMath>
          </w:p>
          <w:p w14:paraId="476FC935" w14:textId="7FC6A47F" w:rsidR="00270CE4" w:rsidRDefault="008A3B77" w:rsidP="007C20A8">
            <w:pPr>
              <w:pStyle w:val="ListParagraph"/>
            </w:pPr>
            <w:r w:rsidRPr="00270CE4">
              <w:rPr>
                <w:rFonts w:ascii="Segoe UI Symbol" w:hAnsi="Segoe UI Symbol"/>
                <w:b/>
              </w:rPr>
              <w:t>✔</w:t>
            </w:r>
            <w:r>
              <w:rPr>
                <w:rFonts w:ascii="Segoe UI Symbol" w:hAnsi="Segoe UI Symbol"/>
                <w:b/>
              </w:rPr>
              <w:t xml:space="preserve"> </w:t>
            </w:r>
            <w:r w:rsidR="00270CE4">
              <w:t>Vervang grense in</w:t>
            </w:r>
          </w:p>
          <w:p w14:paraId="02A1ABDA" w14:textId="77777777" w:rsidR="00B934E3" w:rsidRDefault="00B934E3" w:rsidP="00B934E3">
            <w:pPr>
              <w:pStyle w:val="NoSpacing"/>
            </w:pPr>
          </w:p>
          <w:p w14:paraId="03654CB1" w14:textId="54ED10C7" w:rsidR="00270CE4" w:rsidRDefault="00270CE4" w:rsidP="007C20A8">
            <w:pPr>
              <w:pStyle w:val="ListParagraph"/>
            </w:pPr>
            <w:r>
              <w:t>Vereenvoudig</w:t>
            </w:r>
          </w:p>
          <w:p w14:paraId="25A97338" w14:textId="77777777" w:rsidR="00B934E3" w:rsidRDefault="00B934E3" w:rsidP="00B934E3">
            <w:pPr>
              <w:pStyle w:val="NoSpacing"/>
            </w:pPr>
          </w:p>
          <w:p w14:paraId="56ECC54F" w14:textId="017BD134" w:rsidR="00270CE4" w:rsidRDefault="00270CE4" w:rsidP="007C20A8">
            <w:pPr>
              <w:pStyle w:val="ListParagraph"/>
            </w:pPr>
            <w:r>
              <w:t>Antwoord</w:t>
            </w:r>
          </w:p>
          <w:p w14:paraId="425BF715" w14:textId="609CD18A" w:rsidR="009E3598" w:rsidRPr="0020638F" w:rsidRDefault="009E3598" w:rsidP="007C20A8">
            <w:pPr>
              <w:pStyle w:val="Punte"/>
            </w:pPr>
            <w:r w:rsidRPr="0020638F">
              <w:rPr>
                <w:highlight w:val="lightGray"/>
              </w:rPr>
              <w:t>[</w:t>
            </w:r>
            <w:r w:rsidR="006573F6">
              <w:rPr>
                <w:highlight w:val="lightGray"/>
              </w:rPr>
              <w:t>11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35267C40" w14:textId="3C7D9D40" w:rsidR="00B934E3" w:rsidRDefault="00B934E3"/>
    <w:p w14:paraId="3A0680AF" w14:textId="77777777" w:rsidR="00B934E3" w:rsidRDefault="00B934E3">
      <w:pPr>
        <w:spacing w:before="0" w:after="160"/>
      </w:pPr>
      <w:r>
        <w:br w:type="page"/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846"/>
        <w:gridCol w:w="6237"/>
        <w:gridCol w:w="3118"/>
      </w:tblGrid>
      <w:tr w:rsidR="00B934E3" w:rsidRPr="00A65B06" w14:paraId="22406EF1" w14:textId="77777777" w:rsidTr="000A35E7">
        <w:trPr>
          <w:trHeight w:val="340"/>
          <w:tblHeader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24C33B0E" w14:textId="77777777" w:rsidR="00B934E3" w:rsidRPr="00AF39FC" w:rsidRDefault="00B934E3" w:rsidP="000A35E7">
            <w:pPr>
              <w:spacing w:before="0" w:after="0"/>
              <w:rPr>
                <w:rFonts w:cs="Arial"/>
                <w:b/>
                <w:color w:val="000000" w:themeColor="text1"/>
              </w:rPr>
            </w:pPr>
            <w:r w:rsidRPr="00AF39FC">
              <w:rPr>
                <w:rFonts w:cs="Arial"/>
                <w:b/>
                <w:color w:val="000000" w:themeColor="text1"/>
              </w:rPr>
              <w:lastRenderedPageBreak/>
              <w:t>NR.</w:t>
            </w:r>
            <w:r>
              <w:rPr>
                <w:rFonts w:cs="Arial"/>
                <w:b/>
                <w:color w:val="000000" w:themeColor="text1"/>
              </w:rPr>
              <w:br/>
              <w:t>NO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70BD4693" w14:textId="77777777" w:rsidR="00B934E3" w:rsidRPr="00AF39FC" w:rsidRDefault="00B934E3" w:rsidP="000A35E7">
            <w:pPr>
              <w:spacing w:before="0" w:after="0"/>
              <w:jc w:val="center"/>
              <w:rPr>
                <w:rFonts w:eastAsia="Calibri" w:cs="Arial"/>
                <w:b/>
                <w:color w:val="000000" w:themeColor="text1"/>
              </w:rPr>
            </w:pPr>
            <w:r w:rsidRPr="00AF39FC">
              <w:rPr>
                <w:rFonts w:eastAsia="Calibri" w:cs="Arial"/>
                <w:b/>
                <w:color w:val="000000" w:themeColor="text1"/>
              </w:rPr>
              <w:t>ANTWOORD</w:t>
            </w:r>
            <w:r>
              <w:rPr>
                <w:rFonts w:eastAsia="Calibri" w:cs="Arial"/>
                <w:b/>
                <w:color w:val="000000" w:themeColor="text1"/>
              </w:rPr>
              <w:t xml:space="preserve"> / </w:t>
            </w:r>
            <w:r w:rsidRPr="00A65B06">
              <w:rPr>
                <w:rFonts w:eastAsia="Calibri" w:cs="Arial"/>
                <w:b/>
                <w:i/>
                <w:color w:val="000000" w:themeColor="text1"/>
                <w:lang w:val="en-US"/>
              </w:rPr>
              <w:t>ANSWER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284961FA" w14:textId="77777777" w:rsidR="00B934E3" w:rsidRPr="00A65B06" w:rsidRDefault="00B934E3" w:rsidP="000A35E7">
            <w:pPr>
              <w:spacing w:before="0" w:after="0"/>
              <w:jc w:val="center"/>
              <w:rPr>
                <w:rFonts w:cs="Arial"/>
                <w:b/>
                <w:i/>
                <w:color w:val="000000" w:themeColor="text1"/>
              </w:rPr>
            </w:pPr>
            <w:r>
              <w:rPr>
                <w:rFonts w:cs="Arial"/>
                <w:b/>
                <w:color w:val="000000" w:themeColor="text1"/>
              </w:rPr>
              <w:t xml:space="preserve">PUNTE / </w:t>
            </w:r>
            <w:r w:rsidRPr="00A65B06">
              <w:rPr>
                <w:rFonts w:cs="Arial"/>
                <w:b/>
                <w:i/>
                <w:color w:val="000000" w:themeColor="text1"/>
              </w:rPr>
              <w:t>MARKS</w:t>
            </w:r>
          </w:p>
        </w:tc>
      </w:tr>
      <w:tr w:rsidR="009E3598" w:rsidRPr="009F0CF9" w14:paraId="03E0909C" w14:textId="77777777" w:rsidTr="007C20A8">
        <w:tc>
          <w:tcPr>
            <w:tcW w:w="846" w:type="dxa"/>
          </w:tcPr>
          <w:p w14:paraId="16F6CF2D" w14:textId="7E21800F" w:rsidR="009E3598" w:rsidRDefault="00A02BE8" w:rsidP="007C20A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8.3 (b)</w:t>
            </w:r>
          </w:p>
        </w:tc>
        <w:tc>
          <w:tcPr>
            <w:tcW w:w="6237" w:type="dxa"/>
          </w:tcPr>
          <w:p w14:paraId="1576AC8B" w14:textId="46A019F3" w:rsidR="00A02BE8" w:rsidRPr="00A02BE8" w:rsidRDefault="00A02BE8" w:rsidP="007C20A8">
            <w:pPr>
              <w:rPr>
                <w:rFonts w:eastAsiaTheme="minorEastAsia" w:cs="Arial"/>
                <w:lang w:eastAsia="zh-CN"/>
              </w:rPr>
            </w:pPr>
            <m:oMathPara>
              <m:oMath>
                <m:r>
                  <w:rPr>
                    <w:rFonts w:ascii="Cambria Math" w:eastAsia="Calibri" w:hAnsi="Cambria Math" w:cs="Arial"/>
                    <w:lang w:eastAsia="zh-CN"/>
                  </w:rPr>
                  <m:t>V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=π</m:t>
                </m:r>
                <m:nary>
                  <m:nary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p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Arial"/>
                                <w:lang w:eastAsia="zh-CN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  <w:lang w:eastAsia="zh-CN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  <w:lang w:eastAsia="zh-CN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Arial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 w:cs="Arial"/>
                    <w:lang w:eastAsia="zh-CN"/>
                  </w:rPr>
                  <m:t>28π</m:t>
                </m:r>
                <m:r>
                  <m:rPr>
                    <m:aln/>
                  </m:rPr>
                  <w:rPr>
                    <w:rFonts w:ascii="Cambria Math" w:eastAsia="Calibri" w:hAnsi="Cambria Math" w:cs="Arial"/>
                    <w:lang w:eastAsia="zh-CN"/>
                  </w:rPr>
                  <m:t>=π</m:t>
                </m:r>
                <m:nary>
                  <m:naryPr>
                    <m:ctrlPr>
                      <w:rPr>
                        <w:rFonts w:ascii="Cambria Math" w:eastAsia="Calibri" w:hAnsi="Cambria Math" w:cs="Arial"/>
                        <w:i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="Calibri" w:hAnsi="Cambria Math" w:cs="Arial"/>
                        <w:lang w:eastAsia="zh-CN"/>
                      </w:rPr>
                      <m:t>p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 w:cs="Arial"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Arial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="Calibri" w:hAnsi="Cambria Math" w:cs="Arial"/>
                                    <w:i/>
                                    <w:lang w:eastAsia="zh-C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="Calibri" w:hAnsi="Cambria Math" w:cs="Arial"/>
                                    <w:lang w:eastAsia="zh-CN"/>
                                  </w:rPr>
                                  <m:t>16-2x</m:t>
                                </m:r>
                              </m:e>
                            </m:ra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 w:cs="Arial"/>
                            <w:lang w:eastAsia="zh-CN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eastAsia="Calibri" w:hAnsi="Cambria Math" w:cs="Arial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 w:cs="Arial"/>
                    <w:lang w:eastAsia="zh-CN"/>
                  </w:rPr>
                  <m:t>28</m:t>
                </m:r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</m:t>
                </m:r>
                <m:nary>
                  <m:nary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p</m:t>
                    </m:r>
                  </m:sup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16-2x</m:t>
                    </m:r>
                  </m:e>
                </m:nary>
                <m:r>
                  <w:rPr>
                    <w:rFonts w:ascii="Cambria Math" w:eastAsiaTheme="minorEastAsia" w:hAnsi="Cambria Math" w:cs="Arial"/>
                    <w:lang w:eastAsia="zh-CN"/>
                  </w:rPr>
                  <m:t xml:space="preserve"> dx</m:t>
                </m:r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 w:cs="Arial"/>
                    <w:lang w:eastAsia="zh-CN"/>
                  </w:rPr>
                  <m:t>28</m:t>
                </m:r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</m:t>
                </m:r>
                <m:sSubSup>
                  <m:sSubSup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sSubSup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 w:cs="Arial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Arial"/>
                            <w:lang w:eastAsia="zh-CN"/>
                          </w:rPr>
                          <m:t>16x-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lang w:eastAsia="zh-CN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Arial"/>
                                <w:lang w:eastAsia="zh-CN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Arial"/>
                                <w:lang w:eastAsia="zh-CN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b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p</m:t>
                    </m:r>
                  </m:sup>
                </m:sSubSup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 w:cs="Arial"/>
                    <w:lang w:eastAsia="zh-CN"/>
                  </w:rPr>
                  <m:t>28</m:t>
                </m:r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=16p-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p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Arial"/>
                    <w:lang w:eastAsia="zh-CN"/>
                  </w:rPr>
                  <m:t>-0</m:t>
                </m:r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 w:cs="Arial"/>
                    <w:lang w:eastAsia="zh-CN"/>
                  </w:rPr>
                  <m:t>0</m:t>
                </m:r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p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Arial"/>
                    <w:lang w:eastAsia="zh-CN"/>
                  </w:rPr>
                  <m:t>-16p+28</m:t>
                </m:r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 w:cs="Arial"/>
                    <w:lang w:eastAsia="zh-CN"/>
                  </w:rPr>
                  <m:t>0</m:t>
                </m:r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p-2</m:t>
                    </m:r>
                  </m:e>
                </m:d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lang w:eastAsia="zh-CN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Arial"/>
                        <w:lang w:eastAsia="zh-CN"/>
                      </w:rPr>
                      <m:t>p-14</m:t>
                    </m:r>
                  </m:e>
                </m:d>
                <m:r>
                  <m:rPr>
                    <m:sty m:val="p"/>
                  </m:rPr>
                  <w:rPr>
                    <w:rFonts w:eastAsiaTheme="minorEastAsia" w:cs="Arial"/>
                    <w:lang w:eastAsia="zh-CN"/>
                  </w:rPr>
                  <w:br/>
                </m:r>
              </m:oMath>
              <m:oMath>
                <m:r>
                  <w:rPr>
                    <w:rFonts w:ascii="Cambria Math" w:eastAsiaTheme="minorEastAsia" w:hAnsi="Cambria Math" w:cs="Arial"/>
                    <w:lang w:eastAsia="zh-CN"/>
                  </w:rPr>
                  <m:t>p</m:t>
                </m:r>
                <m:r>
                  <m:rPr>
                    <m:aln/>
                  </m:rPr>
                  <w:rPr>
                    <w:rFonts w:ascii="Cambria Math" w:eastAsiaTheme="minorEastAsia" w:hAnsi="Cambria Math" w:cs="Arial"/>
                    <w:lang w:eastAsia="zh-CN"/>
                  </w:rPr>
                  <m:t>=2</m:t>
                </m:r>
              </m:oMath>
            </m:oMathPara>
          </w:p>
        </w:tc>
        <w:tc>
          <w:tcPr>
            <w:tcW w:w="3118" w:type="dxa"/>
          </w:tcPr>
          <w:p w14:paraId="0E1A865C" w14:textId="2AA12534" w:rsidR="00270CE4" w:rsidRDefault="00270CE4" w:rsidP="00270CE4">
            <w:pPr>
              <w:pStyle w:val="NoSpacing"/>
            </w:pPr>
          </w:p>
          <w:p w14:paraId="031D150F" w14:textId="5B93A074" w:rsidR="00270CE4" w:rsidRDefault="00270CE4" w:rsidP="00270CE4">
            <w:pPr>
              <w:pStyle w:val="NoSpacing"/>
            </w:pPr>
          </w:p>
          <w:p w14:paraId="497F7874" w14:textId="77777777" w:rsidR="00270CE4" w:rsidRDefault="00270CE4" w:rsidP="00270CE4">
            <w:pPr>
              <w:pStyle w:val="NoSpacing"/>
            </w:pPr>
          </w:p>
          <w:p w14:paraId="04C61702" w14:textId="5E701D22" w:rsidR="009E3598" w:rsidRDefault="00270CE4" w:rsidP="007C20A8">
            <w:pPr>
              <w:pStyle w:val="ListParagraph"/>
            </w:pPr>
            <w:r>
              <w:t>Vervang in formule</w:t>
            </w:r>
          </w:p>
          <w:p w14:paraId="30042605" w14:textId="0DBD99C6" w:rsidR="00270CE4" w:rsidRDefault="00270CE4" w:rsidP="007C20A8">
            <w:pPr>
              <w:pStyle w:val="ListParagraph"/>
            </w:pPr>
            <w:r>
              <w:t>Kwadreer uit</w:t>
            </w:r>
          </w:p>
          <w:p w14:paraId="49864266" w14:textId="3AF013D6" w:rsidR="00270CE4" w:rsidRDefault="00270CE4" w:rsidP="00270CE4">
            <w:pPr>
              <w:pStyle w:val="NoSpacing"/>
            </w:pPr>
          </w:p>
          <w:p w14:paraId="076914DD" w14:textId="3A3CCCB6" w:rsidR="00270CE4" w:rsidRDefault="00270CE4" w:rsidP="007C20A8">
            <w:pPr>
              <w:pStyle w:val="ListParagraph"/>
            </w:pPr>
            <w:r>
              <w:t>Integreer</w:t>
            </w:r>
          </w:p>
          <w:p w14:paraId="35D59AA8" w14:textId="3D37CAE4" w:rsidR="00270CE4" w:rsidRDefault="00270CE4" w:rsidP="007C20A8">
            <w:pPr>
              <w:pStyle w:val="ListParagraph"/>
            </w:pPr>
            <w:r>
              <w:t>Vervang grense in</w:t>
            </w:r>
          </w:p>
          <w:p w14:paraId="206F641F" w14:textId="77777777" w:rsidR="00270CE4" w:rsidRDefault="00270CE4" w:rsidP="00270CE4">
            <w:pPr>
              <w:pStyle w:val="NoSpacing"/>
            </w:pPr>
          </w:p>
          <w:p w14:paraId="37349616" w14:textId="6FDC2A16" w:rsidR="00270CE4" w:rsidRDefault="00270CE4" w:rsidP="007C20A8">
            <w:pPr>
              <w:pStyle w:val="ListParagraph"/>
            </w:pPr>
            <w:r>
              <w:t>Faktoriseer</w:t>
            </w:r>
          </w:p>
          <w:p w14:paraId="6C47794A" w14:textId="5BF885A7" w:rsidR="00270CE4" w:rsidRDefault="00270CE4" w:rsidP="007C20A8">
            <w:pPr>
              <w:pStyle w:val="ListParagraph"/>
            </w:pPr>
            <w:r>
              <w:t>Antwoord</w:t>
            </w:r>
          </w:p>
          <w:p w14:paraId="682C4463" w14:textId="2FE3E0F2" w:rsidR="006276DE" w:rsidRPr="006276DE" w:rsidRDefault="006276DE" w:rsidP="006276DE">
            <w:pPr>
              <w:rPr>
                <w:b/>
                <w:i/>
              </w:rPr>
            </w:pPr>
            <w:r w:rsidRPr="006276DE">
              <w:rPr>
                <w:b/>
                <w:i/>
              </w:rPr>
              <w:t xml:space="preserve">Indien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p=14</m:t>
              </m:r>
            </m:oMath>
            <w:r w:rsidRPr="006276DE">
              <w:rPr>
                <w:rFonts w:eastAsiaTheme="minorEastAsia"/>
                <w:b/>
                <w:i/>
              </w:rPr>
              <w:t xml:space="preserve"> as antwoord ook, minus 1 punt.</w:t>
            </w:r>
          </w:p>
          <w:p w14:paraId="3E6D5848" w14:textId="77777777" w:rsidR="009E3598" w:rsidRDefault="009E3598" w:rsidP="007C20A8">
            <w:pPr>
              <w:pStyle w:val="Punte"/>
            </w:pPr>
            <w:r w:rsidRPr="0020638F">
              <w:rPr>
                <w:highlight w:val="lightGray"/>
              </w:rPr>
              <w:t>[</w:t>
            </w:r>
            <w:r>
              <w:rPr>
                <w:highlight w:val="lightGray"/>
              </w:rPr>
              <w:t>6</w:t>
            </w:r>
            <w:r w:rsidRPr="0020638F">
              <w:rPr>
                <w:highlight w:val="lightGray"/>
              </w:rPr>
              <w:t xml:space="preserve"> punte</w:t>
            </w:r>
            <w:r>
              <w:rPr>
                <w:highlight w:val="lightGray"/>
              </w:rPr>
              <w:t xml:space="preserve"> / </w:t>
            </w:r>
            <w:r w:rsidRPr="003A030E">
              <w:rPr>
                <w:i/>
                <w:highlight w:val="lightGray"/>
                <w:lang w:val="en-GB"/>
              </w:rPr>
              <w:t>marks</w:t>
            </w:r>
            <w:r w:rsidRPr="0020638F">
              <w:rPr>
                <w:highlight w:val="lightGray"/>
              </w:rPr>
              <w:t>]</w:t>
            </w:r>
          </w:p>
        </w:tc>
      </w:tr>
    </w:tbl>
    <w:p w14:paraId="0634E7AC" w14:textId="77777777" w:rsidR="009D387C" w:rsidRDefault="009D387C" w:rsidP="009D387C">
      <w:pPr>
        <w:rPr>
          <w:lang w:eastAsia="zh-CN"/>
        </w:rPr>
      </w:pPr>
    </w:p>
    <w:p w14:paraId="36A859A6" w14:textId="5B200355" w:rsidR="00FE1D34" w:rsidRDefault="008206AE" w:rsidP="008206AE">
      <w:pPr>
        <w:jc w:val="center"/>
        <w:rPr>
          <w:rFonts w:cs="Arial"/>
          <w:b/>
          <w:color w:val="000000" w:themeColor="text1"/>
          <w:lang w:eastAsia="zh-CN"/>
        </w:rPr>
      </w:pPr>
      <w:r w:rsidRPr="009F0CF9">
        <w:rPr>
          <w:rFonts w:cs="Arial"/>
          <w:b/>
          <w:color w:val="000000" w:themeColor="text1"/>
          <w:lang w:eastAsia="zh-CN"/>
        </w:rPr>
        <w:t xml:space="preserve">- EINDE VAN DIE MEMORANDUM </w:t>
      </w:r>
      <w:r w:rsidR="00DE4220">
        <w:rPr>
          <w:rFonts w:cs="Arial"/>
          <w:b/>
          <w:color w:val="000000" w:themeColor="text1"/>
          <w:lang w:eastAsia="zh-CN"/>
        </w:rPr>
        <w:t xml:space="preserve">/ </w:t>
      </w:r>
      <w:r w:rsidR="00DE4220" w:rsidRPr="00202E70">
        <w:rPr>
          <w:rFonts w:cs="Arial"/>
          <w:b/>
          <w:i/>
          <w:color w:val="000000" w:themeColor="text1"/>
          <w:lang w:val="en-US" w:eastAsia="zh-CN"/>
        </w:rPr>
        <w:t>END OF THE MEMORANDUM</w:t>
      </w:r>
      <w:r w:rsidR="00DE4220">
        <w:rPr>
          <w:rFonts w:cs="Arial"/>
          <w:b/>
          <w:color w:val="000000" w:themeColor="text1"/>
          <w:lang w:eastAsia="zh-CN"/>
        </w:rPr>
        <w:t xml:space="preserve"> -</w:t>
      </w:r>
    </w:p>
    <w:sectPr w:rsidR="00FE1D34" w:rsidSect="00003644">
      <w:footerReference w:type="default" r:id="rId13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9DF2FB" w14:textId="77777777" w:rsidR="00764CF5" w:rsidRDefault="00764CF5" w:rsidP="00AE6CF7">
      <w:pPr>
        <w:spacing w:before="0" w:after="0" w:line="240" w:lineRule="auto"/>
      </w:pPr>
      <w:r>
        <w:separator/>
      </w:r>
    </w:p>
    <w:p w14:paraId="3E7F6A2A" w14:textId="77777777" w:rsidR="00764CF5" w:rsidRDefault="00764CF5"/>
  </w:endnote>
  <w:endnote w:type="continuationSeparator" w:id="0">
    <w:p w14:paraId="01819F40" w14:textId="77777777" w:rsidR="00764CF5" w:rsidRDefault="00764CF5" w:rsidP="00AE6CF7">
      <w:pPr>
        <w:spacing w:before="0" w:after="0" w:line="240" w:lineRule="auto"/>
      </w:pPr>
      <w:r>
        <w:continuationSeparator/>
      </w:r>
    </w:p>
    <w:p w14:paraId="64C70974" w14:textId="77777777" w:rsidR="00764CF5" w:rsidRDefault="00764C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A836A" w14:textId="43E39573" w:rsidR="006573F6" w:rsidRDefault="006573F6" w:rsidP="000A369E">
    <w:pPr>
      <w:pStyle w:val="Footer"/>
      <w:tabs>
        <w:tab w:val="clear" w:pos="4513"/>
        <w:tab w:val="clear" w:pos="9026"/>
        <w:tab w:val="center" w:pos="4820"/>
        <w:tab w:val="right" w:pos="10772"/>
      </w:tabs>
      <w:rPr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8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NUMPAGES   \* MERGEFORMAT </w:instrText>
    </w:r>
    <w:r>
      <w:rPr>
        <w:b/>
        <w:noProof/>
        <w:sz w:val="18"/>
        <w:szCs w:val="18"/>
      </w:rPr>
      <w:fldChar w:fldCharType="separate"/>
    </w:r>
    <w:r>
      <w:rPr>
        <w:b/>
        <w:noProof/>
        <w:sz w:val="18"/>
        <w:szCs w:val="18"/>
      </w:rPr>
      <w:t>9</w:t>
    </w:r>
    <w:r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noProof/>
        <w:sz w:val="18"/>
        <w:szCs w:val="18"/>
      </w:rPr>
      <w:t xml:space="preserve">Blaai om asseblief </w:t>
    </w:r>
  </w:p>
  <w:p w14:paraId="7DF95790" w14:textId="12496A13" w:rsidR="006573F6" w:rsidRPr="00752F2A" w:rsidRDefault="006573F6" w:rsidP="000A369E">
    <w:pPr>
      <w:pStyle w:val="Footer"/>
      <w:tabs>
        <w:tab w:val="clear" w:pos="4513"/>
        <w:tab w:val="clear" w:pos="9026"/>
        <w:tab w:val="center" w:pos="4820"/>
        <w:tab w:val="right" w:pos="10772"/>
      </w:tabs>
      <w:rPr>
        <w:sz w:val="18"/>
        <w:szCs w:val="18"/>
      </w:rPr>
    </w:pPr>
    <w:r w:rsidRPr="00096419">
      <w:rPr>
        <w:i/>
        <w:sz w:val="18"/>
        <w:szCs w:val="18"/>
      </w:rPr>
      <w:t>Page</w:t>
    </w:r>
    <w:r w:rsidRPr="00096419">
      <w:rPr>
        <w:b/>
        <w:i/>
        <w:sz w:val="18"/>
        <w:szCs w:val="18"/>
      </w:rPr>
      <w:t xml:space="preserve"> </w:t>
    </w:r>
    <w:r w:rsidRPr="00096419">
      <w:rPr>
        <w:b/>
        <w:i/>
        <w:sz w:val="18"/>
        <w:szCs w:val="18"/>
      </w:rPr>
      <w:fldChar w:fldCharType="begin"/>
    </w:r>
    <w:r w:rsidRPr="00096419">
      <w:rPr>
        <w:b/>
        <w:i/>
        <w:sz w:val="18"/>
        <w:szCs w:val="18"/>
      </w:rPr>
      <w:instrText xml:space="preserve"> PAGE   \* MERGEFORMAT </w:instrText>
    </w:r>
    <w:r w:rsidRPr="00096419">
      <w:rPr>
        <w:b/>
        <w:i/>
        <w:sz w:val="18"/>
        <w:szCs w:val="18"/>
      </w:rPr>
      <w:fldChar w:fldCharType="separate"/>
    </w:r>
    <w:r w:rsidRPr="00096419">
      <w:rPr>
        <w:b/>
        <w:i/>
        <w:sz w:val="18"/>
        <w:szCs w:val="18"/>
      </w:rPr>
      <w:t>2</w:t>
    </w:r>
    <w:r w:rsidRPr="00096419">
      <w:rPr>
        <w:b/>
        <w:i/>
        <w:noProof/>
        <w:sz w:val="18"/>
        <w:szCs w:val="18"/>
      </w:rPr>
      <w:fldChar w:fldCharType="end"/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i/>
        <w:noProof/>
        <w:sz w:val="18"/>
        <w:szCs w:val="18"/>
      </w:rPr>
      <w:t>of</w:t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b/>
        <w:i/>
        <w:noProof/>
        <w:sz w:val="18"/>
        <w:szCs w:val="18"/>
      </w:rPr>
      <w:fldChar w:fldCharType="begin"/>
    </w:r>
    <w:r w:rsidRPr="00096419">
      <w:rPr>
        <w:b/>
        <w:i/>
        <w:noProof/>
        <w:sz w:val="18"/>
        <w:szCs w:val="18"/>
      </w:rPr>
      <w:instrText xml:space="preserve"> NUMPAGES   \* MERGEFORMAT </w:instrText>
    </w:r>
    <w:r w:rsidRPr="00096419">
      <w:rPr>
        <w:b/>
        <w:i/>
        <w:noProof/>
        <w:sz w:val="18"/>
        <w:szCs w:val="18"/>
      </w:rPr>
      <w:fldChar w:fldCharType="separate"/>
    </w:r>
    <w:r w:rsidRPr="00096419">
      <w:rPr>
        <w:b/>
        <w:i/>
        <w:noProof/>
        <w:sz w:val="18"/>
        <w:szCs w:val="18"/>
      </w:rPr>
      <w:t>10</w:t>
    </w:r>
    <w:r w:rsidRPr="00096419">
      <w:rPr>
        <w:b/>
        <w:i/>
        <w:noProof/>
        <w:sz w:val="18"/>
        <w:szCs w:val="18"/>
      </w:rPr>
      <w:fldChar w:fldCharType="end"/>
    </w:r>
    <w:r>
      <w:rPr>
        <w:i/>
        <w:noProof/>
        <w:sz w:val="18"/>
        <w:szCs w:val="18"/>
      </w:rPr>
      <w:tab/>
    </w:r>
    <w:r>
      <w:rPr>
        <w:i/>
        <w:noProof/>
        <w:sz w:val="18"/>
        <w:szCs w:val="18"/>
      </w:rPr>
      <w:tab/>
    </w:r>
    <w:r w:rsidRPr="00752F2A">
      <w:rPr>
        <w:i/>
        <w:noProof/>
        <w:sz w:val="18"/>
        <w:szCs w:val="18"/>
      </w:rPr>
      <w:t>Please turn over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9521A" w14:textId="77777777" w:rsidR="006573F6" w:rsidRDefault="006573F6" w:rsidP="000A369E">
    <w:pPr>
      <w:pStyle w:val="Footer"/>
      <w:tabs>
        <w:tab w:val="clear" w:pos="4513"/>
        <w:tab w:val="clear" w:pos="9026"/>
        <w:tab w:val="center" w:pos="4820"/>
        <w:tab w:val="right" w:pos="10632"/>
      </w:tabs>
      <w:ind w:firstLine="142"/>
      <w:rPr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2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NUMPAGES   \* MERGEFORMAT </w:instrText>
    </w:r>
    <w:r>
      <w:rPr>
        <w:b/>
        <w:noProof/>
        <w:sz w:val="18"/>
        <w:szCs w:val="18"/>
      </w:rPr>
      <w:fldChar w:fldCharType="separate"/>
    </w:r>
    <w:r>
      <w:rPr>
        <w:b/>
        <w:noProof/>
        <w:sz w:val="18"/>
        <w:szCs w:val="18"/>
      </w:rPr>
      <w:t>4</w:t>
    </w:r>
    <w:r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noProof/>
        <w:sz w:val="18"/>
        <w:szCs w:val="18"/>
      </w:rPr>
      <w:t xml:space="preserve">Blaai om asseblief </w:t>
    </w:r>
  </w:p>
  <w:p w14:paraId="018B96FA" w14:textId="1AB3FCC7" w:rsidR="006573F6" w:rsidRPr="008B3CA5" w:rsidRDefault="006573F6" w:rsidP="000A369E">
    <w:pPr>
      <w:pStyle w:val="Footer"/>
      <w:tabs>
        <w:tab w:val="clear" w:pos="4513"/>
        <w:tab w:val="clear" w:pos="9026"/>
        <w:tab w:val="center" w:pos="5387"/>
        <w:tab w:val="right" w:pos="10632"/>
      </w:tabs>
      <w:ind w:firstLine="142"/>
      <w:rPr>
        <w:sz w:val="18"/>
        <w:szCs w:val="18"/>
      </w:rPr>
    </w:pPr>
    <w:r w:rsidRPr="00096419">
      <w:rPr>
        <w:i/>
        <w:sz w:val="18"/>
        <w:szCs w:val="18"/>
      </w:rPr>
      <w:t>Page</w:t>
    </w:r>
    <w:r w:rsidRPr="00096419">
      <w:rPr>
        <w:b/>
        <w:i/>
        <w:sz w:val="18"/>
        <w:szCs w:val="18"/>
      </w:rPr>
      <w:t xml:space="preserve"> </w:t>
    </w:r>
    <w:r w:rsidRPr="00096419">
      <w:rPr>
        <w:b/>
        <w:i/>
        <w:sz w:val="18"/>
        <w:szCs w:val="18"/>
      </w:rPr>
      <w:fldChar w:fldCharType="begin"/>
    </w:r>
    <w:r w:rsidRPr="00096419">
      <w:rPr>
        <w:b/>
        <w:i/>
        <w:sz w:val="18"/>
        <w:szCs w:val="18"/>
      </w:rPr>
      <w:instrText xml:space="preserve"> PAGE   \* MERGEFORMAT </w:instrText>
    </w:r>
    <w:r w:rsidRPr="00096419"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2</w:t>
    </w:r>
    <w:r w:rsidRPr="00096419">
      <w:rPr>
        <w:b/>
        <w:i/>
        <w:noProof/>
        <w:sz w:val="18"/>
        <w:szCs w:val="18"/>
      </w:rPr>
      <w:fldChar w:fldCharType="end"/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i/>
        <w:noProof/>
        <w:sz w:val="18"/>
        <w:szCs w:val="18"/>
      </w:rPr>
      <w:t>of</w:t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b/>
        <w:i/>
        <w:noProof/>
        <w:sz w:val="18"/>
        <w:szCs w:val="18"/>
      </w:rPr>
      <w:fldChar w:fldCharType="begin"/>
    </w:r>
    <w:r w:rsidRPr="00096419">
      <w:rPr>
        <w:b/>
        <w:i/>
        <w:noProof/>
        <w:sz w:val="18"/>
        <w:szCs w:val="18"/>
      </w:rPr>
      <w:instrText xml:space="preserve"> NUMPAGES   \* MERGEFORMAT </w:instrText>
    </w:r>
    <w:r w:rsidRPr="00096419">
      <w:rPr>
        <w:b/>
        <w:i/>
        <w:noProof/>
        <w:sz w:val="18"/>
        <w:szCs w:val="18"/>
      </w:rPr>
      <w:fldChar w:fldCharType="separate"/>
    </w:r>
    <w:r>
      <w:rPr>
        <w:b/>
        <w:i/>
        <w:noProof/>
        <w:sz w:val="18"/>
        <w:szCs w:val="18"/>
      </w:rPr>
      <w:t>4</w:t>
    </w:r>
    <w:r w:rsidRPr="00096419">
      <w:rPr>
        <w:b/>
        <w:i/>
        <w:noProof/>
        <w:sz w:val="18"/>
        <w:szCs w:val="18"/>
      </w:rPr>
      <w:fldChar w:fldCharType="end"/>
    </w:r>
    <w:r>
      <w:rPr>
        <w:i/>
        <w:noProof/>
        <w:sz w:val="18"/>
        <w:szCs w:val="18"/>
      </w:rPr>
      <w:tab/>
    </w:r>
    <w:r>
      <w:rPr>
        <w:i/>
        <w:noProof/>
        <w:sz w:val="18"/>
        <w:szCs w:val="18"/>
      </w:rPr>
      <w:tab/>
    </w:r>
    <w:r w:rsidRPr="00752F2A">
      <w:rPr>
        <w:i/>
        <w:noProof/>
        <w:sz w:val="18"/>
        <w:szCs w:val="18"/>
      </w:rPr>
      <w:t>Please turn over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7E005" w14:textId="4F6E15F3" w:rsidR="006573F6" w:rsidRDefault="006573F6" w:rsidP="00096419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sz w:val="18"/>
        <w:szCs w:val="18"/>
      </w:rPr>
      <w:t>4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fldChar w:fldCharType="begin"/>
    </w:r>
    <w:r>
      <w:rPr>
        <w:b/>
        <w:noProof/>
        <w:sz w:val="18"/>
        <w:szCs w:val="18"/>
      </w:rPr>
      <w:instrText xml:space="preserve"> NUMPAGES   \* MERGEFORMAT </w:instrText>
    </w:r>
    <w:r>
      <w:rPr>
        <w:b/>
        <w:noProof/>
        <w:sz w:val="18"/>
        <w:szCs w:val="18"/>
      </w:rPr>
      <w:fldChar w:fldCharType="separate"/>
    </w:r>
    <w:r>
      <w:rPr>
        <w:b/>
        <w:noProof/>
        <w:sz w:val="18"/>
        <w:szCs w:val="18"/>
      </w:rPr>
      <w:t>5</w:t>
    </w:r>
    <w:r>
      <w:rPr>
        <w:b/>
        <w:noProof/>
        <w:sz w:val="18"/>
        <w:szCs w:val="18"/>
      </w:rPr>
      <w:fldChar w:fldCharType="end"/>
    </w:r>
    <w:r>
      <w:rPr>
        <w:noProof/>
        <w:sz w:val="18"/>
        <w:szCs w:val="18"/>
      </w:rPr>
      <w:t xml:space="preserve"> </w:t>
    </w:r>
  </w:p>
  <w:p w14:paraId="1D995523" w14:textId="18609432" w:rsidR="006573F6" w:rsidRPr="00096419" w:rsidRDefault="006573F6" w:rsidP="00096419">
    <w:pPr>
      <w:pStyle w:val="Footer"/>
      <w:tabs>
        <w:tab w:val="clear" w:pos="4513"/>
        <w:tab w:val="clear" w:pos="9026"/>
        <w:tab w:val="center" w:pos="4820"/>
        <w:tab w:val="right" w:pos="9638"/>
      </w:tabs>
      <w:rPr>
        <w:sz w:val="18"/>
        <w:szCs w:val="18"/>
      </w:rPr>
    </w:pPr>
    <w:r w:rsidRPr="00096419">
      <w:rPr>
        <w:i/>
        <w:sz w:val="18"/>
        <w:szCs w:val="18"/>
      </w:rPr>
      <w:t>Page</w:t>
    </w:r>
    <w:r w:rsidRPr="00096419">
      <w:rPr>
        <w:b/>
        <w:i/>
        <w:sz w:val="18"/>
        <w:szCs w:val="18"/>
      </w:rPr>
      <w:t xml:space="preserve"> </w:t>
    </w:r>
    <w:r w:rsidRPr="00096419">
      <w:rPr>
        <w:b/>
        <w:i/>
        <w:sz w:val="18"/>
        <w:szCs w:val="18"/>
      </w:rPr>
      <w:fldChar w:fldCharType="begin"/>
    </w:r>
    <w:r w:rsidRPr="00096419">
      <w:rPr>
        <w:b/>
        <w:i/>
        <w:sz w:val="18"/>
        <w:szCs w:val="18"/>
      </w:rPr>
      <w:instrText xml:space="preserve"> PAGE   \* MERGEFORMAT </w:instrText>
    </w:r>
    <w:r w:rsidRPr="00096419"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4</w:t>
    </w:r>
    <w:r w:rsidRPr="00096419">
      <w:rPr>
        <w:b/>
        <w:i/>
        <w:noProof/>
        <w:sz w:val="18"/>
        <w:szCs w:val="18"/>
      </w:rPr>
      <w:fldChar w:fldCharType="end"/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i/>
        <w:noProof/>
        <w:sz w:val="18"/>
        <w:szCs w:val="18"/>
      </w:rPr>
      <w:t>of</w:t>
    </w:r>
    <w:r w:rsidRPr="00096419">
      <w:rPr>
        <w:b/>
        <w:i/>
        <w:noProof/>
        <w:sz w:val="18"/>
        <w:szCs w:val="18"/>
      </w:rPr>
      <w:t xml:space="preserve"> </w:t>
    </w:r>
    <w:r w:rsidRPr="00096419">
      <w:rPr>
        <w:b/>
        <w:i/>
        <w:noProof/>
        <w:sz w:val="18"/>
        <w:szCs w:val="18"/>
      </w:rPr>
      <w:fldChar w:fldCharType="begin"/>
    </w:r>
    <w:r w:rsidRPr="00096419">
      <w:rPr>
        <w:b/>
        <w:i/>
        <w:noProof/>
        <w:sz w:val="18"/>
        <w:szCs w:val="18"/>
      </w:rPr>
      <w:instrText xml:space="preserve"> NUMPAGES   \* MERGEFORMAT </w:instrText>
    </w:r>
    <w:r w:rsidRPr="00096419">
      <w:rPr>
        <w:b/>
        <w:i/>
        <w:noProof/>
        <w:sz w:val="18"/>
        <w:szCs w:val="18"/>
      </w:rPr>
      <w:fldChar w:fldCharType="separate"/>
    </w:r>
    <w:r>
      <w:rPr>
        <w:b/>
        <w:i/>
        <w:noProof/>
        <w:sz w:val="18"/>
        <w:szCs w:val="18"/>
      </w:rPr>
      <w:t>5</w:t>
    </w:r>
    <w:r w:rsidRPr="00096419">
      <w:rPr>
        <w:b/>
        <w:i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3CEF2" w14:textId="77777777" w:rsidR="00764CF5" w:rsidRDefault="00764CF5" w:rsidP="00AE6CF7">
      <w:pPr>
        <w:spacing w:before="0" w:after="0" w:line="240" w:lineRule="auto"/>
      </w:pPr>
      <w:r>
        <w:separator/>
      </w:r>
    </w:p>
    <w:p w14:paraId="4D26D6AE" w14:textId="77777777" w:rsidR="00764CF5" w:rsidRDefault="00764CF5"/>
  </w:footnote>
  <w:footnote w:type="continuationSeparator" w:id="0">
    <w:p w14:paraId="2AA5EED5" w14:textId="77777777" w:rsidR="00764CF5" w:rsidRDefault="00764CF5" w:rsidP="00AE6CF7">
      <w:pPr>
        <w:spacing w:before="0" w:after="0" w:line="240" w:lineRule="auto"/>
      </w:pPr>
      <w:r>
        <w:continuationSeparator/>
      </w:r>
    </w:p>
    <w:p w14:paraId="3AC837B2" w14:textId="77777777" w:rsidR="00764CF5" w:rsidRDefault="00764C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3B92" w14:textId="1DCCBA3C" w:rsidR="006573F6" w:rsidRDefault="006573F6" w:rsidP="00CC386C">
    <w:pPr>
      <w:pStyle w:val="Header"/>
      <w:tabs>
        <w:tab w:val="clear" w:pos="4513"/>
        <w:tab w:val="clear" w:pos="9026"/>
        <w:tab w:val="center" w:pos="5103"/>
        <w:tab w:val="right" w:pos="10772"/>
      </w:tabs>
      <w:rPr>
        <w:bCs/>
        <w:sz w:val="18"/>
        <w:szCs w:val="18"/>
      </w:rPr>
    </w:pPr>
    <w:bookmarkStart w:id="2" w:name="_Hlk480660393"/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 w:rsidRPr="00E2524D">
      <w:rPr>
        <w:b/>
        <w:sz w:val="18"/>
        <w:szCs w:val="18"/>
      </w:rPr>
      <w:t>MEMORANDUM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7D8E4AB1" w14:textId="687FA46E" w:rsidR="006573F6" w:rsidRDefault="006573F6" w:rsidP="000A369E">
    <w:pPr>
      <w:pStyle w:val="Header"/>
      <w:tabs>
        <w:tab w:val="clear" w:pos="4513"/>
        <w:tab w:val="clear" w:pos="9026"/>
        <w:tab w:val="center" w:pos="4820"/>
        <w:tab w:val="right" w:pos="10772"/>
      </w:tabs>
      <w:rPr>
        <w:bCs/>
        <w:sz w:val="18"/>
        <w:szCs w:val="18"/>
      </w:rPr>
    </w:pPr>
    <w:r w:rsidRPr="00096419">
      <w:rPr>
        <w:i/>
        <w:sz w:val="18"/>
        <w:szCs w:val="18"/>
      </w:rPr>
      <w:t>Alpha</w:t>
    </w:r>
    <w:r w:rsidRPr="00752F2A">
      <w:rPr>
        <w:i/>
        <w:sz w:val="18"/>
        <w:szCs w:val="18"/>
        <w:lang w:val="en-US"/>
      </w:rPr>
      <w:t xml:space="preserve"> Mathematics </w:t>
    </w:r>
    <w:r w:rsidRPr="007063DF">
      <w:rPr>
        <w:i/>
        <w:sz w:val="18"/>
        <w:szCs w:val="18"/>
        <w:lang w:val="en-US"/>
      </w:rPr>
      <w:t>Grade</w:t>
    </w:r>
    <w:r>
      <w:rPr>
        <w:i/>
        <w:sz w:val="18"/>
        <w:szCs w:val="18"/>
      </w:rPr>
      <w:t xml:space="preserve"> 10</w:t>
    </w:r>
    <w:r>
      <w:rPr>
        <w:bCs/>
        <w:sz w:val="18"/>
        <w:szCs w:val="18"/>
      </w:rPr>
      <w:tab/>
    </w:r>
    <w:r>
      <w:rPr>
        <w:bCs/>
        <w:sz w:val="18"/>
        <w:szCs w:val="18"/>
      </w:rPr>
      <w:tab/>
    </w:r>
    <w:r>
      <w:rPr>
        <w:i/>
        <w:sz w:val="18"/>
        <w:szCs w:val="18"/>
        <w:lang w:val="en-US"/>
      </w:rPr>
      <w:t>Final e</w:t>
    </w:r>
    <w:r w:rsidRPr="00752F2A">
      <w:rPr>
        <w:i/>
        <w:sz w:val="18"/>
        <w:szCs w:val="18"/>
        <w:lang w:val="en-US"/>
      </w:rPr>
      <w:t>xamination</w:t>
    </w:r>
    <w:r>
      <w:rPr>
        <w:sz w:val="18"/>
        <w:szCs w:val="18"/>
      </w:rPr>
      <w:t xml:space="preserve"> 2018</w:t>
    </w:r>
  </w:p>
  <w:bookmarkEnd w:id="2"/>
  <w:p w14:paraId="56D475D7" w14:textId="77777777" w:rsidR="006573F6" w:rsidRPr="00AF3C82" w:rsidRDefault="006573F6" w:rsidP="00190E0F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C66E7C"/>
    <w:multiLevelType w:val="hybridMultilevel"/>
    <w:tmpl w:val="AC5233E4"/>
    <w:lvl w:ilvl="0" w:tplc="1C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C84C6E"/>
    <w:multiLevelType w:val="hybridMultilevel"/>
    <w:tmpl w:val="D5FE0A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D96FAC"/>
    <w:multiLevelType w:val="hybridMultilevel"/>
    <w:tmpl w:val="C01445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CF1BE4"/>
    <w:multiLevelType w:val="hybridMultilevel"/>
    <w:tmpl w:val="B1405A0C"/>
    <w:lvl w:ilvl="0" w:tplc="13BEC0AA">
      <w:start w:val="1"/>
      <w:numFmt w:val="bullet"/>
      <w:pStyle w:val="ListParagraph"/>
      <w:lvlText w:val="✔"/>
      <w:lvlJc w:val="left"/>
      <w:pPr>
        <w:ind w:left="720" w:hanging="360"/>
      </w:pPr>
      <w:rPr>
        <w:rFonts w:ascii="Segoe UI Symbol" w:hAnsi="Segoe UI Symbol" w:hint="default"/>
        <w:b/>
        <w:i w:val="0"/>
        <w:noProof w:val="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8"/>
  </w:num>
  <w:num w:numId="4">
    <w:abstractNumId w:val="0"/>
  </w:num>
  <w:num w:numId="5">
    <w:abstractNumId w:val="6"/>
  </w:num>
  <w:num w:numId="6">
    <w:abstractNumId w:val="13"/>
  </w:num>
  <w:num w:numId="7">
    <w:abstractNumId w:val="4"/>
  </w:num>
  <w:num w:numId="8">
    <w:abstractNumId w:val="3"/>
  </w:num>
  <w:num w:numId="9">
    <w:abstractNumId w:val="5"/>
  </w:num>
  <w:num w:numId="10">
    <w:abstractNumId w:val="11"/>
  </w:num>
  <w:num w:numId="11">
    <w:abstractNumId w:val="1"/>
  </w:num>
  <w:num w:numId="12">
    <w:abstractNumId w:val="2"/>
  </w:num>
  <w:num w:numId="13">
    <w:abstractNumId w:val="9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10"/>
    <w:rsid w:val="00000929"/>
    <w:rsid w:val="00001F26"/>
    <w:rsid w:val="00002B25"/>
    <w:rsid w:val="00003644"/>
    <w:rsid w:val="00003ADA"/>
    <w:rsid w:val="00004C14"/>
    <w:rsid w:val="000075ED"/>
    <w:rsid w:val="00010274"/>
    <w:rsid w:val="0001047E"/>
    <w:rsid w:val="000117B6"/>
    <w:rsid w:val="00012191"/>
    <w:rsid w:val="00014231"/>
    <w:rsid w:val="00015CDA"/>
    <w:rsid w:val="00015E88"/>
    <w:rsid w:val="00020F48"/>
    <w:rsid w:val="00027110"/>
    <w:rsid w:val="00031FF0"/>
    <w:rsid w:val="00032C59"/>
    <w:rsid w:val="00032DC6"/>
    <w:rsid w:val="00032F3B"/>
    <w:rsid w:val="00036904"/>
    <w:rsid w:val="000370DF"/>
    <w:rsid w:val="000411E4"/>
    <w:rsid w:val="00042774"/>
    <w:rsid w:val="00042BBF"/>
    <w:rsid w:val="000437C4"/>
    <w:rsid w:val="00043FDD"/>
    <w:rsid w:val="00043FE8"/>
    <w:rsid w:val="00043FFF"/>
    <w:rsid w:val="000443ED"/>
    <w:rsid w:val="0004520F"/>
    <w:rsid w:val="00045A4F"/>
    <w:rsid w:val="00050E4F"/>
    <w:rsid w:val="00053ECB"/>
    <w:rsid w:val="000578BD"/>
    <w:rsid w:val="00060443"/>
    <w:rsid w:val="000619B1"/>
    <w:rsid w:val="0006307C"/>
    <w:rsid w:val="00063B3B"/>
    <w:rsid w:val="00067DF8"/>
    <w:rsid w:val="0007040C"/>
    <w:rsid w:val="000714AA"/>
    <w:rsid w:val="0007463D"/>
    <w:rsid w:val="0007543B"/>
    <w:rsid w:val="00075862"/>
    <w:rsid w:val="000809DB"/>
    <w:rsid w:val="00080A55"/>
    <w:rsid w:val="00081C87"/>
    <w:rsid w:val="0008465A"/>
    <w:rsid w:val="00084B23"/>
    <w:rsid w:val="000863F6"/>
    <w:rsid w:val="00087DDA"/>
    <w:rsid w:val="00087E16"/>
    <w:rsid w:val="00093952"/>
    <w:rsid w:val="00094155"/>
    <w:rsid w:val="00094889"/>
    <w:rsid w:val="00096419"/>
    <w:rsid w:val="00097A32"/>
    <w:rsid w:val="000A24B8"/>
    <w:rsid w:val="000A369E"/>
    <w:rsid w:val="000A37EF"/>
    <w:rsid w:val="000A43AE"/>
    <w:rsid w:val="000A5510"/>
    <w:rsid w:val="000A5DBB"/>
    <w:rsid w:val="000B1E44"/>
    <w:rsid w:val="000B2761"/>
    <w:rsid w:val="000B44A4"/>
    <w:rsid w:val="000C02DB"/>
    <w:rsid w:val="000C0C87"/>
    <w:rsid w:val="000C62DF"/>
    <w:rsid w:val="000C6C61"/>
    <w:rsid w:val="000D0611"/>
    <w:rsid w:val="000D101B"/>
    <w:rsid w:val="000D1F33"/>
    <w:rsid w:val="000D3885"/>
    <w:rsid w:val="000D426A"/>
    <w:rsid w:val="000D661F"/>
    <w:rsid w:val="000E2E35"/>
    <w:rsid w:val="000E3050"/>
    <w:rsid w:val="000E4089"/>
    <w:rsid w:val="000E5B6B"/>
    <w:rsid w:val="000E7973"/>
    <w:rsid w:val="000F164A"/>
    <w:rsid w:val="000F2353"/>
    <w:rsid w:val="000F3C37"/>
    <w:rsid w:val="000F3E6D"/>
    <w:rsid w:val="000F4033"/>
    <w:rsid w:val="000F67CA"/>
    <w:rsid w:val="000F6EE1"/>
    <w:rsid w:val="000F7046"/>
    <w:rsid w:val="000F7CDD"/>
    <w:rsid w:val="000F7E4E"/>
    <w:rsid w:val="00100D9F"/>
    <w:rsid w:val="001022B3"/>
    <w:rsid w:val="00104E68"/>
    <w:rsid w:val="001051FA"/>
    <w:rsid w:val="00110658"/>
    <w:rsid w:val="001111B6"/>
    <w:rsid w:val="001118B5"/>
    <w:rsid w:val="00111B37"/>
    <w:rsid w:val="00112E53"/>
    <w:rsid w:val="00113573"/>
    <w:rsid w:val="00114BA5"/>
    <w:rsid w:val="001160F9"/>
    <w:rsid w:val="00120946"/>
    <w:rsid w:val="00120A43"/>
    <w:rsid w:val="001277C0"/>
    <w:rsid w:val="0012793A"/>
    <w:rsid w:val="00133CF5"/>
    <w:rsid w:val="001340D4"/>
    <w:rsid w:val="0013463F"/>
    <w:rsid w:val="001349CD"/>
    <w:rsid w:val="00136317"/>
    <w:rsid w:val="0013632E"/>
    <w:rsid w:val="00141167"/>
    <w:rsid w:val="00142A62"/>
    <w:rsid w:val="0014646B"/>
    <w:rsid w:val="001503F9"/>
    <w:rsid w:val="001558DA"/>
    <w:rsid w:val="00161149"/>
    <w:rsid w:val="00161170"/>
    <w:rsid w:val="00161EA6"/>
    <w:rsid w:val="00164BAB"/>
    <w:rsid w:val="001664AA"/>
    <w:rsid w:val="00170275"/>
    <w:rsid w:val="00172178"/>
    <w:rsid w:val="00172AAC"/>
    <w:rsid w:val="00183C80"/>
    <w:rsid w:val="0018686F"/>
    <w:rsid w:val="00190D26"/>
    <w:rsid w:val="00190E0F"/>
    <w:rsid w:val="00191305"/>
    <w:rsid w:val="00192DD4"/>
    <w:rsid w:val="001944FF"/>
    <w:rsid w:val="00194DB7"/>
    <w:rsid w:val="0019595E"/>
    <w:rsid w:val="001A0427"/>
    <w:rsid w:val="001A0C2B"/>
    <w:rsid w:val="001A28CA"/>
    <w:rsid w:val="001A6323"/>
    <w:rsid w:val="001A76A3"/>
    <w:rsid w:val="001A7B02"/>
    <w:rsid w:val="001A7FAF"/>
    <w:rsid w:val="001B0ADE"/>
    <w:rsid w:val="001B2FDB"/>
    <w:rsid w:val="001B4687"/>
    <w:rsid w:val="001B66D3"/>
    <w:rsid w:val="001B6766"/>
    <w:rsid w:val="001B7569"/>
    <w:rsid w:val="001B7C02"/>
    <w:rsid w:val="001C0DE0"/>
    <w:rsid w:val="001C2571"/>
    <w:rsid w:val="001C298B"/>
    <w:rsid w:val="001C30B2"/>
    <w:rsid w:val="001C53A6"/>
    <w:rsid w:val="001D036F"/>
    <w:rsid w:val="001E0F02"/>
    <w:rsid w:val="001E14AD"/>
    <w:rsid w:val="001E27BF"/>
    <w:rsid w:val="001E35EF"/>
    <w:rsid w:val="001E3C7D"/>
    <w:rsid w:val="001F1AAD"/>
    <w:rsid w:val="001F2125"/>
    <w:rsid w:val="001F53D4"/>
    <w:rsid w:val="001F5D37"/>
    <w:rsid w:val="001F61C4"/>
    <w:rsid w:val="001F7449"/>
    <w:rsid w:val="00200D7A"/>
    <w:rsid w:val="0020178B"/>
    <w:rsid w:val="00204188"/>
    <w:rsid w:val="002051CF"/>
    <w:rsid w:val="0020638F"/>
    <w:rsid w:val="00206776"/>
    <w:rsid w:val="00212606"/>
    <w:rsid w:val="002126A2"/>
    <w:rsid w:val="002127C9"/>
    <w:rsid w:val="0021661B"/>
    <w:rsid w:val="00217056"/>
    <w:rsid w:val="0021713B"/>
    <w:rsid w:val="00217B2F"/>
    <w:rsid w:val="002212C5"/>
    <w:rsid w:val="0022170E"/>
    <w:rsid w:val="00222F30"/>
    <w:rsid w:val="0022473A"/>
    <w:rsid w:val="00227218"/>
    <w:rsid w:val="002275C1"/>
    <w:rsid w:val="00230E33"/>
    <w:rsid w:val="00231530"/>
    <w:rsid w:val="002316C5"/>
    <w:rsid w:val="00231853"/>
    <w:rsid w:val="00234D91"/>
    <w:rsid w:val="0023745D"/>
    <w:rsid w:val="00237B54"/>
    <w:rsid w:val="00240FB6"/>
    <w:rsid w:val="002433AB"/>
    <w:rsid w:val="00245346"/>
    <w:rsid w:val="002465CA"/>
    <w:rsid w:val="002469B4"/>
    <w:rsid w:val="002502A9"/>
    <w:rsid w:val="002507CA"/>
    <w:rsid w:val="002544E6"/>
    <w:rsid w:val="002571EA"/>
    <w:rsid w:val="00257384"/>
    <w:rsid w:val="00257BCB"/>
    <w:rsid w:val="00260FE1"/>
    <w:rsid w:val="00264002"/>
    <w:rsid w:val="0026503E"/>
    <w:rsid w:val="00265372"/>
    <w:rsid w:val="00266B94"/>
    <w:rsid w:val="00270476"/>
    <w:rsid w:val="00270CE4"/>
    <w:rsid w:val="00271C8C"/>
    <w:rsid w:val="00272511"/>
    <w:rsid w:val="002731B3"/>
    <w:rsid w:val="002755C2"/>
    <w:rsid w:val="0027680B"/>
    <w:rsid w:val="00276DAB"/>
    <w:rsid w:val="0028177F"/>
    <w:rsid w:val="00281A6B"/>
    <w:rsid w:val="0028241F"/>
    <w:rsid w:val="00283354"/>
    <w:rsid w:val="002851AE"/>
    <w:rsid w:val="00286795"/>
    <w:rsid w:val="00286880"/>
    <w:rsid w:val="00286EB2"/>
    <w:rsid w:val="002871A5"/>
    <w:rsid w:val="0029140D"/>
    <w:rsid w:val="00291D93"/>
    <w:rsid w:val="00295AEB"/>
    <w:rsid w:val="002974A6"/>
    <w:rsid w:val="002A03AE"/>
    <w:rsid w:val="002A1B62"/>
    <w:rsid w:val="002A29DE"/>
    <w:rsid w:val="002A3492"/>
    <w:rsid w:val="002B04D9"/>
    <w:rsid w:val="002B25A2"/>
    <w:rsid w:val="002B376D"/>
    <w:rsid w:val="002B3E28"/>
    <w:rsid w:val="002B5EE7"/>
    <w:rsid w:val="002B60E4"/>
    <w:rsid w:val="002B6F83"/>
    <w:rsid w:val="002B75E1"/>
    <w:rsid w:val="002B7CAC"/>
    <w:rsid w:val="002C26FC"/>
    <w:rsid w:val="002C4D8E"/>
    <w:rsid w:val="002C4F79"/>
    <w:rsid w:val="002C64DE"/>
    <w:rsid w:val="002C6972"/>
    <w:rsid w:val="002C7213"/>
    <w:rsid w:val="002D0857"/>
    <w:rsid w:val="002D1DB6"/>
    <w:rsid w:val="002D2944"/>
    <w:rsid w:val="002D4705"/>
    <w:rsid w:val="002D4F69"/>
    <w:rsid w:val="002D57F0"/>
    <w:rsid w:val="002D68D4"/>
    <w:rsid w:val="002D7036"/>
    <w:rsid w:val="002D772F"/>
    <w:rsid w:val="002E00C3"/>
    <w:rsid w:val="002E07A3"/>
    <w:rsid w:val="002E2C3E"/>
    <w:rsid w:val="002F07A7"/>
    <w:rsid w:val="002F143F"/>
    <w:rsid w:val="002F1BBC"/>
    <w:rsid w:val="002F2A03"/>
    <w:rsid w:val="002F387D"/>
    <w:rsid w:val="002F4C17"/>
    <w:rsid w:val="002F4DF4"/>
    <w:rsid w:val="002F7B11"/>
    <w:rsid w:val="003020FD"/>
    <w:rsid w:val="00303540"/>
    <w:rsid w:val="00304586"/>
    <w:rsid w:val="003203DB"/>
    <w:rsid w:val="0032082E"/>
    <w:rsid w:val="00322442"/>
    <w:rsid w:val="003228B4"/>
    <w:rsid w:val="00323173"/>
    <w:rsid w:val="00323391"/>
    <w:rsid w:val="00324A47"/>
    <w:rsid w:val="003256A9"/>
    <w:rsid w:val="00326203"/>
    <w:rsid w:val="00330FE4"/>
    <w:rsid w:val="00340A7A"/>
    <w:rsid w:val="00343FF1"/>
    <w:rsid w:val="003444A3"/>
    <w:rsid w:val="003458C1"/>
    <w:rsid w:val="00347E6B"/>
    <w:rsid w:val="0035022E"/>
    <w:rsid w:val="003519F8"/>
    <w:rsid w:val="00351A71"/>
    <w:rsid w:val="00352E72"/>
    <w:rsid w:val="00355379"/>
    <w:rsid w:val="003559D4"/>
    <w:rsid w:val="003566F8"/>
    <w:rsid w:val="00357035"/>
    <w:rsid w:val="00363181"/>
    <w:rsid w:val="003632A8"/>
    <w:rsid w:val="00363EE9"/>
    <w:rsid w:val="00364E1A"/>
    <w:rsid w:val="003659DC"/>
    <w:rsid w:val="00366AE9"/>
    <w:rsid w:val="0037332F"/>
    <w:rsid w:val="00376E10"/>
    <w:rsid w:val="00377158"/>
    <w:rsid w:val="003811F4"/>
    <w:rsid w:val="003831F7"/>
    <w:rsid w:val="00383426"/>
    <w:rsid w:val="00384229"/>
    <w:rsid w:val="003847C4"/>
    <w:rsid w:val="00385C93"/>
    <w:rsid w:val="003870C1"/>
    <w:rsid w:val="00387E1C"/>
    <w:rsid w:val="0039286B"/>
    <w:rsid w:val="00393B81"/>
    <w:rsid w:val="00394C99"/>
    <w:rsid w:val="00395F4B"/>
    <w:rsid w:val="00397D0C"/>
    <w:rsid w:val="003A030E"/>
    <w:rsid w:val="003A2B16"/>
    <w:rsid w:val="003A49DA"/>
    <w:rsid w:val="003A5B79"/>
    <w:rsid w:val="003A6475"/>
    <w:rsid w:val="003B4947"/>
    <w:rsid w:val="003B507B"/>
    <w:rsid w:val="003B51CB"/>
    <w:rsid w:val="003B549F"/>
    <w:rsid w:val="003B6BA5"/>
    <w:rsid w:val="003B738A"/>
    <w:rsid w:val="003B7878"/>
    <w:rsid w:val="003C0025"/>
    <w:rsid w:val="003C1C41"/>
    <w:rsid w:val="003C4548"/>
    <w:rsid w:val="003C619F"/>
    <w:rsid w:val="003C654C"/>
    <w:rsid w:val="003C7C1D"/>
    <w:rsid w:val="003D0DF9"/>
    <w:rsid w:val="003D4E9F"/>
    <w:rsid w:val="003D5A20"/>
    <w:rsid w:val="003D5B66"/>
    <w:rsid w:val="003D5C7F"/>
    <w:rsid w:val="003D6434"/>
    <w:rsid w:val="003D7F58"/>
    <w:rsid w:val="003E1A66"/>
    <w:rsid w:val="003E2BF9"/>
    <w:rsid w:val="003E4D3A"/>
    <w:rsid w:val="003E4EE3"/>
    <w:rsid w:val="003E529B"/>
    <w:rsid w:val="003E7528"/>
    <w:rsid w:val="003E7A14"/>
    <w:rsid w:val="003F0039"/>
    <w:rsid w:val="003F00F0"/>
    <w:rsid w:val="003F202E"/>
    <w:rsid w:val="003F36F7"/>
    <w:rsid w:val="003F657E"/>
    <w:rsid w:val="003F674E"/>
    <w:rsid w:val="003F76C9"/>
    <w:rsid w:val="00400830"/>
    <w:rsid w:val="004025AF"/>
    <w:rsid w:val="004040FC"/>
    <w:rsid w:val="0040492F"/>
    <w:rsid w:val="00404C2F"/>
    <w:rsid w:val="00405053"/>
    <w:rsid w:val="0041037A"/>
    <w:rsid w:val="004104B1"/>
    <w:rsid w:val="00411E54"/>
    <w:rsid w:val="00411F52"/>
    <w:rsid w:val="00412768"/>
    <w:rsid w:val="00413FC0"/>
    <w:rsid w:val="004173A9"/>
    <w:rsid w:val="004204DC"/>
    <w:rsid w:val="004219BC"/>
    <w:rsid w:val="004241EC"/>
    <w:rsid w:val="00425B89"/>
    <w:rsid w:val="00425BF4"/>
    <w:rsid w:val="004313FB"/>
    <w:rsid w:val="0043304C"/>
    <w:rsid w:val="004355D0"/>
    <w:rsid w:val="0043567C"/>
    <w:rsid w:val="00436D0C"/>
    <w:rsid w:val="00437570"/>
    <w:rsid w:val="004376FB"/>
    <w:rsid w:val="00437CE1"/>
    <w:rsid w:val="0044011B"/>
    <w:rsid w:val="00440C5B"/>
    <w:rsid w:val="00441244"/>
    <w:rsid w:val="00441B81"/>
    <w:rsid w:val="00444B5E"/>
    <w:rsid w:val="00444DB5"/>
    <w:rsid w:val="00445822"/>
    <w:rsid w:val="00445CBE"/>
    <w:rsid w:val="004462FF"/>
    <w:rsid w:val="0044766C"/>
    <w:rsid w:val="00450B55"/>
    <w:rsid w:val="00454D44"/>
    <w:rsid w:val="00457F6D"/>
    <w:rsid w:val="004608D1"/>
    <w:rsid w:val="004613CF"/>
    <w:rsid w:val="004618CE"/>
    <w:rsid w:val="0046195A"/>
    <w:rsid w:val="004642F6"/>
    <w:rsid w:val="004653FE"/>
    <w:rsid w:val="00465F21"/>
    <w:rsid w:val="00471495"/>
    <w:rsid w:val="00473508"/>
    <w:rsid w:val="00477317"/>
    <w:rsid w:val="00480056"/>
    <w:rsid w:val="00480E65"/>
    <w:rsid w:val="00481DC5"/>
    <w:rsid w:val="00482DF8"/>
    <w:rsid w:val="004845B4"/>
    <w:rsid w:val="0048482E"/>
    <w:rsid w:val="00486A14"/>
    <w:rsid w:val="00490916"/>
    <w:rsid w:val="00492ABD"/>
    <w:rsid w:val="00492B52"/>
    <w:rsid w:val="0049315C"/>
    <w:rsid w:val="004957C3"/>
    <w:rsid w:val="00495848"/>
    <w:rsid w:val="0049798A"/>
    <w:rsid w:val="004A0E1F"/>
    <w:rsid w:val="004A1D83"/>
    <w:rsid w:val="004A2CB1"/>
    <w:rsid w:val="004A49AE"/>
    <w:rsid w:val="004A6258"/>
    <w:rsid w:val="004A6990"/>
    <w:rsid w:val="004A6AEC"/>
    <w:rsid w:val="004A7EBF"/>
    <w:rsid w:val="004B017E"/>
    <w:rsid w:val="004B0F66"/>
    <w:rsid w:val="004B1A78"/>
    <w:rsid w:val="004B4194"/>
    <w:rsid w:val="004B5F92"/>
    <w:rsid w:val="004B6819"/>
    <w:rsid w:val="004B78D6"/>
    <w:rsid w:val="004C15EB"/>
    <w:rsid w:val="004C231E"/>
    <w:rsid w:val="004C3063"/>
    <w:rsid w:val="004C7ADA"/>
    <w:rsid w:val="004D3134"/>
    <w:rsid w:val="004D3F1A"/>
    <w:rsid w:val="004D5A3A"/>
    <w:rsid w:val="004D5B60"/>
    <w:rsid w:val="004D71C9"/>
    <w:rsid w:val="004E0645"/>
    <w:rsid w:val="004E41EC"/>
    <w:rsid w:val="004E57F6"/>
    <w:rsid w:val="004E6BEA"/>
    <w:rsid w:val="004E7415"/>
    <w:rsid w:val="004F12B3"/>
    <w:rsid w:val="004F4D6F"/>
    <w:rsid w:val="004F4E64"/>
    <w:rsid w:val="004F4EA8"/>
    <w:rsid w:val="005004A1"/>
    <w:rsid w:val="005013B7"/>
    <w:rsid w:val="00502F9C"/>
    <w:rsid w:val="0050421C"/>
    <w:rsid w:val="00505989"/>
    <w:rsid w:val="00506CAE"/>
    <w:rsid w:val="005114F8"/>
    <w:rsid w:val="005116C1"/>
    <w:rsid w:val="00511CA5"/>
    <w:rsid w:val="005138BD"/>
    <w:rsid w:val="0051506E"/>
    <w:rsid w:val="005169A4"/>
    <w:rsid w:val="0051751C"/>
    <w:rsid w:val="00517BD5"/>
    <w:rsid w:val="00520A6A"/>
    <w:rsid w:val="00520DE9"/>
    <w:rsid w:val="00522D77"/>
    <w:rsid w:val="00525DB6"/>
    <w:rsid w:val="00527780"/>
    <w:rsid w:val="005302ED"/>
    <w:rsid w:val="00531FD1"/>
    <w:rsid w:val="00532364"/>
    <w:rsid w:val="00532778"/>
    <w:rsid w:val="005328D9"/>
    <w:rsid w:val="0053295D"/>
    <w:rsid w:val="00533FE4"/>
    <w:rsid w:val="00535C45"/>
    <w:rsid w:val="00536995"/>
    <w:rsid w:val="00537371"/>
    <w:rsid w:val="005404E4"/>
    <w:rsid w:val="00540FBE"/>
    <w:rsid w:val="00543E37"/>
    <w:rsid w:val="00546953"/>
    <w:rsid w:val="00546A66"/>
    <w:rsid w:val="005471C6"/>
    <w:rsid w:val="0055017D"/>
    <w:rsid w:val="0055496C"/>
    <w:rsid w:val="00555B79"/>
    <w:rsid w:val="005560A7"/>
    <w:rsid w:val="005573ED"/>
    <w:rsid w:val="00557989"/>
    <w:rsid w:val="00557AEB"/>
    <w:rsid w:val="00560629"/>
    <w:rsid w:val="00561D3B"/>
    <w:rsid w:val="005638A8"/>
    <w:rsid w:val="005653EF"/>
    <w:rsid w:val="005665A0"/>
    <w:rsid w:val="005715C5"/>
    <w:rsid w:val="00574011"/>
    <w:rsid w:val="005749FB"/>
    <w:rsid w:val="005766A0"/>
    <w:rsid w:val="005779C9"/>
    <w:rsid w:val="0058262B"/>
    <w:rsid w:val="00582F66"/>
    <w:rsid w:val="00584254"/>
    <w:rsid w:val="005866C1"/>
    <w:rsid w:val="0058708D"/>
    <w:rsid w:val="005916AA"/>
    <w:rsid w:val="00592159"/>
    <w:rsid w:val="00592A1E"/>
    <w:rsid w:val="0059399B"/>
    <w:rsid w:val="005945BC"/>
    <w:rsid w:val="00594796"/>
    <w:rsid w:val="00595032"/>
    <w:rsid w:val="00595077"/>
    <w:rsid w:val="005967E0"/>
    <w:rsid w:val="00597527"/>
    <w:rsid w:val="00597CD6"/>
    <w:rsid w:val="005A0055"/>
    <w:rsid w:val="005A0639"/>
    <w:rsid w:val="005A30A0"/>
    <w:rsid w:val="005A3435"/>
    <w:rsid w:val="005A38C6"/>
    <w:rsid w:val="005A503C"/>
    <w:rsid w:val="005A615D"/>
    <w:rsid w:val="005A6629"/>
    <w:rsid w:val="005B0096"/>
    <w:rsid w:val="005B07D9"/>
    <w:rsid w:val="005B0A90"/>
    <w:rsid w:val="005B2A17"/>
    <w:rsid w:val="005B5880"/>
    <w:rsid w:val="005B6CD1"/>
    <w:rsid w:val="005B781A"/>
    <w:rsid w:val="005C0FDA"/>
    <w:rsid w:val="005C1637"/>
    <w:rsid w:val="005D091B"/>
    <w:rsid w:val="005D0E35"/>
    <w:rsid w:val="005D1783"/>
    <w:rsid w:val="005D1D01"/>
    <w:rsid w:val="005D334E"/>
    <w:rsid w:val="005D439D"/>
    <w:rsid w:val="005D4792"/>
    <w:rsid w:val="005D518F"/>
    <w:rsid w:val="005D6995"/>
    <w:rsid w:val="005D775D"/>
    <w:rsid w:val="005E0CAE"/>
    <w:rsid w:val="005E10EA"/>
    <w:rsid w:val="005E1331"/>
    <w:rsid w:val="005E2DA4"/>
    <w:rsid w:val="005E2F32"/>
    <w:rsid w:val="005E7ECE"/>
    <w:rsid w:val="005F0DD4"/>
    <w:rsid w:val="005F1484"/>
    <w:rsid w:val="005F474E"/>
    <w:rsid w:val="005F51DF"/>
    <w:rsid w:val="005F545D"/>
    <w:rsid w:val="005F5B22"/>
    <w:rsid w:val="005F7110"/>
    <w:rsid w:val="00602BE9"/>
    <w:rsid w:val="00610347"/>
    <w:rsid w:val="0061058C"/>
    <w:rsid w:val="00610B80"/>
    <w:rsid w:val="00610BF0"/>
    <w:rsid w:val="0061239F"/>
    <w:rsid w:val="006129F0"/>
    <w:rsid w:val="00614270"/>
    <w:rsid w:val="00615047"/>
    <w:rsid w:val="006167CB"/>
    <w:rsid w:val="00617FE9"/>
    <w:rsid w:val="00622100"/>
    <w:rsid w:val="006224D4"/>
    <w:rsid w:val="00622E8F"/>
    <w:rsid w:val="006276DE"/>
    <w:rsid w:val="00627DF0"/>
    <w:rsid w:val="006301B4"/>
    <w:rsid w:val="00630FE4"/>
    <w:rsid w:val="0063153B"/>
    <w:rsid w:val="006315A7"/>
    <w:rsid w:val="00632875"/>
    <w:rsid w:val="00632F9D"/>
    <w:rsid w:val="00633742"/>
    <w:rsid w:val="006342FD"/>
    <w:rsid w:val="006359A4"/>
    <w:rsid w:val="00640F26"/>
    <w:rsid w:val="00642188"/>
    <w:rsid w:val="00642F5C"/>
    <w:rsid w:val="00646A71"/>
    <w:rsid w:val="00646C8D"/>
    <w:rsid w:val="00652B99"/>
    <w:rsid w:val="00654C15"/>
    <w:rsid w:val="006567B6"/>
    <w:rsid w:val="006573F6"/>
    <w:rsid w:val="00660CAB"/>
    <w:rsid w:val="00667C88"/>
    <w:rsid w:val="00674A87"/>
    <w:rsid w:val="00676C2F"/>
    <w:rsid w:val="00681F8B"/>
    <w:rsid w:val="00682AC6"/>
    <w:rsid w:val="0068462B"/>
    <w:rsid w:val="006848DD"/>
    <w:rsid w:val="0068683C"/>
    <w:rsid w:val="006871C4"/>
    <w:rsid w:val="006918A5"/>
    <w:rsid w:val="0069400E"/>
    <w:rsid w:val="00694576"/>
    <w:rsid w:val="006945B5"/>
    <w:rsid w:val="006950F0"/>
    <w:rsid w:val="00696673"/>
    <w:rsid w:val="006A310D"/>
    <w:rsid w:val="006B01FD"/>
    <w:rsid w:val="006B1D84"/>
    <w:rsid w:val="006B49D7"/>
    <w:rsid w:val="006B7017"/>
    <w:rsid w:val="006C0E24"/>
    <w:rsid w:val="006C1C11"/>
    <w:rsid w:val="006C2345"/>
    <w:rsid w:val="006C3337"/>
    <w:rsid w:val="006C4059"/>
    <w:rsid w:val="006C55D5"/>
    <w:rsid w:val="006C612A"/>
    <w:rsid w:val="006D46AE"/>
    <w:rsid w:val="006D4BB5"/>
    <w:rsid w:val="006D513D"/>
    <w:rsid w:val="006E15A8"/>
    <w:rsid w:val="006E588E"/>
    <w:rsid w:val="006E5C2B"/>
    <w:rsid w:val="006E6C0E"/>
    <w:rsid w:val="006F106A"/>
    <w:rsid w:val="006F2390"/>
    <w:rsid w:val="006F763C"/>
    <w:rsid w:val="00701D71"/>
    <w:rsid w:val="007034BE"/>
    <w:rsid w:val="007055E4"/>
    <w:rsid w:val="007063DF"/>
    <w:rsid w:val="00706A08"/>
    <w:rsid w:val="007141DB"/>
    <w:rsid w:val="00714BD4"/>
    <w:rsid w:val="007151AD"/>
    <w:rsid w:val="0072173A"/>
    <w:rsid w:val="00721CB5"/>
    <w:rsid w:val="00723E3F"/>
    <w:rsid w:val="007255A0"/>
    <w:rsid w:val="00725C61"/>
    <w:rsid w:val="00725CEF"/>
    <w:rsid w:val="00732184"/>
    <w:rsid w:val="00734CCB"/>
    <w:rsid w:val="00735A97"/>
    <w:rsid w:val="00736100"/>
    <w:rsid w:val="00740FA8"/>
    <w:rsid w:val="007413F3"/>
    <w:rsid w:val="00745732"/>
    <w:rsid w:val="0074636E"/>
    <w:rsid w:val="0074702A"/>
    <w:rsid w:val="00752287"/>
    <w:rsid w:val="007543BB"/>
    <w:rsid w:val="00755C50"/>
    <w:rsid w:val="00760622"/>
    <w:rsid w:val="00764280"/>
    <w:rsid w:val="00764CF5"/>
    <w:rsid w:val="00766895"/>
    <w:rsid w:val="00771B29"/>
    <w:rsid w:val="00780179"/>
    <w:rsid w:val="0078085A"/>
    <w:rsid w:val="0078116E"/>
    <w:rsid w:val="0078131E"/>
    <w:rsid w:val="00784E89"/>
    <w:rsid w:val="00786787"/>
    <w:rsid w:val="00790883"/>
    <w:rsid w:val="00790D84"/>
    <w:rsid w:val="00794E32"/>
    <w:rsid w:val="0079720E"/>
    <w:rsid w:val="00797550"/>
    <w:rsid w:val="007A0596"/>
    <w:rsid w:val="007A094C"/>
    <w:rsid w:val="007A0A61"/>
    <w:rsid w:val="007A1C92"/>
    <w:rsid w:val="007A2895"/>
    <w:rsid w:val="007A3572"/>
    <w:rsid w:val="007A48DA"/>
    <w:rsid w:val="007B062F"/>
    <w:rsid w:val="007B12BF"/>
    <w:rsid w:val="007B1F6C"/>
    <w:rsid w:val="007B5350"/>
    <w:rsid w:val="007C20A8"/>
    <w:rsid w:val="007C24C3"/>
    <w:rsid w:val="007C4189"/>
    <w:rsid w:val="007D165F"/>
    <w:rsid w:val="007D2355"/>
    <w:rsid w:val="007D2477"/>
    <w:rsid w:val="007D299E"/>
    <w:rsid w:val="007D4378"/>
    <w:rsid w:val="007D529B"/>
    <w:rsid w:val="007E2E59"/>
    <w:rsid w:val="007E348D"/>
    <w:rsid w:val="007E5D03"/>
    <w:rsid w:val="007E6096"/>
    <w:rsid w:val="007E64C3"/>
    <w:rsid w:val="007F1D8C"/>
    <w:rsid w:val="007F56C0"/>
    <w:rsid w:val="007F6733"/>
    <w:rsid w:val="008015D3"/>
    <w:rsid w:val="00802081"/>
    <w:rsid w:val="0080232A"/>
    <w:rsid w:val="0080270A"/>
    <w:rsid w:val="008029D5"/>
    <w:rsid w:val="00802DFA"/>
    <w:rsid w:val="00803767"/>
    <w:rsid w:val="008053C7"/>
    <w:rsid w:val="0080635C"/>
    <w:rsid w:val="008073A3"/>
    <w:rsid w:val="0080763C"/>
    <w:rsid w:val="00812582"/>
    <w:rsid w:val="00812A2E"/>
    <w:rsid w:val="00812ECE"/>
    <w:rsid w:val="00813836"/>
    <w:rsid w:val="008138D5"/>
    <w:rsid w:val="00813D5D"/>
    <w:rsid w:val="00817968"/>
    <w:rsid w:val="008206AE"/>
    <w:rsid w:val="0082101F"/>
    <w:rsid w:val="00822572"/>
    <w:rsid w:val="00823DF4"/>
    <w:rsid w:val="00824C63"/>
    <w:rsid w:val="00824ECC"/>
    <w:rsid w:val="00826149"/>
    <w:rsid w:val="008266D4"/>
    <w:rsid w:val="0083103B"/>
    <w:rsid w:val="0083296E"/>
    <w:rsid w:val="008334E1"/>
    <w:rsid w:val="008345AD"/>
    <w:rsid w:val="00837B14"/>
    <w:rsid w:val="00837BA3"/>
    <w:rsid w:val="0084045F"/>
    <w:rsid w:val="008442D3"/>
    <w:rsid w:val="00844862"/>
    <w:rsid w:val="008448FA"/>
    <w:rsid w:val="00853B99"/>
    <w:rsid w:val="00855194"/>
    <w:rsid w:val="00855504"/>
    <w:rsid w:val="0085587D"/>
    <w:rsid w:val="00857207"/>
    <w:rsid w:val="0086028D"/>
    <w:rsid w:val="00861B81"/>
    <w:rsid w:val="00861FAC"/>
    <w:rsid w:val="008628E5"/>
    <w:rsid w:val="00864C17"/>
    <w:rsid w:val="00864CA0"/>
    <w:rsid w:val="0086789A"/>
    <w:rsid w:val="00870142"/>
    <w:rsid w:val="00871838"/>
    <w:rsid w:val="00873E4A"/>
    <w:rsid w:val="0087537B"/>
    <w:rsid w:val="0088080F"/>
    <w:rsid w:val="0088134F"/>
    <w:rsid w:val="008852A2"/>
    <w:rsid w:val="008859BC"/>
    <w:rsid w:val="00886377"/>
    <w:rsid w:val="008903E5"/>
    <w:rsid w:val="00890A53"/>
    <w:rsid w:val="00894146"/>
    <w:rsid w:val="008945C3"/>
    <w:rsid w:val="008976A8"/>
    <w:rsid w:val="008A0862"/>
    <w:rsid w:val="008A1FC1"/>
    <w:rsid w:val="008A3B77"/>
    <w:rsid w:val="008A6F8A"/>
    <w:rsid w:val="008A70F8"/>
    <w:rsid w:val="008A7834"/>
    <w:rsid w:val="008A7A0E"/>
    <w:rsid w:val="008B0A31"/>
    <w:rsid w:val="008B1193"/>
    <w:rsid w:val="008B3CA5"/>
    <w:rsid w:val="008B3ED3"/>
    <w:rsid w:val="008B5565"/>
    <w:rsid w:val="008B663D"/>
    <w:rsid w:val="008B7EF5"/>
    <w:rsid w:val="008C1556"/>
    <w:rsid w:val="008C155D"/>
    <w:rsid w:val="008C4375"/>
    <w:rsid w:val="008C4B5C"/>
    <w:rsid w:val="008D3526"/>
    <w:rsid w:val="008D48E5"/>
    <w:rsid w:val="008D5A26"/>
    <w:rsid w:val="008D693C"/>
    <w:rsid w:val="008D6ED5"/>
    <w:rsid w:val="008E081B"/>
    <w:rsid w:val="008E4020"/>
    <w:rsid w:val="008E4DD1"/>
    <w:rsid w:val="008F1661"/>
    <w:rsid w:val="008F2761"/>
    <w:rsid w:val="008F42D2"/>
    <w:rsid w:val="008F4945"/>
    <w:rsid w:val="008F5DB9"/>
    <w:rsid w:val="008F5ED5"/>
    <w:rsid w:val="008F612E"/>
    <w:rsid w:val="008F6165"/>
    <w:rsid w:val="00901829"/>
    <w:rsid w:val="009022ED"/>
    <w:rsid w:val="00903591"/>
    <w:rsid w:val="00905E22"/>
    <w:rsid w:val="00912F43"/>
    <w:rsid w:val="00913A16"/>
    <w:rsid w:val="00917622"/>
    <w:rsid w:val="00920723"/>
    <w:rsid w:val="00921248"/>
    <w:rsid w:val="009220FA"/>
    <w:rsid w:val="00923339"/>
    <w:rsid w:val="00924313"/>
    <w:rsid w:val="00927072"/>
    <w:rsid w:val="00932392"/>
    <w:rsid w:val="009329DF"/>
    <w:rsid w:val="00934ADC"/>
    <w:rsid w:val="009373F7"/>
    <w:rsid w:val="009375A4"/>
    <w:rsid w:val="009402A0"/>
    <w:rsid w:val="00940930"/>
    <w:rsid w:val="0094125F"/>
    <w:rsid w:val="00941C19"/>
    <w:rsid w:val="00942D74"/>
    <w:rsid w:val="00943FA1"/>
    <w:rsid w:val="009451D9"/>
    <w:rsid w:val="00946A98"/>
    <w:rsid w:val="0094791F"/>
    <w:rsid w:val="00953F96"/>
    <w:rsid w:val="00956424"/>
    <w:rsid w:val="00962937"/>
    <w:rsid w:val="00965EFA"/>
    <w:rsid w:val="00967B04"/>
    <w:rsid w:val="00970C7F"/>
    <w:rsid w:val="009744EB"/>
    <w:rsid w:val="009757BA"/>
    <w:rsid w:val="0097602F"/>
    <w:rsid w:val="00977A30"/>
    <w:rsid w:val="00981147"/>
    <w:rsid w:val="00982515"/>
    <w:rsid w:val="009826D4"/>
    <w:rsid w:val="00986335"/>
    <w:rsid w:val="00987021"/>
    <w:rsid w:val="00987813"/>
    <w:rsid w:val="00990264"/>
    <w:rsid w:val="00990BB8"/>
    <w:rsid w:val="00991097"/>
    <w:rsid w:val="00991CD3"/>
    <w:rsid w:val="009951D1"/>
    <w:rsid w:val="00997681"/>
    <w:rsid w:val="009A06E5"/>
    <w:rsid w:val="009A0795"/>
    <w:rsid w:val="009A0E8D"/>
    <w:rsid w:val="009A32D3"/>
    <w:rsid w:val="009A38DF"/>
    <w:rsid w:val="009A520B"/>
    <w:rsid w:val="009A63CD"/>
    <w:rsid w:val="009B0325"/>
    <w:rsid w:val="009B433F"/>
    <w:rsid w:val="009B7DAD"/>
    <w:rsid w:val="009C0F85"/>
    <w:rsid w:val="009C103F"/>
    <w:rsid w:val="009C120A"/>
    <w:rsid w:val="009C1508"/>
    <w:rsid w:val="009C42CC"/>
    <w:rsid w:val="009C5784"/>
    <w:rsid w:val="009C6E7C"/>
    <w:rsid w:val="009D03D4"/>
    <w:rsid w:val="009D04F3"/>
    <w:rsid w:val="009D15CC"/>
    <w:rsid w:val="009D31A3"/>
    <w:rsid w:val="009D387C"/>
    <w:rsid w:val="009D5085"/>
    <w:rsid w:val="009D6623"/>
    <w:rsid w:val="009D6D90"/>
    <w:rsid w:val="009E0431"/>
    <w:rsid w:val="009E286C"/>
    <w:rsid w:val="009E3598"/>
    <w:rsid w:val="009E4488"/>
    <w:rsid w:val="009E453C"/>
    <w:rsid w:val="009E4E26"/>
    <w:rsid w:val="009E5550"/>
    <w:rsid w:val="009E5C8B"/>
    <w:rsid w:val="009F033F"/>
    <w:rsid w:val="009F0CF9"/>
    <w:rsid w:val="009F1D6A"/>
    <w:rsid w:val="009F2AFE"/>
    <w:rsid w:val="009F316A"/>
    <w:rsid w:val="009F3975"/>
    <w:rsid w:val="009F40C8"/>
    <w:rsid w:val="009F5477"/>
    <w:rsid w:val="009F5C80"/>
    <w:rsid w:val="00A017F0"/>
    <w:rsid w:val="00A02BE8"/>
    <w:rsid w:val="00A04C44"/>
    <w:rsid w:val="00A0579E"/>
    <w:rsid w:val="00A07DF1"/>
    <w:rsid w:val="00A12979"/>
    <w:rsid w:val="00A12CAB"/>
    <w:rsid w:val="00A138B0"/>
    <w:rsid w:val="00A16531"/>
    <w:rsid w:val="00A166F0"/>
    <w:rsid w:val="00A16EE6"/>
    <w:rsid w:val="00A17AF3"/>
    <w:rsid w:val="00A20C26"/>
    <w:rsid w:val="00A2177E"/>
    <w:rsid w:val="00A23AC0"/>
    <w:rsid w:val="00A24C58"/>
    <w:rsid w:val="00A24F62"/>
    <w:rsid w:val="00A255B4"/>
    <w:rsid w:val="00A266E7"/>
    <w:rsid w:val="00A2793C"/>
    <w:rsid w:val="00A27DD6"/>
    <w:rsid w:val="00A3134D"/>
    <w:rsid w:val="00A31C8C"/>
    <w:rsid w:val="00A32466"/>
    <w:rsid w:val="00A35F6A"/>
    <w:rsid w:val="00A365BA"/>
    <w:rsid w:val="00A3731F"/>
    <w:rsid w:val="00A43287"/>
    <w:rsid w:val="00A44A43"/>
    <w:rsid w:val="00A44B8F"/>
    <w:rsid w:val="00A45660"/>
    <w:rsid w:val="00A46CB7"/>
    <w:rsid w:val="00A4721B"/>
    <w:rsid w:val="00A47E6C"/>
    <w:rsid w:val="00A5022B"/>
    <w:rsid w:val="00A57956"/>
    <w:rsid w:val="00A61D35"/>
    <w:rsid w:val="00A66041"/>
    <w:rsid w:val="00A66CCD"/>
    <w:rsid w:val="00A700A2"/>
    <w:rsid w:val="00A71613"/>
    <w:rsid w:val="00A74D03"/>
    <w:rsid w:val="00A762AB"/>
    <w:rsid w:val="00A77B72"/>
    <w:rsid w:val="00A8161D"/>
    <w:rsid w:val="00A825D7"/>
    <w:rsid w:val="00A83817"/>
    <w:rsid w:val="00A83DEF"/>
    <w:rsid w:val="00A84FAF"/>
    <w:rsid w:val="00A8665B"/>
    <w:rsid w:val="00A872DB"/>
    <w:rsid w:val="00A87A30"/>
    <w:rsid w:val="00A9136F"/>
    <w:rsid w:val="00A916A7"/>
    <w:rsid w:val="00A92C44"/>
    <w:rsid w:val="00A92CA9"/>
    <w:rsid w:val="00A93F45"/>
    <w:rsid w:val="00A95F1B"/>
    <w:rsid w:val="00A96FE4"/>
    <w:rsid w:val="00AA19EE"/>
    <w:rsid w:val="00AA21E0"/>
    <w:rsid w:val="00AA4413"/>
    <w:rsid w:val="00AA5124"/>
    <w:rsid w:val="00AA7659"/>
    <w:rsid w:val="00AB181A"/>
    <w:rsid w:val="00AB202D"/>
    <w:rsid w:val="00AB25AA"/>
    <w:rsid w:val="00AB26CD"/>
    <w:rsid w:val="00AB284A"/>
    <w:rsid w:val="00AB398F"/>
    <w:rsid w:val="00AB4F13"/>
    <w:rsid w:val="00AB5E76"/>
    <w:rsid w:val="00AB7A17"/>
    <w:rsid w:val="00AB7AFB"/>
    <w:rsid w:val="00AC1400"/>
    <w:rsid w:val="00AC1B3F"/>
    <w:rsid w:val="00AC5497"/>
    <w:rsid w:val="00AC6C5A"/>
    <w:rsid w:val="00AD0823"/>
    <w:rsid w:val="00AD3918"/>
    <w:rsid w:val="00AD490E"/>
    <w:rsid w:val="00AD65C3"/>
    <w:rsid w:val="00AD7228"/>
    <w:rsid w:val="00AE0767"/>
    <w:rsid w:val="00AE53C3"/>
    <w:rsid w:val="00AE6CF7"/>
    <w:rsid w:val="00AF0EBF"/>
    <w:rsid w:val="00AF2C2B"/>
    <w:rsid w:val="00AF4195"/>
    <w:rsid w:val="00AF5F21"/>
    <w:rsid w:val="00AF6CFD"/>
    <w:rsid w:val="00B0005C"/>
    <w:rsid w:val="00B036B6"/>
    <w:rsid w:val="00B060FE"/>
    <w:rsid w:val="00B06AED"/>
    <w:rsid w:val="00B06E2B"/>
    <w:rsid w:val="00B0734C"/>
    <w:rsid w:val="00B07C4D"/>
    <w:rsid w:val="00B10ED6"/>
    <w:rsid w:val="00B12673"/>
    <w:rsid w:val="00B12F98"/>
    <w:rsid w:val="00B154AD"/>
    <w:rsid w:val="00B241F8"/>
    <w:rsid w:val="00B2676F"/>
    <w:rsid w:val="00B30D06"/>
    <w:rsid w:val="00B30E99"/>
    <w:rsid w:val="00B32855"/>
    <w:rsid w:val="00B32AC9"/>
    <w:rsid w:val="00B33ADF"/>
    <w:rsid w:val="00B3644F"/>
    <w:rsid w:val="00B37D94"/>
    <w:rsid w:val="00B40514"/>
    <w:rsid w:val="00B439BF"/>
    <w:rsid w:val="00B45161"/>
    <w:rsid w:val="00B47721"/>
    <w:rsid w:val="00B47E1F"/>
    <w:rsid w:val="00B51CC3"/>
    <w:rsid w:val="00B538C9"/>
    <w:rsid w:val="00B54BFC"/>
    <w:rsid w:val="00B57577"/>
    <w:rsid w:val="00B60CD6"/>
    <w:rsid w:val="00B60DCF"/>
    <w:rsid w:val="00B62424"/>
    <w:rsid w:val="00B632AC"/>
    <w:rsid w:val="00B63494"/>
    <w:rsid w:val="00B638A5"/>
    <w:rsid w:val="00B64667"/>
    <w:rsid w:val="00B64D98"/>
    <w:rsid w:val="00B64EE4"/>
    <w:rsid w:val="00B65318"/>
    <w:rsid w:val="00B706C9"/>
    <w:rsid w:val="00B73A69"/>
    <w:rsid w:val="00B73D03"/>
    <w:rsid w:val="00B81022"/>
    <w:rsid w:val="00B81651"/>
    <w:rsid w:val="00B827D7"/>
    <w:rsid w:val="00B828CA"/>
    <w:rsid w:val="00B83043"/>
    <w:rsid w:val="00B848D2"/>
    <w:rsid w:val="00B8556C"/>
    <w:rsid w:val="00B86012"/>
    <w:rsid w:val="00B86B86"/>
    <w:rsid w:val="00B875D5"/>
    <w:rsid w:val="00B91D85"/>
    <w:rsid w:val="00B92FB8"/>
    <w:rsid w:val="00B934E3"/>
    <w:rsid w:val="00B95CB4"/>
    <w:rsid w:val="00B9603E"/>
    <w:rsid w:val="00B96AE0"/>
    <w:rsid w:val="00B975DB"/>
    <w:rsid w:val="00B97A14"/>
    <w:rsid w:val="00BA103E"/>
    <w:rsid w:val="00BA142F"/>
    <w:rsid w:val="00BA49BA"/>
    <w:rsid w:val="00BA5FD1"/>
    <w:rsid w:val="00BA6F0F"/>
    <w:rsid w:val="00BA7BC1"/>
    <w:rsid w:val="00BB15E0"/>
    <w:rsid w:val="00BB2282"/>
    <w:rsid w:val="00BB3820"/>
    <w:rsid w:val="00BC22F3"/>
    <w:rsid w:val="00BC2EA7"/>
    <w:rsid w:val="00BC3910"/>
    <w:rsid w:val="00BC57B5"/>
    <w:rsid w:val="00BC7EAF"/>
    <w:rsid w:val="00BD08E3"/>
    <w:rsid w:val="00BD13C8"/>
    <w:rsid w:val="00BD1512"/>
    <w:rsid w:val="00BD70D4"/>
    <w:rsid w:val="00BD73E4"/>
    <w:rsid w:val="00BD751C"/>
    <w:rsid w:val="00BD7A90"/>
    <w:rsid w:val="00BE0A0B"/>
    <w:rsid w:val="00BE0E19"/>
    <w:rsid w:val="00BE1B61"/>
    <w:rsid w:val="00BE2CC8"/>
    <w:rsid w:val="00BE3567"/>
    <w:rsid w:val="00BE3833"/>
    <w:rsid w:val="00BE454C"/>
    <w:rsid w:val="00BE6C65"/>
    <w:rsid w:val="00BE7611"/>
    <w:rsid w:val="00BF01BD"/>
    <w:rsid w:val="00BF584D"/>
    <w:rsid w:val="00BF6296"/>
    <w:rsid w:val="00BF6AD0"/>
    <w:rsid w:val="00C005D7"/>
    <w:rsid w:val="00C013D3"/>
    <w:rsid w:val="00C018CF"/>
    <w:rsid w:val="00C031EF"/>
    <w:rsid w:val="00C0336B"/>
    <w:rsid w:val="00C03873"/>
    <w:rsid w:val="00C03B86"/>
    <w:rsid w:val="00C0460A"/>
    <w:rsid w:val="00C06CA5"/>
    <w:rsid w:val="00C076CA"/>
    <w:rsid w:val="00C07B50"/>
    <w:rsid w:val="00C10ED8"/>
    <w:rsid w:val="00C11B06"/>
    <w:rsid w:val="00C16501"/>
    <w:rsid w:val="00C172D2"/>
    <w:rsid w:val="00C20334"/>
    <w:rsid w:val="00C205EF"/>
    <w:rsid w:val="00C20F3F"/>
    <w:rsid w:val="00C214AD"/>
    <w:rsid w:val="00C21817"/>
    <w:rsid w:val="00C23022"/>
    <w:rsid w:val="00C230F1"/>
    <w:rsid w:val="00C23250"/>
    <w:rsid w:val="00C23276"/>
    <w:rsid w:val="00C24615"/>
    <w:rsid w:val="00C25270"/>
    <w:rsid w:val="00C25C6A"/>
    <w:rsid w:val="00C31776"/>
    <w:rsid w:val="00C31DD7"/>
    <w:rsid w:val="00C32850"/>
    <w:rsid w:val="00C33E99"/>
    <w:rsid w:val="00C36E2C"/>
    <w:rsid w:val="00C37CCE"/>
    <w:rsid w:val="00C404BC"/>
    <w:rsid w:val="00C435F0"/>
    <w:rsid w:val="00C50729"/>
    <w:rsid w:val="00C54BFA"/>
    <w:rsid w:val="00C54D68"/>
    <w:rsid w:val="00C54DE9"/>
    <w:rsid w:val="00C6035C"/>
    <w:rsid w:val="00C6193E"/>
    <w:rsid w:val="00C6334A"/>
    <w:rsid w:val="00C64A71"/>
    <w:rsid w:val="00C654A3"/>
    <w:rsid w:val="00C66EA3"/>
    <w:rsid w:val="00C67563"/>
    <w:rsid w:val="00C70E4F"/>
    <w:rsid w:val="00C70E80"/>
    <w:rsid w:val="00C71315"/>
    <w:rsid w:val="00C75C7D"/>
    <w:rsid w:val="00C813C6"/>
    <w:rsid w:val="00C8147E"/>
    <w:rsid w:val="00C85DB5"/>
    <w:rsid w:val="00C930BE"/>
    <w:rsid w:val="00C9329E"/>
    <w:rsid w:val="00C93993"/>
    <w:rsid w:val="00C96783"/>
    <w:rsid w:val="00C974AC"/>
    <w:rsid w:val="00C975BD"/>
    <w:rsid w:val="00CA0253"/>
    <w:rsid w:val="00CA02CA"/>
    <w:rsid w:val="00CA17D3"/>
    <w:rsid w:val="00CA53B4"/>
    <w:rsid w:val="00CA60B2"/>
    <w:rsid w:val="00CB0518"/>
    <w:rsid w:val="00CB3502"/>
    <w:rsid w:val="00CB6CC3"/>
    <w:rsid w:val="00CB71CE"/>
    <w:rsid w:val="00CB7F0A"/>
    <w:rsid w:val="00CC04E8"/>
    <w:rsid w:val="00CC1355"/>
    <w:rsid w:val="00CC14AB"/>
    <w:rsid w:val="00CC386C"/>
    <w:rsid w:val="00CC5373"/>
    <w:rsid w:val="00CC5CBF"/>
    <w:rsid w:val="00CD29B0"/>
    <w:rsid w:val="00CD48B9"/>
    <w:rsid w:val="00CD568E"/>
    <w:rsid w:val="00CD5ED0"/>
    <w:rsid w:val="00CD64E4"/>
    <w:rsid w:val="00CD65B6"/>
    <w:rsid w:val="00CD6FAE"/>
    <w:rsid w:val="00CE17FC"/>
    <w:rsid w:val="00CE1818"/>
    <w:rsid w:val="00CE4BE0"/>
    <w:rsid w:val="00CE5385"/>
    <w:rsid w:val="00CE6AFA"/>
    <w:rsid w:val="00CE6F8B"/>
    <w:rsid w:val="00CE7823"/>
    <w:rsid w:val="00CE7934"/>
    <w:rsid w:val="00CF2B75"/>
    <w:rsid w:val="00CF3A51"/>
    <w:rsid w:val="00CF41D0"/>
    <w:rsid w:val="00CF45EB"/>
    <w:rsid w:val="00CF633C"/>
    <w:rsid w:val="00CF7974"/>
    <w:rsid w:val="00D00526"/>
    <w:rsid w:val="00D015C1"/>
    <w:rsid w:val="00D02741"/>
    <w:rsid w:val="00D0462D"/>
    <w:rsid w:val="00D048EE"/>
    <w:rsid w:val="00D11F1F"/>
    <w:rsid w:val="00D12DBB"/>
    <w:rsid w:val="00D13F2D"/>
    <w:rsid w:val="00D13FCB"/>
    <w:rsid w:val="00D16DF1"/>
    <w:rsid w:val="00D2008D"/>
    <w:rsid w:val="00D23B8E"/>
    <w:rsid w:val="00D246A9"/>
    <w:rsid w:val="00D2652F"/>
    <w:rsid w:val="00D309E1"/>
    <w:rsid w:val="00D315D4"/>
    <w:rsid w:val="00D31B19"/>
    <w:rsid w:val="00D32EFB"/>
    <w:rsid w:val="00D33460"/>
    <w:rsid w:val="00D34CDE"/>
    <w:rsid w:val="00D377C1"/>
    <w:rsid w:val="00D45BE4"/>
    <w:rsid w:val="00D5676C"/>
    <w:rsid w:val="00D56AF7"/>
    <w:rsid w:val="00D5776F"/>
    <w:rsid w:val="00D57D01"/>
    <w:rsid w:val="00D57F27"/>
    <w:rsid w:val="00D61813"/>
    <w:rsid w:val="00D6203A"/>
    <w:rsid w:val="00D626D8"/>
    <w:rsid w:val="00D64AB4"/>
    <w:rsid w:val="00D66236"/>
    <w:rsid w:val="00D6691B"/>
    <w:rsid w:val="00D6708E"/>
    <w:rsid w:val="00D709C8"/>
    <w:rsid w:val="00D70E24"/>
    <w:rsid w:val="00D71624"/>
    <w:rsid w:val="00D716B0"/>
    <w:rsid w:val="00D7344D"/>
    <w:rsid w:val="00D76192"/>
    <w:rsid w:val="00D76F4A"/>
    <w:rsid w:val="00D77176"/>
    <w:rsid w:val="00D808E7"/>
    <w:rsid w:val="00D81879"/>
    <w:rsid w:val="00D8195F"/>
    <w:rsid w:val="00D83777"/>
    <w:rsid w:val="00D837C7"/>
    <w:rsid w:val="00D854D9"/>
    <w:rsid w:val="00D91B71"/>
    <w:rsid w:val="00D96ED4"/>
    <w:rsid w:val="00DA1027"/>
    <w:rsid w:val="00DA1690"/>
    <w:rsid w:val="00DA1729"/>
    <w:rsid w:val="00DA1D9E"/>
    <w:rsid w:val="00DA26E1"/>
    <w:rsid w:val="00DA2B90"/>
    <w:rsid w:val="00DA4333"/>
    <w:rsid w:val="00DA5B88"/>
    <w:rsid w:val="00DA68A5"/>
    <w:rsid w:val="00DA6A79"/>
    <w:rsid w:val="00DA7EA9"/>
    <w:rsid w:val="00DB02E1"/>
    <w:rsid w:val="00DB0394"/>
    <w:rsid w:val="00DB2C75"/>
    <w:rsid w:val="00DB3798"/>
    <w:rsid w:val="00DB3B35"/>
    <w:rsid w:val="00DB414E"/>
    <w:rsid w:val="00DB6212"/>
    <w:rsid w:val="00DC1F98"/>
    <w:rsid w:val="00DC2872"/>
    <w:rsid w:val="00DC32FA"/>
    <w:rsid w:val="00DC37B0"/>
    <w:rsid w:val="00DC430C"/>
    <w:rsid w:val="00DC48A7"/>
    <w:rsid w:val="00DC5ACC"/>
    <w:rsid w:val="00DC6565"/>
    <w:rsid w:val="00DC7298"/>
    <w:rsid w:val="00DC7E90"/>
    <w:rsid w:val="00DD00B1"/>
    <w:rsid w:val="00DD0621"/>
    <w:rsid w:val="00DD1C99"/>
    <w:rsid w:val="00DD2684"/>
    <w:rsid w:val="00DD3556"/>
    <w:rsid w:val="00DD4875"/>
    <w:rsid w:val="00DD5D47"/>
    <w:rsid w:val="00DD5EB1"/>
    <w:rsid w:val="00DD609C"/>
    <w:rsid w:val="00DD65FE"/>
    <w:rsid w:val="00DE02FE"/>
    <w:rsid w:val="00DE043F"/>
    <w:rsid w:val="00DE1CC3"/>
    <w:rsid w:val="00DE1EF9"/>
    <w:rsid w:val="00DE2634"/>
    <w:rsid w:val="00DE4220"/>
    <w:rsid w:val="00DF5A22"/>
    <w:rsid w:val="00DF5C83"/>
    <w:rsid w:val="00E017DB"/>
    <w:rsid w:val="00E03408"/>
    <w:rsid w:val="00E04282"/>
    <w:rsid w:val="00E06F6C"/>
    <w:rsid w:val="00E110CE"/>
    <w:rsid w:val="00E11E2A"/>
    <w:rsid w:val="00E13AB4"/>
    <w:rsid w:val="00E145F4"/>
    <w:rsid w:val="00E14A91"/>
    <w:rsid w:val="00E15A4B"/>
    <w:rsid w:val="00E15C00"/>
    <w:rsid w:val="00E16161"/>
    <w:rsid w:val="00E16A08"/>
    <w:rsid w:val="00E1755C"/>
    <w:rsid w:val="00E20083"/>
    <w:rsid w:val="00E26C24"/>
    <w:rsid w:val="00E275C5"/>
    <w:rsid w:val="00E32A70"/>
    <w:rsid w:val="00E33199"/>
    <w:rsid w:val="00E335ED"/>
    <w:rsid w:val="00E33B90"/>
    <w:rsid w:val="00E36CC6"/>
    <w:rsid w:val="00E37596"/>
    <w:rsid w:val="00E44DD8"/>
    <w:rsid w:val="00E45838"/>
    <w:rsid w:val="00E45C47"/>
    <w:rsid w:val="00E472F2"/>
    <w:rsid w:val="00E47849"/>
    <w:rsid w:val="00E47A46"/>
    <w:rsid w:val="00E54121"/>
    <w:rsid w:val="00E550DA"/>
    <w:rsid w:val="00E5521A"/>
    <w:rsid w:val="00E55B69"/>
    <w:rsid w:val="00E565AF"/>
    <w:rsid w:val="00E56DA3"/>
    <w:rsid w:val="00E57B7C"/>
    <w:rsid w:val="00E61015"/>
    <w:rsid w:val="00E618D9"/>
    <w:rsid w:val="00E624E7"/>
    <w:rsid w:val="00E62882"/>
    <w:rsid w:val="00E635B9"/>
    <w:rsid w:val="00E63D32"/>
    <w:rsid w:val="00E656DA"/>
    <w:rsid w:val="00E669D8"/>
    <w:rsid w:val="00E70B83"/>
    <w:rsid w:val="00E7104C"/>
    <w:rsid w:val="00E71735"/>
    <w:rsid w:val="00E72853"/>
    <w:rsid w:val="00E7392A"/>
    <w:rsid w:val="00E7494D"/>
    <w:rsid w:val="00E753FA"/>
    <w:rsid w:val="00E75EFB"/>
    <w:rsid w:val="00E76B7E"/>
    <w:rsid w:val="00E812C8"/>
    <w:rsid w:val="00E81DAC"/>
    <w:rsid w:val="00E82A7D"/>
    <w:rsid w:val="00E84F9F"/>
    <w:rsid w:val="00E8502D"/>
    <w:rsid w:val="00E902B2"/>
    <w:rsid w:val="00E91C65"/>
    <w:rsid w:val="00E93925"/>
    <w:rsid w:val="00E94628"/>
    <w:rsid w:val="00E96B06"/>
    <w:rsid w:val="00E97191"/>
    <w:rsid w:val="00EA067F"/>
    <w:rsid w:val="00EA0806"/>
    <w:rsid w:val="00EA3950"/>
    <w:rsid w:val="00EA4C4B"/>
    <w:rsid w:val="00EA7D3F"/>
    <w:rsid w:val="00EB0610"/>
    <w:rsid w:val="00EB2400"/>
    <w:rsid w:val="00EB24DD"/>
    <w:rsid w:val="00EB625C"/>
    <w:rsid w:val="00EC1FFC"/>
    <w:rsid w:val="00EC5696"/>
    <w:rsid w:val="00ED101A"/>
    <w:rsid w:val="00ED272F"/>
    <w:rsid w:val="00ED3522"/>
    <w:rsid w:val="00ED3586"/>
    <w:rsid w:val="00ED5B60"/>
    <w:rsid w:val="00ED5B71"/>
    <w:rsid w:val="00ED6DE9"/>
    <w:rsid w:val="00ED726D"/>
    <w:rsid w:val="00EE4044"/>
    <w:rsid w:val="00EE691D"/>
    <w:rsid w:val="00EF1F1B"/>
    <w:rsid w:val="00EF3237"/>
    <w:rsid w:val="00EF7A19"/>
    <w:rsid w:val="00F00695"/>
    <w:rsid w:val="00F012A4"/>
    <w:rsid w:val="00F028F2"/>
    <w:rsid w:val="00F029C9"/>
    <w:rsid w:val="00F03B1A"/>
    <w:rsid w:val="00F05968"/>
    <w:rsid w:val="00F10E65"/>
    <w:rsid w:val="00F12CF2"/>
    <w:rsid w:val="00F13FDD"/>
    <w:rsid w:val="00F14F02"/>
    <w:rsid w:val="00F164D3"/>
    <w:rsid w:val="00F21048"/>
    <w:rsid w:val="00F22E81"/>
    <w:rsid w:val="00F22E95"/>
    <w:rsid w:val="00F2414F"/>
    <w:rsid w:val="00F25B72"/>
    <w:rsid w:val="00F26B25"/>
    <w:rsid w:val="00F2766B"/>
    <w:rsid w:val="00F34D39"/>
    <w:rsid w:val="00F34DB1"/>
    <w:rsid w:val="00F35E02"/>
    <w:rsid w:val="00F366BE"/>
    <w:rsid w:val="00F369CA"/>
    <w:rsid w:val="00F36B66"/>
    <w:rsid w:val="00F37B31"/>
    <w:rsid w:val="00F4014C"/>
    <w:rsid w:val="00F4028C"/>
    <w:rsid w:val="00F40A7B"/>
    <w:rsid w:val="00F44FA5"/>
    <w:rsid w:val="00F47C01"/>
    <w:rsid w:val="00F50EC3"/>
    <w:rsid w:val="00F51393"/>
    <w:rsid w:val="00F540B1"/>
    <w:rsid w:val="00F61A51"/>
    <w:rsid w:val="00F629A9"/>
    <w:rsid w:val="00F63A69"/>
    <w:rsid w:val="00F649DE"/>
    <w:rsid w:val="00F6648D"/>
    <w:rsid w:val="00F71171"/>
    <w:rsid w:val="00F723A3"/>
    <w:rsid w:val="00F728F9"/>
    <w:rsid w:val="00F72F95"/>
    <w:rsid w:val="00F746A4"/>
    <w:rsid w:val="00F74905"/>
    <w:rsid w:val="00F75467"/>
    <w:rsid w:val="00F75D8D"/>
    <w:rsid w:val="00F762E5"/>
    <w:rsid w:val="00F81166"/>
    <w:rsid w:val="00F81F09"/>
    <w:rsid w:val="00F850E4"/>
    <w:rsid w:val="00F862B4"/>
    <w:rsid w:val="00F902D9"/>
    <w:rsid w:val="00F918F0"/>
    <w:rsid w:val="00F93F2B"/>
    <w:rsid w:val="00FA0210"/>
    <w:rsid w:val="00FA2C4C"/>
    <w:rsid w:val="00FA5DE7"/>
    <w:rsid w:val="00FA76B3"/>
    <w:rsid w:val="00FA7C9B"/>
    <w:rsid w:val="00FB0088"/>
    <w:rsid w:val="00FB3592"/>
    <w:rsid w:val="00FB4B4D"/>
    <w:rsid w:val="00FC450A"/>
    <w:rsid w:val="00FC601B"/>
    <w:rsid w:val="00FC63B0"/>
    <w:rsid w:val="00FC6D4C"/>
    <w:rsid w:val="00FD20DE"/>
    <w:rsid w:val="00FD24E6"/>
    <w:rsid w:val="00FD3693"/>
    <w:rsid w:val="00FD4211"/>
    <w:rsid w:val="00FD491D"/>
    <w:rsid w:val="00FE0B1A"/>
    <w:rsid w:val="00FE0B52"/>
    <w:rsid w:val="00FE18D1"/>
    <w:rsid w:val="00FE1A12"/>
    <w:rsid w:val="00FE1D34"/>
    <w:rsid w:val="00FE3D24"/>
    <w:rsid w:val="00FE4BA7"/>
    <w:rsid w:val="00FE50C7"/>
    <w:rsid w:val="00FE5652"/>
    <w:rsid w:val="00FF0063"/>
    <w:rsid w:val="00FF1E91"/>
    <w:rsid w:val="00FF1F24"/>
    <w:rsid w:val="00FF234C"/>
    <w:rsid w:val="00FF2612"/>
    <w:rsid w:val="00FF3884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3504E7A"/>
  <w15:chartTrackingRefBased/>
  <w15:docId w15:val="{C7E34149-BE20-42C2-8464-64499ECAA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08E"/>
    <w:pPr>
      <w:spacing w:before="80" w:after="80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369E"/>
    <w:pPr>
      <w:tabs>
        <w:tab w:val="right" w:pos="10772"/>
      </w:tabs>
      <w:spacing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4462FF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D734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3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8206AE"/>
    <w:pPr>
      <w:spacing w:before="0" w:after="0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A369E"/>
    <w:rPr>
      <w:rFonts w:ascii="Calibri" w:eastAsia="SimSun" w:hAnsi="Calibri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4462FF"/>
    <w:rPr>
      <w:rFonts w:eastAsia="SimSun" w:cs="Times New Roman"/>
      <w:b/>
      <w:caps/>
      <w:sz w:val="28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7E5D03"/>
    <w:pPr>
      <w:numPr>
        <w:numId w:val="15"/>
      </w:numPr>
      <w:spacing w:before="0" w:after="0" w:line="240" w:lineRule="auto"/>
      <w:ind w:left="170" w:hanging="215"/>
    </w:pPr>
    <w:rPr>
      <w:rFonts w:eastAsia="Calibri"/>
      <w:color w:val="000000"/>
      <w:lang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4462FF"/>
    <w:pPr>
      <w:jc w:val="center"/>
    </w:pPr>
    <w:rPr>
      <w:b/>
      <w:sz w:val="48"/>
    </w:rPr>
  </w:style>
  <w:style w:type="character" w:customStyle="1" w:styleId="TitleChar">
    <w:name w:val="Title Char"/>
    <w:basedOn w:val="DefaultParagraphFont"/>
    <w:link w:val="Title"/>
    <w:uiPriority w:val="10"/>
    <w:rsid w:val="004462FF"/>
    <w:rPr>
      <w:b/>
      <w:sz w:val="48"/>
    </w:rPr>
  </w:style>
  <w:style w:type="character" w:customStyle="1" w:styleId="NoSpacingChar">
    <w:name w:val="No Spacing Char"/>
    <w:basedOn w:val="DefaultParagraphFont"/>
    <w:link w:val="NoSpacing"/>
    <w:uiPriority w:val="1"/>
    <w:rsid w:val="008206AE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table" w:customStyle="1" w:styleId="TableGrid1">
    <w:name w:val="Table Grid1"/>
    <w:basedOn w:val="TableNormal"/>
    <w:next w:val="TableGrid"/>
    <w:uiPriority w:val="39"/>
    <w:rsid w:val="0044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D7344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eGrid2">
    <w:name w:val="Table Grid2"/>
    <w:basedOn w:val="TableNormal"/>
    <w:next w:val="TableGrid"/>
    <w:uiPriority w:val="59"/>
    <w:rsid w:val="00DE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s">
    <w:name w:val="Questions"/>
    <w:basedOn w:val="Normal"/>
    <w:link w:val="QuestionsChar"/>
    <w:qFormat/>
    <w:rsid w:val="003870C1"/>
    <w:pPr>
      <w:tabs>
        <w:tab w:val="left" w:pos="709"/>
        <w:tab w:val="left" w:pos="1418"/>
        <w:tab w:val="left" w:pos="2126"/>
        <w:tab w:val="right" w:pos="9072"/>
      </w:tabs>
    </w:pPr>
    <w:rPr>
      <w:rFonts w:asciiTheme="minorHAnsi" w:eastAsiaTheme="minorEastAsia" w:hAnsiTheme="minorHAnsi"/>
    </w:rPr>
  </w:style>
  <w:style w:type="character" w:customStyle="1" w:styleId="QuestionsChar">
    <w:name w:val="Questions Char"/>
    <w:basedOn w:val="DefaultParagraphFont"/>
    <w:link w:val="Questions"/>
    <w:rsid w:val="003870C1"/>
    <w:rPr>
      <w:rFonts w:eastAsiaTheme="minorEastAsia"/>
      <w:sz w:val="24"/>
    </w:rPr>
  </w:style>
  <w:style w:type="paragraph" w:customStyle="1" w:styleId="Punte">
    <w:name w:val="Punte"/>
    <w:basedOn w:val="Normal"/>
    <w:link w:val="PunteChar"/>
    <w:qFormat/>
    <w:rsid w:val="0020638F"/>
    <w:pPr>
      <w:spacing w:line="240" w:lineRule="auto"/>
      <w:jc w:val="right"/>
    </w:pPr>
    <w:rPr>
      <w:b/>
    </w:rPr>
  </w:style>
  <w:style w:type="character" w:customStyle="1" w:styleId="PunteChar">
    <w:name w:val="Punte Char"/>
    <w:basedOn w:val="DefaultParagraphFont"/>
    <w:link w:val="Punte"/>
    <w:rsid w:val="0020638F"/>
    <w:rPr>
      <w:rFonts w:ascii="Calibri" w:hAnsi="Calibri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lpha%20Wiskunde%20Eksamen%20Mem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2DF4-932F-4916-B7F3-ECD102BAC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Alpha Wiskunde Eksamen Memo.dotx</Template>
  <TotalTime>0</TotalTime>
  <Pages>12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Alpha Wiskunde</dc:subject>
  <dc:creator>Hennie Botha</dc:creator>
  <cp:lastModifiedBy>Rika Grobler</cp:lastModifiedBy>
  <cp:revision>2</cp:revision>
  <cp:lastPrinted>2018-10-11T11:13:00Z</cp:lastPrinted>
  <dcterms:created xsi:type="dcterms:W3CDTF">2019-08-05T15:25:00Z</dcterms:created>
  <dcterms:modified xsi:type="dcterms:W3CDTF">2019-08-05T15:25:00Z</dcterms:modified>
  <cp:category>Memorandum</cp:category>
</cp:coreProperties>
</file>