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525226008"/>
    <w:bookmarkStart w:id="1" w:name="_Hlk521598357"/>
    <w:bookmarkStart w:id="2" w:name="_Hlk525545361"/>
    <w:p w14:paraId="47A41E1C" w14:textId="77777777" w:rsidR="00FA6817" w:rsidRPr="00AC2DB2" w:rsidRDefault="00FA6817" w:rsidP="00FA6817">
      <w:pPr>
        <w:rPr>
          <w:sz w:val="96"/>
          <w:szCs w:val="96"/>
        </w:rPr>
      </w:pPr>
      <w:r w:rsidRPr="00AC2DB2">
        <w:rPr>
          <w:noProof/>
          <w:lang w:eastAsia="en-Z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23F8AD" wp14:editId="45080340">
                <wp:simplePos x="0" y="0"/>
                <wp:positionH relativeFrom="margin">
                  <wp:align>center</wp:align>
                </wp:positionH>
                <wp:positionV relativeFrom="paragraph">
                  <wp:posOffset>178435</wp:posOffset>
                </wp:positionV>
                <wp:extent cx="5057775" cy="828675"/>
                <wp:effectExtent l="19050" t="19050" r="28575" b="28575"/>
                <wp:wrapNone/>
                <wp:docPr id="24" name="Rounded 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57775" cy="828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4C93FDF" w14:textId="77777777" w:rsidR="001B3F55" w:rsidRPr="00807E14" w:rsidRDefault="001B3F55" w:rsidP="00FA6817">
                            <w:pPr>
                              <w:pStyle w:val="Heading1"/>
                              <w:spacing w:after="0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807E14">
                              <w:rPr>
                                <w:sz w:val="72"/>
                                <w:szCs w:val="96"/>
                              </w:rPr>
                              <w:sym w:font="Symbol" w:char="F061"/>
                            </w:r>
                            <w:r w:rsidRPr="00807E14">
                              <w:rPr>
                                <w:sz w:val="72"/>
                                <w:szCs w:val="96"/>
                              </w:rPr>
                              <w:t>-WISKUNDE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E23F8AD" id="Rounded Rectangle 24" o:spid="_x0000_s1026" style="position:absolute;margin-left:0;margin-top:14.05pt;width:398.25pt;height:65.2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" fillcolor="#f2f2f2 [3052]" strokecolor="black [3213]" strokeweight="2.25pt">
                <v:textbox>
                  <w:txbxContent>
                    <w:p w14:paraId="54C93FDF" w14:textId="77777777" w:rsidR="001B3F55" w:rsidRPr="00807E14" w:rsidRDefault="001B3F55" w:rsidP="00FA6817">
                      <w:pPr>
                        <w:pStyle w:val="Heading1"/>
                        <w:spacing w:after="0"/>
                        <w:jc w:val="center"/>
                        <w:rPr>
                          <w:rFonts w:ascii="Times New Roman" w:hAnsi="Times New Roman"/>
                        </w:rPr>
                      </w:pPr>
                      <w:r w:rsidRPr="00807E14">
                        <w:rPr>
                          <w:sz w:val="72"/>
                          <w:szCs w:val="96"/>
                        </w:rPr>
                        <w:sym w:font="Symbol" w:char="F061"/>
                      </w:r>
                      <w:r w:rsidRPr="00807E14">
                        <w:rPr>
                          <w:sz w:val="72"/>
                          <w:szCs w:val="96"/>
                        </w:rPr>
                        <w:t>-WISKUNDE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AD30754" w14:textId="77777777" w:rsidR="00111803" w:rsidRPr="00AC2DB2" w:rsidRDefault="00111803" w:rsidP="00111803"/>
    <w:p w14:paraId="1CCCFC7B" w14:textId="77777777" w:rsidR="00111803" w:rsidRPr="00AC2DB2" w:rsidRDefault="00111803" w:rsidP="00386D4D"/>
    <w:p w14:paraId="7EFEC1C9" w14:textId="77777777" w:rsidR="00111803" w:rsidRPr="00AC2DB2" w:rsidRDefault="00111803" w:rsidP="00111803">
      <w:pPr>
        <w:jc w:val="center"/>
        <w:rPr>
          <w:b/>
          <w:sz w:val="36"/>
        </w:rPr>
      </w:pPr>
      <w:r w:rsidRPr="00AC2DB2">
        <w:rPr>
          <w:b/>
          <w:sz w:val="36"/>
        </w:rPr>
        <w:t>Alpha Wiskunde</w:t>
      </w:r>
    </w:p>
    <w:p w14:paraId="0E5D4AB0" w14:textId="7A40C8A8" w:rsidR="00111803" w:rsidRPr="00AC2DB2" w:rsidRDefault="00111803" w:rsidP="00111803">
      <w:pPr>
        <w:pStyle w:val="Heading1"/>
        <w:jc w:val="center"/>
        <w:rPr>
          <w:rFonts w:ascii="Times New Roman" w:hAnsi="Times New Roman"/>
          <w:sz w:val="32"/>
        </w:rPr>
      </w:pPr>
      <w:r w:rsidRPr="00AC2DB2">
        <w:rPr>
          <w:rFonts w:eastAsiaTheme="minorHAnsi" w:cstheme="minorBidi"/>
          <w:sz w:val="36"/>
          <w:szCs w:val="22"/>
          <w:lang w:eastAsia="en-US"/>
        </w:rPr>
        <w:t>Finale eksamen 201</w:t>
      </w:r>
      <w:r w:rsidR="00FA6817" w:rsidRPr="00AC2DB2">
        <w:rPr>
          <w:rFonts w:eastAsiaTheme="minorHAnsi" w:cstheme="minorBidi"/>
          <w:sz w:val="36"/>
          <w:szCs w:val="22"/>
          <w:lang w:eastAsia="en-US"/>
        </w:rPr>
        <w:t>9</w:t>
      </w:r>
    </w:p>
    <w:p w14:paraId="2C06EF6C" w14:textId="77777777" w:rsidR="00111803" w:rsidRPr="00AC2DB2" w:rsidRDefault="00111803" w:rsidP="00386D4D"/>
    <w:p w14:paraId="211BBF87" w14:textId="0DD83565" w:rsidR="00111803" w:rsidRPr="00AC2DB2" w:rsidRDefault="00111803" w:rsidP="002D1C99">
      <w:pPr>
        <w:tabs>
          <w:tab w:val="right" w:pos="9070"/>
        </w:tabs>
        <w:rPr>
          <w:b/>
          <w:sz w:val="28"/>
        </w:rPr>
      </w:pPr>
      <w:r w:rsidRPr="00AC2DB2">
        <w:rPr>
          <w:b/>
          <w:sz w:val="28"/>
        </w:rPr>
        <w:t>Graad 10</w:t>
      </w:r>
      <w:r w:rsidRPr="00AC2DB2">
        <w:rPr>
          <w:b/>
          <w:sz w:val="28"/>
        </w:rPr>
        <w:tab/>
        <w:t>Tyd:  2 ure</w:t>
      </w:r>
    </w:p>
    <w:p w14:paraId="408F67D9" w14:textId="78B5CFB8" w:rsidR="00111803" w:rsidRPr="00AC2DB2" w:rsidRDefault="00111803" w:rsidP="002D1C99">
      <w:pPr>
        <w:tabs>
          <w:tab w:val="right" w:pos="9070"/>
        </w:tabs>
        <w:rPr>
          <w:b/>
          <w:sz w:val="28"/>
        </w:rPr>
      </w:pPr>
      <w:r w:rsidRPr="00AC2DB2">
        <w:rPr>
          <w:b/>
          <w:sz w:val="28"/>
        </w:rPr>
        <w:t xml:space="preserve">Eksaminator:  </w:t>
      </w:r>
      <w:r w:rsidR="00FA6817" w:rsidRPr="00AC2DB2">
        <w:rPr>
          <w:b/>
          <w:sz w:val="28"/>
        </w:rPr>
        <w:t>R Grobler</w:t>
      </w:r>
      <w:r w:rsidRPr="00AC2DB2">
        <w:rPr>
          <w:b/>
          <w:sz w:val="28"/>
        </w:rPr>
        <w:tab/>
        <w:t>Totaal:  130 punte</w:t>
      </w:r>
    </w:p>
    <w:bookmarkEnd w:id="0"/>
    <w:p w14:paraId="588FC673" w14:textId="378A09DF" w:rsidR="00111803" w:rsidRPr="00AC2DB2" w:rsidRDefault="00111803" w:rsidP="002D1C99">
      <w:pPr>
        <w:tabs>
          <w:tab w:val="right" w:pos="9070"/>
        </w:tabs>
      </w:pPr>
      <w:r w:rsidRPr="00AC2DB2">
        <w:rPr>
          <w:b/>
          <w:sz w:val="28"/>
        </w:rPr>
        <w:t xml:space="preserve">Moderator:  </w:t>
      </w:r>
      <w:r w:rsidR="00FA6817" w:rsidRPr="00AC2DB2">
        <w:rPr>
          <w:b/>
          <w:sz w:val="28"/>
        </w:rPr>
        <w:t>A Muller</w:t>
      </w:r>
    </w:p>
    <w:p w14:paraId="0AB95304" w14:textId="79018369" w:rsidR="00DA3631" w:rsidRPr="00AC2DB2" w:rsidRDefault="00DA3631" w:rsidP="00111803"/>
    <w:bookmarkEnd w:id="1"/>
    <w:p w14:paraId="027DF4FA" w14:textId="77777777" w:rsidR="00DA3631" w:rsidRPr="00AC2DB2" w:rsidRDefault="00DA3631" w:rsidP="002D1C99">
      <w:pPr>
        <w:ind w:right="-2"/>
        <w:rPr>
          <w:b/>
        </w:rPr>
      </w:pPr>
      <w:r w:rsidRPr="00AC2DB2">
        <w:rPr>
          <w:b/>
        </w:rPr>
        <w:t>INSTRUKSIES EN INLIGTING</w:t>
      </w:r>
    </w:p>
    <w:p w14:paraId="352BC741" w14:textId="77777777" w:rsidR="00DA3631" w:rsidRPr="00AC2DB2" w:rsidRDefault="00DA3631" w:rsidP="002D1C99">
      <w:pPr>
        <w:ind w:right="-2"/>
      </w:pPr>
      <w:r w:rsidRPr="00AC2DB2">
        <w:t>Lees die volgende instruksies aandagtig deur voordat jy die vraestel beantwoord:</w:t>
      </w:r>
    </w:p>
    <w:p w14:paraId="6B87D770" w14:textId="45E57042" w:rsidR="00DA3631" w:rsidRPr="00AC2DB2" w:rsidRDefault="00DA3631" w:rsidP="002D1C99">
      <w:pPr>
        <w:pStyle w:val="ListParagraph"/>
        <w:numPr>
          <w:ilvl w:val="0"/>
          <w:numId w:val="18"/>
        </w:numPr>
        <w:ind w:left="426" w:right="-2" w:hanging="426"/>
        <w:rPr>
          <w:color w:val="000000" w:themeColor="text1"/>
        </w:rPr>
      </w:pPr>
      <w:r w:rsidRPr="00AC2DB2">
        <w:rPr>
          <w:color w:val="000000" w:themeColor="text1"/>
        </w:rPr>
        <w:t xml:space="preserve">Hierdie vraestel bestaan uit </w:t>
      </w:r>
      <w:r w:rsidR="0032439A" w:rsidRPr="00AC2DB2">
        <w:rPr>
          <w:color w:val="000000" w:themeColor="text1"/>
        </w:rPr>
        <w:t>7 bladsye, ‘n formuleblad van 1 bladsy en ‘n antwoordblad van 2 bladsye.</w:t>
      </w:r>
    </w:p>
    <w:p w14:paraId="5560D7D3" w14:textId="6CBB52D0" w:rsidR="00DA3631" w:rsidRPr="00AC2DB2" w:rsidRDefault="00DA3631" w:rsidP="002D1C99">
      <w:pPr>
        <w:pStyle w:val="ListParagraph"/>
        <w:numPr>
          <w:ilvl w:val="0"/>
          <w:numId w:val="18"/>
        </w:numPr>
        <w:ind w:left="426" w:right="-2" w:hanging="426"/>
        <w:rPr>
          <w:color w:val="000000" w:themeColor="text1"/>
        </w:rPr>
      </w:pPr>
      <w:r w:rsidRPr="00AC2DB2">
        <w:rPr>
          <w:color w:val="000000" w:themeColor="text1"/>
        </w:rPr>
        <w:t>Beantwoord AL</w:t>
      </w:r>
      <w:r w:rsidR="0032439A" w:rsidRPr="00AC2DB2">
        <w:rPr>
          <w:color w:val="000000" w:themeColor="text1"/>
        </w:rPr>
        <w:t xml:space="preserve"> 8</w:t>
      </w:r>
      <w:r w:rsidRPr="00AC2DB2">
        <w:rPr>
          <w:color w:val="000000" w:themeColor="text1"/>
        </w:rPr>
        <w:t xml:space="preserve"> vrae.</w:t>
      </w:r>
    </w:p>
    <w:p w14:paraId="7F44A878" w14:textId="77777777" w:rsidR="00DA3631" w:rsidRPr="00AC2DB2" w:rsidRDefault="00DA3631" w:rsidP="002D1C99">
      <w:pPr>
        <w:pStyle w:val="ListParagraph"/>
        <w:numPr>
          <w:ilvl w:val="0"/>
          <w:numId w:val="18"/>
        </w:numPr>
        <w:ind w:left="426" w:right="-2" w:hanging="426"/>
      </w:pPr>
      <w:r w:rsidRPr="00AC2DB2">
        <w:t>Nommer die antwoorde soos die vrae genommer is.</w:t>
      </w:r>
    </w:p>
    <w:p w14:paraId="07FFF63D" w14:textId="77777777" w:rsidR="00DA3631" w:rsidRPr="00AC2DB2" w:rsidRDefault="00DA3631" w:rsidP="002D1C99">
      <w:pPr>
        <w:pStyle w:val="ListParagraph"/>
        <w:numPr>
          <w:ilvl w:val="0"/>
          <w:numId w:val="18"/>
        </w:numPr>
        <w:ind w:left="426" w:right="-2" w:hanging="426"/>
      </w:pPr>
      <w:r w:rsidRPr="00AC2DB2">
        <w:t>Nie-programmeerbare sakrekenaars mag gebruik word, tensy anders vermeld by ‘n vraag.</w:t>
      </w:r>
    </w:p>
    <w:p w14:paraId="01963258" w14:textId="77777777" w:rsidR="00DA3631" w:rsidRPr="00AC2DB2" w:rsidRDefault="00DA3631" w:rsidP="002D1C99">
      <w:pPr>
        <w:pStyle w:val="ListParagraph"/>
        <w:numPr>
          <w:ilvl w:val="0"/>
          <w:numId w:val="18"/>
        </w:numPr>
        <w:ind w:left="426" w:right="-2" w:hanging="426"/>
      </w:pPr>
      <w:r w:rsidRPr="00AC2DB2">
        <w:t>Tensy anders gespesifiseer, moet alle antwoorde, waar van toepassing, korrek tot twee desimale syfers afgerond word.</w:t>
      </w:r>
    </w:p>
    <w:p w14:paraId="7A160593" w14:textId="77777777" w:rsidR="00DA3631" w:rsidRPr="00AC2DB2" w:rsidRDefault="00DA3631" w:rsidP="002D1C99">
      <w:pPr>
        <w:pStyle w:val="ListParagraph"/>
        <w:numPr>
          <w:ilvl w:val="0"/>
          <w:numId w:val="18"/>
        </w:numPr>
        <w:ind w:left="426" w:right="-2" w:hanging="426"/>
      </w:pPr>
      <w:r w:rsidRPr="00AC2DB2">
        <w:t>Dui alle noodsaaklike berekeninge, diagramme, grafieke ensovoorts wat jy gebruik het om jou antwoorde te bepaal, duidelik aan.</w:t>
      </w:r>
    </w:p>
    <w:p w14:paraId="39E0CDAB" w14:textId="77777777" w:rsidR="00DA3631" w:rsidRPr="00AC2DB2" w:rsidRDefault="00DA3631" w:rsidP="002D1C99">
      <w:pPr>
        <w:pStyle w:val="ListParagraph"/>
        <w:numPr>
          <w:ilvl w:val="0"/>
          <w:numId w:val="18"/>
        </w:numPr>
        <w:ind w:left="426" w:right="-2" w:hanging="426"/>
      </w:pPr>
      <w:r w:rsidRPr="00AC2DB2">
        <w:t>Volpunte sal nie noodwendig aan slegs antwoorde toegeken word nie.</w:t>
      </w:r>
    </w:p>
    <w:p w14:paraId="003EE27B" w14:textId="77777777" w:rsidR="00DA3631" w:rsidRPr="00AC2DB2" w:rsidRDefault="00DA3631" w:rsidP="002D1C99">
      <w:pPr>
        <w:pStyle w:val="ListParagraph"/>
        <w:numPr>
          <w:ilvl w:val="0"/>
          <w:numId w:val="18"/>
        </w:numPr>
        <w:ind w:left="426" w:right="-2" w:hanging="426"/>
      </w:pPr>
      <w:r w:rsidRPr="00AC2DB2">
        <w:t>Die diagramme in die vraestel is nie noodwendig volgens skaal geteken nie.</w:t>
      </w:r>
    </w:p>
    <w:p w14:paraId="0783357F" w14:textId="77777777" w:rsidR="00DA3631" w:rsidRPr="00AC2DB2" w:rsidRDefault="00DA3631" w:rsidP="002D1C99">
      <w:pPr>
        <w:pStyle w:val="ListParagraph"/>
        <w:numPr>
          <w:ilvl w:val="0"/>
          <w:numId w:val="18"/>
        </w:numPr>
        <w:ind w:left="426" w:right="-2" w:hanging="426"/>
      </w:pPr>
      <w:r w:rsidRPr="00AC2DB2">
        <w:t>Alle hoeke word in radiale gegee. Antwoorde moet in radiale gegee word indien nodig.</w:t>
      </w:r>
    </w:p>
    <w:p w14:paraId="09F0E368" w14:textId="0F99D004" w:rsidR="002A19E1" w:rsidRPr="00AC2DB2" w:rsidRDefault="00DA3631" w:rsidP="002D1C99">
      <w:pPr>
        <w:pStyle w:val="ListParagraph"/>
        <w:numPr>
          <w:ilvl w:val="0"/>
          <w:numId w:val="18"/>
        </w:numPr>
        <w:ind w:left="426" w:right="-2" w:hanging="426"/>
      </w:pPr>
      <w:r w:rsidRPr="00AC2DB2">
        <w:t>Skryf netjies en leesbaar.</w:t>
      </w:r>
    </w:p>
    <w:bookmarkEnd w:id="2"/>
    <w:p w14:paraId="7950B218" w14:textId="77777777" w:rsidR="00F3422C" w:rsidRPr="00AC2DB2" w:rsidRDefault="00F3422C" w:rsidP="001E77AF"/>
    <w:p w14:paraId="27CD2E18" w14:textId="77777777" w:rsidR="006D19C2" w:rsidRPr="00AC2DB2" w:rsidRDefault="006D19C2">
      <w:pPr>
        <w:spacing w:before="0" w:after="160"/>
        <w:rPr>
          <w:szCs w:val="24"/>
        </w:rPr>
      </w:pPr>
      <w:r w:rsidRPr="00AC2DB2">
        <w:rPr>
          <w:szCs w:val="24"/>
        </w:rPr>
        <w:br w:type="page"/>
      </w:r>
    </w:p>
    <w:p w14:paraId="056E0D70" w14:textId="77777777" w:rsidR="009329DF" w:rsidRPr="00AC2DB2" w:rsidRDefault="00CA6DEE" w:rsidP="00CA6DEE">
      <w:pPr>
        <w:pStyle w:val="Heading1"/>
      </w:pPr>
      <w:r w:rsidRPr="00AC2DB2">
        <w:lastRenderedPageBreak/>
        <w:t>Vraag 1</w:t>
      </w:r>
      <w:r w:rsidR="00B1568E" w:rsidRPr="00AC2DB2">
        <w:tab/>
        <w:t>[20</w:t>
      </w:r>
      <w:r w:rsidR="003A6881" w:rsidRPr="00AC2DB2">
        <w:t xml:space="preserve"> punte]</w:t>
      </w:r>
    </w:p>
    <w:p w14:paraId="0B633BBC" w14:textId="5B40E9B6" w:rsidR="002A19E1" w:rsidRPr="00AC2DB2" w:rsidRDefault="002A19E1" w:rsidP="002A19E1">
      <w:r w:rsidRPr="00AC2DB2">
        <w:t xml:space="preserve">Hierdie vraag moet </w:t>
      </w:r>
      <w:r w:rsidRPr="00AC2DB2">
        <w:rPr>
          <w:b/>
        </w:rPr>
        <w:t xml:space="preserve">op die </w:t>
      </w:r>
      <w:r w:rsidR="005B249E" w:rsidRPr="00AC2DB2">
        <w:rPr>
          <w:b/>
        </w:rPr>
        <w:t>a</w:t>
      </w:r>
      <w:r w:rsidRPr="00AC2DB2">
        <w:rPr>
          <w:b/>
        </w:rPr>
        <w:t>ntwoordblad</w:t>
      </w:r>
      <w:r w:rsidRPr="00AC2DB2">
        <w:t xml:space="preserve"> beantwoord word.</w:t>
      </w:r>
      <w:r w:rsidR="0020430D" w:rsidRPr="00AC2DB2">
        <w:t xml:space="preserve"> </w:t>
      </w:r>
      <w:r w:rsidRPr="00AC2DB2">
        <w:t xml:space="preserve">Elke vraag het </w:t>
      </w:r>
      <w:r w:rsidRPr="00AC2DB2">
        <w:rPr>
          <w:b/>
        </w:rPr>
        <w:t>SLEGS</w:t>
      </w:r>
      <w:r w:rsidRPr="00AC2DB2">
        <w:t xml:space="preserve"> een korrekte antwoord en tel </w:t>
      </w:r>
      <w:r w:rsidR="0020430D" w:rsidRPr="00AC2DB2">
        <w:t>2</w:t>
      </w:r>
      <w:r w:rsidRPr="00AC2DB2">
        <w:t xml:space="preserve">  punte. Merk die </w:t>
      </w:r>
      <w:r w:rsidR="0020430D" w:rsidRPr="00AC2DB2">
        <w:t xml:space="preserve">korrekte </w:t>
      </w:r>
      <w:r w:rsidRPr="00AC2DB2">
        <w:t xml:space="preserve">antwoord met ‘n </w:t>
      </w:r>
      <w:r w:rsidRPr="00AC2DB2">
        <w:rPr>
          <w:b/>
        </w:rPr>
        <w:t>X</w:t>
      </w:r>
      <w:r w:rsidRPr="00AC2DB2">
        <w:t xml:space="preserve"> op die Antwoordblad. </w:t>
      </w:r>
    </w:p>
    <w:p w14:paraId="6452DE21" w14:textId="77777777" w:rsidR="0020430D" w:rsidRPr="00AC2DB2" w:rsidRDefault="0020430D" w:rsidP="002A19E1"/>
    <w:p w14:paraId="7EC9945E" w14:textId="7F6A8C4F" w:rsidR="00650C48" w:rsidRPr="00AC2DB2" w:rsidRDefault="00677020" w:rsidP="0020430D">
      <w:pPr>
        <w:pStyle w:val="Questions"/>
        <w:spacing w:after="120"/>
      </w:pPr>
      <w:r w:rsidRPr="00AC2DB2">
        <w:t>1.1</w:t>
      </w:r>
      <w:r w:rsidRPr="00AC2DB2">
        <w:tab/>
      </w:r>
      <w:r w:rsidR="0075021A" w:rsidRPr="00AC2DB2">
        <w:t xml:space="preserve">Wat is die waarde van </w:t>
      </w:r>
      <m:oMath>
        <m:r>
          <w:rPr>
            <w:rFonts w:ascii="Cambria Math" w:hAnsi="Cambria Math"/>
          </w:rPr>
          <m:t>k</m:t>
        </m:r>
        <m:r>
          <m:rPr>
            <m:scr m:val="double-struck"/>
          </m:rPr>
          <w:rPr>
            <w:rFonts w:ascii="Cambria Math" w:hAnsi="Cambria Math"/>
          </w:rPr>
          <m:t>∈R</m:t>
        </m:r>
      </m:oMath>
      <w:r w:rsidR="0075021A" w:rsidRPr="00AC2DB2">
        <w:t xml:space="preserve"> sodat </w:t>
      </w:r>
      <m:oMath>
        <m:r>
          <w:rPr>
            <w:rFonts w:ascii="Cambria Math" w:hAnsi="Cambria Math"/>
          </w:rPr>
          <m:t>k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4-i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4+i</m:t>
            </m:r>
          </m:e>
        </m:d>
      </m:oMath>
      <w:r w:rsidR="0075021A" w:rsidRPr="00AC2DB2">
        <w:t xml:space="preserve"> </w:t>
      </w:r>
      <w:r w:rsidR="0075021A" w:rsidRPr="00AC2DB2">
        <w:rPr>
          <w:b/>
        </w:rPr>
        <w:t xml:space="preserve">suiwer </w:t>
      </w:r>
      <w:r w:rsidR="00C83644" w:rsidRPr="00AC2DB2">
        <w:rPr>
          <w:b/>
        </w:rPr>
        <w:t>imaginêr</w:t>
      </w:r>
      <w:r w:rsidR="0075021A" w:rsidRPr="00AC2DB2">
        <w:t xml:space="preserve"> is?</w:t>
      </w:r>
    </w:p>
    <w:p w14:paraId="0B4CFEFE" w14:textId="600DAD77" w:rsidR="0075021A" w:rsidRPr="00AC2DB2" w:rsidRDefault="0075021A" w:rsidP="00651E6A">
      <w:pPr>
        <w:pStyle w:val="Questions"/>
      </w:pPr>
      <w:r w:rsidRPr="00AC2DB2">
        <w:tab/>
      </w:r>
      <w:r w:rsidRPr="00AC2DB2">
        <w:rPr>
          <w:b/>
        </w:rPr>
        <w:t>(A)</w:t>
      </w:r>
      <w:r w:rsidRPr="00AC2DB2">
        <w:tab/>
      </w:r>
      <m:oMath>
        <m:r>
          <w:rPr>
            <w:rFonts w:ascii="Cambria Math" w:hAnsi="Cambria Math"/>
          </w:rPr>
          <m:t>k=0</m:t>
        </m:r>
      </m:oMath>
    </w:p>
    <w:p w14:paraId="07C48899" w14:textId="7A12F3D7" w:rsidR="0075021A" w:rsidRPr="00AC2DB2" w:rsidRDefault="0075021A" w:rsidP="00651E6A">
      <w:pPr>
        <w:pStyle w:val="Questions"/>
      </w:pPr>
      <w:r w:rsidRPr="00AC2DB2">
        <w:tab/>
      </w:r>
      <w:r w:rsidRPr="00AC2DB2">
        <w:rPr>
          <w:b/>
        </w:rPr>
        <w:t>(B)</w:t>
      </w:r>
      <w:r w:rsidRPr="00AC2DB2">
        <w:tab/>
      </w:r>
      <m:oMath>
        <m:r>
          <w:rPr>
            <w:rFonts w:ascii="Cambria Math" w:hAnsi="Cambria Math"/>
          </w:rPr>
          <m:t>k=16</m:t>
        </m:r>
      </m:oMath>
    </w:p>
    <w:p w14:paraId="3E934C56" w14:textId="4B0FD163" w:rsidR="0075021A" w:rsidRPr="00AC2DB2" w:rsidRDefault="0075021A" w:rsidP="00651E6A">
      <w:pPr>
        <w:pStyle w:val="Questions"/>
      </w:pPr>
      <w:r w:rsidRPr="00AC2DB2">
        <w:tab/>
      </w:r>
      <w:r w:rsidRPr="00AC2DB2">
        <w:rPr>
          <w:b/>
        </w:rPr>
        <w:t>(C)</w:t>
      </w:r>
      <w:r w:rsidRPr="00AC2DB2">
        <w:tab/>
      </w:r>
      <m:oMath>
        <m:r>
          <w:rPr>
            <w:rFonts w:ascii="Cambria Math" w:hAnsi="Cambria Math"/>
          </w:rPr>
          <m:t>k=i</m:t>
        </m:r>
      </m:oMath>
    </w:p>
    <w:p w14:paraId="6CED5544" w14:textId="27327B49" w:rsidR="0075021A" w:rsidRPr="00AC2DB2" w:rsidRDefault="0075021A" w:rsidP="00651E6A">
      <w:pPr>
        <w:pStyle w:val="Questions"/>
      </w:pPr>
      <w:r w:rsidRPr="00AC2DB2">
        <w:tab/>
      </w:r>
      <w:r w:rsidRPr="00AC2DB2">
        <w:rPr>
          <w:b/>
        </w:rPr>
        <w:t>(D)</w:t>
      </w:r>
      <w:r w:rsidRPr="00AC2DB2">
        <w:tab/>
      </w:r>
      <m:oMath>
        <m:r>
          <w:rPr>
            <w:rFonts w:ascii="Cambria Math" w:hAnsi="Cambria Math"/>
          </w:rPr>
          <m:t>k=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i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14:paraId="1F83F916" w14:textId="24F79164" w:rsidR="00544605" w:rsidRPr="00AC2DB2" w:rsidRDefault="00544605" w:rsidP="00651E6A">
      <w:pPr>
        <w:pStyle w:val="Questions"/>
      </w:pPr>
    </w:p>
    <w:p w14:paraId="48917F58" w14:textId="3C65421D" w:rsidR="00544605" w:rsidRPr="00AC2DB2" w:rsidRDefault="00544605" w:rsidP="00651E6A">
      <w:pPr>
        <w:pStyle w:val="Questions"/>
      </w:pPr>
      <w:r w:rsidRPr="00AC2DB2">
        <w:t>1.2</w:t>
      </w:r>
      <w:r w:rsidRPr="00AC2DB2">
        <w:tab/>
        <w:t xml:space="preserve">Skakel </w:t>
      </w:r>
      <m:oMath>
        <m:r>
          <w:rPr>
            <w:rFonts w:ascii="Cambria Math" w:hAnsi="Cambria Math"/>
          </w:rPr>
          <m:t>390°</m:t>
        </m:r>
      </m:oMath>
      <w:r w:rsidRPr="00AC2DB2">
        <w:t xml:space="preserve"> om na radiale.</w:t>
      </w:r>
    </w:p>
    <w:p w14:paraId="51722CA1" w14:textId="1FB19B3A" w:rsidR="00544605" w:rsidRPr="00AC2DB2" w:rsidRDefault="00544605" w:rsidP="00651E6A">
      <w:pPr>
        <w:pStyle w:val="Questions"/>
      </w:pPr>
      <w:r w:rsidRPr="00AC2DB2">
        <w:tab/>
      </w:r>
      <w:r w:rsidRPr="00AC2DB2">
        <w:rPr>
          <w:b/>
        </w:rPr>
        <w:t>(A)</w:t>
      </w:r>
      <w:r w:rsidR="00E16D2C" w:rsidRPr="00AC2DB2">
        <w:tab/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13π</m:t>
            </m:r>
          </m:num>
          <m:den>
            <m:r>
              <w:rPr>
                <w:rFonts w:ascii="Cambria Math" w:hAnsi="Cambria Math"/>
              </w:rPr>
              <m:t>12</m:t>
            </m:r>
          </m:den>
        </m:f>
      </m:oMath>
      <w:r w:rsidR="005F78DC" w:rsidRPr="00AC2DB2">
        <w:t xml:space="preserve"> rad</w:t>
      </w:r>
    </w:p>
    <w:p w14:paraId="2FAF4A4A" w14:textId="112F357E" w:rsidR="00544605" w:rsidRPr="00AC2DB2" w:rsidRDefault="00544605" w:rsidP="00651E6A">
      <w:pPr>
        <w:pStyle w:val="Questions"/>
      </w:pPr>
      <w:r w:rsidRPr="00AC2DB2">
        <w:tab/>
      </w:r>
      <w:r w:rsidRPr="00AC2DB2">
        <w:rPr>
          <w:b/>
        </w:rPr>
        <w:t>(B)</w:t>
      </w:r>
      <w:r w:rsidR="00E16D2C" w:rsidRPr="00AC2DB2">
        <w:tab/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13π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</m:oMath>
      <w:r w:rsidR="00FA6817" w:rsidRPr="00AC2DB2">
        <w:t xml:space="preserve"> </w:t>
      </w:r>
      <w:r w:rsidR="00E16D2C" w:rsidRPr="00AC2DB2">
        <w:t>rad</w:t>
      </w:r>
    </w:p>
    <w:p w14:paraId="7CF13453" w14:textId="59625CCF" w:rsidR="00544605" w:rsidRPr="00AC2DB2" w:rsidRDefault="00544605" w:rsidP="00651E6A">
      <w:pPr>
        <w:pStyle w:val="Questions"/>
      </w:pPr>
      <w:r w:rsidRPr="00AC2DB2">
        <w:tab/>
      </w:r>
      <w:r w:rsidRPr="00AC2DB2">
        <w:rPr>
          <w:b/>
        </w:rPr>
        <w:t>(C)</w:t>
      </w:r>
      <w:r w:rsidR="00E16D2C" w:rsidRPr="00AC2DB2">
        <w:tab/>
        <w:t>0.57 rad</w:t>
      </w:r>
    </w:p>
    <w:p w14:paraId="23B20CC0" w14:textId="576EE7A5" w:rsidR="00544605" w:rsidRPr="00AC2DB2" w:rsidRDefault="00544605" w:rsidP="00651E6A">
      <w:pPr>
        <w:pStyle w:val="Questions"/>
      </w:pPr>
      <w:r w:rsidRPr="00AC2DB2">
        <w:tab/>
      </w:r>
      <w:r w:rsidRPr="00AC2DB2">
        <w:rPr>
          <w:b/>
        </w:rPr>
        <w:t>(D)</w:t>
      </w:r>
      <w:r w:rsidR="00E16D2C" w:rsidRPr="00AC2DB2">
        <w:tab/>
        <w:t>3724.22 rad</w:t>
      </w:r>
    </w:p>
    <w:p w14:paraId="4046AA54" w14:textId="2D8F5C6C" w:rsidR="00AA02FE" w:rsidRPr="00AC2DB2" w:rsidRDefault="00AA02FE" w:rsidP="00651E6A">
      <w:pPr>
        <w:pStyle w:val="Questions"/>
        <w:rPr>
          <w:lang w:eastAsia="zh-CN"/>
        </w:rPr>
      </w:pPr>
    </w:p>
    <w:p w14:paraId="5909E33F" w14:textId="52F08CA2" w:rsidR="00E16D2C" w:rsidRPr="00AC2DB2" w:rsidRDefault="00E16D2C" w:rsidP="00972C9C">
      <w:pPr>
        <w:pStyle w:val="Questions"/>
        <w:spacing w:after="120"/>
      </w:pPr>
      <w:r w:rsidRPr="00AC2DB2">
        <w:t>1.3</w:t>
      </w:r>
      <w:r w:rsidRPr="00AC2DB2">
        <w:tab/>
      </w:r>
      <w:r w:rsidR="002474D3" w:rsidRPr="00AC2DB2">
        <w:t xml:space="preserve">As </w:t>
      </w:r>
      <m:oMath>
        <m:r>
          <w:rPr>
            <w:rFonts w:ascii="Cambria Math" w:hAnsi="Cambria Math"/>
          </w:rPr>
          <m:t>F</m:t>
        </m:r>
        <m:r>
          <m:rPr>
            <m:sty m:val="p"/>
          </m:rPr>
          <w:rPr>
            <w:rFonts w:ascii="Cambria Math" w:hAnsi="Cambria Math"/>
          </w:rPr>
          <m:t>(</m:t>
        </m:r>
        <m:r>
          <w:rPr>
            <w:rFonts w:ascii="Cambria Math" w:hAnsi="Cambria Math"/>
          </w:rPr>
          <m:t>x</m:t>
        </m:r>
        <m:r>
          <m:rPr>
            <m:sty m:val="p"/>
          </m:rPr>
          <w:rPr>
            <w:rFonts w:ascii="Cambria Math" w:hAnsi="Cambria Math"/>
          </w:rPr>
          <m:t>)=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>-1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>-5(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-1)</m:t>
        </m:r>
      </m:oMath>
      <w:r w:rsidR="00900F3A" w:rsidRPr="00AC2DB2">
        <w:t xml:space="preserve"> en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=(f∘g)(x)</m:t>
        </m:r>
      </m:oMath>
      <w:r w:rsidR="002474D3" w:rsidRPr="00AC2DB2">
        <w:t xml:space="preserve">, dan is </w:t>
      </w:r>
    </w:p>
    <w:p w14:paraId="5947A6DE" w14:textId="01CC908C" w:rsidR="002474D3" w:rsidRPr="00AC2DB2" w:rsidRDefault="002474D3" w:rsidP="00F37A02">
      <w:pPr>
        <w:pStyle w:val="Questions"/>
      </w:pPr>
      <w:r w:rsidRPr="00AC2DB2">
        <w:tab/>
      </w:r>
      <w:r w:rsidRPr="00AC2DB2">
        <w:rPr>
          <w:b/>
        </w:rPr>
        <w:t>(A)</w:t>
      </w:r>
      <w:r w:rsidRPr="00AC2DB2">
        <w:tab/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-5x</m:t>
        </m:r>
      </m:oMath>
      <w:r w:rsidRPr="00AC2DB2">
        <w:t xml:space="preserve">  en  </w:t>
      </w:r>
      <m:oMath>
        <m:r>
          <w:rPr>
            <w:rFonts w:ascii="Cambria Math" w:hAnsi="Cambria Math"/>
          </w:rPr>
          <m:t>g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-1</m:t>
        </m:r>
      </m:oMath>
    </w:p>
    <w:p w14:paraId="4F0D428E" w14:textId="4E75E705" w:rsidR="002474D3" w:rsidRPr="00AC2DB2" w:rsidRDefault="002474D3" w:rsidP="00F37A02">
      <w:pPr>
        <w:pStyle w:val="Questions"/>
      </w:pPr>
      <w:r w:rsidRPr="00AC2DB2">
        <w:tab/>
      </w:r>
      <w:r w:rsidRPr="00AC2DB2">
        <w:rPr>
          <w:b/>
        </w:rPr>
        <w:t>(B)</w:t>
      </w:r>
      <w:r w:rsidRPr="00AC2DB2">
        <w:tab/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-1</m:t>
        </m:r>
      </m:oMath>
      <w:r w:rsidR="008F31BC" w:rsidRPr="00AC2DB2">
        <w:t xml:space="preserve">  en  </w:t>
      </w:r>
      <m:oMath>
        <m:r>
          <w:rPr>
            <w:rFonts w:ascii="Cambria Math" w:hAnsi="Cambria Math"/>
          </w:rPr>
          <m:t>g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-5x</m:t>
        </m:r>
      </m:oMath>
      <w:r w:rsidR="00FA6817" w:rsidRPr="00AC2DB2">
        <w:t xml:space="preserve">  </w:t>
      </w:r>
    </w:p>
    <w:p w14:paraId="6E5AB14A" w14:textId="1C79E866" w:rsidR="002474D3" w:rsidRPr="00AC2DB2" w:rsidRDefault="002474D3" w:rsidP="00F37A02">
      <w:pPr>
        <w:pStyle w:val="Questions"/>
      </w:pPr>
      <w:r w:rsidRPr="00AC2DB2">
        <w:tab/>
      </w:r>
      <w:r w:rsidRPr="00AC2DB2">
        <w:rPr>
          <w:b/>
        </w:rPr>
        <w:t>(C)</w:t>
      </w:r>
      <w:r w:rsidRPr="00AC2DB2">
        <w:tab/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551D2A" w:rsidRPr="00AC2DB2">
        <w:t xml:space="preserve">  en  </w:t>
      </w:r>
      <m:oMath>
        <m:r>
          <w:rPr>
            <w:rFonts w:ascii="Cambria Math" w:hAnsi="Cambria Math"/>
          </w:rPr>
          <m:t>g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=5(x-1)</m:t>
        </m:r>
      </m:oMath>
    </w:p>
    <w:p w14:paraId="2D4338DD" w14:textId="2BDBEDCF" w:rsidR="002474D3" w:rsidRPr="00AC2DB2" w:rsidRDefault="002474D3" w:rsidP="00F37A02">
      <w:pPr>
        <w:pStyle w:val="Questions"/>
      </w:pPr>
      <w:r w:rsidRPr="00AC2DB2">
        <w:tab/>
      </w:r>
      <w:r w:rsidRPr="00AC2DB2">
        <w:rPr>
          <w:b/>
        </w:rPr>
        <w:t>(D)</w:t>
      </w:r>
      <w:r w:rsidRPr="00AC2DB2">
        <w:tab/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=5(x-1)</m:t>
        </m:r>
      </m:oMath>
      <w:r w:rsidR="003B109B" w:rsidRPr="00AC2DB2">
        <w:t xml:space="preserve"> en </w:t>
      </w:r>
      <m:oMath>
        <m:r>
          <w:rPr>
            <w:rFonts w:ascii="Cambria Math" w:hAnsi="Cambria Math"/>
          </w:rPr>
          <m:t>g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14:paraId="5CEF207B" w14:textId="5CBDF748" w:rsidR="00E16D2C" w:rsidRPr="00AC2DB2" w:rsidRDefault="00E16D2C" w:rsidP="0075021A">
      <w:pPr>
        <w:rPr>
          <w:lang w:eastAsia="zh-CN"/>
        </w:rPr>
      </w:pPr>
    </w:p>
    <w:p w14:paraId="79C792D4" w14:textId="77777777" w:rsidR="00F456A1" w:rsidRPr="009420F2" w:rsidRDefault="00E16D2C" w:rsidP="00F456A1">
      <w:pPr>
        <w:pStyle w:val="Questions"/>
        <w:spacing w:after="120"/>
        <w:rPr>
          <w:lang w:val="en-ZA" w:eastAsia="zh-CN"/>
        </w:rPr>
      </w:pPr>
      <w:r w:rsidRPr="00AC2DB2">
        <w:rPr>
          <w:lang w:eastAsia="zh-CN"/>
        </w:rPr>
        <w:t>1.4</w:t>
      </w:r>
      <w:r w:rsidRPr="00AC2DB2">
        <w:rPr>
          <w:lang w:eastAsia="zh-CN"/>
        </w:rPr>
        <w:tab/>
      </w:r>
      <w:r w:rsidR="002658E9" w:rsidRPr="00AC2DB2">
        <w:rPr>
          <w:lang w:eastAsia="zh-CN"/>
        </w:rPr>
        <w:t xml:space="preserve">Vereenvoudig:  </w:t>
      </w:r>
      <w:r w:rsidR="00486936" w:rsidRPr="00AC2DB2">
        <w:rPr>
          <w:lang w:eastAsia="zh-CN"/>
        </w:rPr>
        <w:t xml:space="preserve">  </w:t>
      </w:r>
      <w:r w:rsidR="00F456A1" w:rsidRPr="00AC2DB2">
        <w:rPr>
          <w:lang w:eastAsia="zh-CN"/>
        </w:rPr>
        <w:t xml:space="preserve">:  </w:t>
      </w:r>
      <m:oMath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lang w:eastAsia="zh-CN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hAnsi="Cambria Math"/>
                      <w:lang w:eastAsia="zh-CN"/>
                    </w:rPr>
                    <m:t>-2</m:t>
                  </m:r>
                </m:e>
              </m:mr>
              <m:mr>
                <m:e>
                  <m:r>
                    <w:rPr>
                      <w:rFonts w:ascii="Cambria Math" w:hAnsi="Cambria Math"/>
                      <w:lang w:eastAsia="zh-CN"/>
                    </w:rPr>
                    <m:t>3</m:t>
                  </m:r>
                </m:e>
              </m:mr>
            </m:m>
          </m:e>
        </m:d>
        <m:r>
          <w:rPr>
            <w:rFonts w:ascii="Cambria Math" w:hAnsi="Cambria Math"/>
            <w:lang w:eastAsia="zh-CN"/>
          </w:rPr>
          <m:t>×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lang w:eastAsia="zh-CN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lang w:eastAsia="zh-CN"/>
                    </w:rPr>
                    <m:t>-1</m:t>
                  </m:r>
                </m:e>
                <m:e>
                  <m:r>
                    <w:rPr>
                      <w:rFonts w:ascii="Cambria Math" w:hAnsi="Cambria Math"/>
                      <w:lang w:eastAsia="zh-CN"/>
                    </w:rPr>
                    <m:t>2</m:t>
                  </m:r>
                </m:e>
              </m:mr>
            </m:m>
          </m:e>
        </m:d>
        <m:r>
          <w:rPr>
            <w:rFonts w:ascii="Cambria Math" w:hAnsi="Cambria Math"/>
            <w:lang w:val="en-ZA" w:eastAsia="zh-CN"/>
          </w:rPr>
          <m:t>=</m:t>
        </m:r>
      </m:oMath>
    </w:p>
    <w:p w14:paraId="7858BC42" w14:textId="77777777" w:rsidR="00F456A1" w:rsidRPr="009420F2" w:rsidRDefault="00F456A1" w:rsidP="00F456A1">
      <w:pPr>
        <w:pStyle w:val="Questions"/>
        <w:rPr>
          <w:lang w:val="en-ZA" w:eastAsia="zh-CN"/>
        </w:rPr>
      </w:pPr>
      <w:r w:rsidRPr="009420F2">
        <w:rPr>
          <w:lang w:val="en-ZA" w:eastAsia="zh-CN"/>
        </w:rPr>
        <w:tab/>
      </w:r>
      <w:r w:rsidRPr="009420F2">
        <w:rPr>
          <w:b/>
          <w:lang w:val="en-ZA" w:eastAsia="zh-CN"/>
        </w:rPr>
        <w:t>(A)</w:t>
      </w:r>
      <w:r w:rsidRPr="009420F2">
        <w:rPr>
          <w:lang w:val="en-ZA" w:eastAsia="zh-CN"/>
        </w:rPr>
        <w:tab/>
      </w:r>
      <m:oMath>
        <m:d>
          <m:dPr>
            <m:ctrlPr>
              <w:rPr>
                <w:rFonts w:ascii="Cambria Math" w:hAnsi="Cambria Math"/>
                <w:i/>
                <w:lang w:val="en-ZA" w:eastAsia="zh-CN"/>
              </w:rPr>
            </m:ctrlPr>
          </m:dPr>
          <m:e>
            <m:r>
              <w:rPr>
                <w:rFonts w:ascii="Cambria Math" w:hAnsi="Cambria Math"/>
                <w:lang w:val="en-ZA" w:eastAsia="zh-CN"/>
              </w:rPr>
              <m:t>8</m:t>
            </m:r>
          </m:e>
        </m:d>
      </m:oMath>
    </w:p>
    <w:p w14:paraId="7F3B29E2" w14:textId="77777777" w:rsidR="00F456A1" w:rsidRPr="009420F2" w:rsidRDefault="00F456A1" w:rsidP="00F456A1">
      <w:pPr>
        <w:pStyle w:val="Questions"/>
        <w:rPr>
          <w:lang w:val="en-ZA" w:eastAsia="zh-CN"/>
        </w:rPr>
      </w:pPr>
      <w:r w:rsidRPr="009420F2">
        <w:rPr>
          <w:lang w:val="en-ZA" w:eastAsia="zh-CN"/>
        </w:rPr>
        <w:tab/>
      </w:r>
      <w:r w:rsidRPr="009420F2">
        <w:rPr>
          <w:b/>
          <w:lang w:val="en-ZA" w:eastAsia="zh-CN"/>
        </w:rPr>
        <w:t>(B)</w:t>
      </w:r>
      <w:r w:rsidRPr="009420F2">
        <w:rPr>
          <w:lang w:val="en-ZA" w:eastAsia="zh-CN"/>
        </w:rPr>
        <w:tab/>
      </w:r>
      <m:oMath>
        <m:d>
          <m:dPr>
            <m:ctrlPr>
              <w:rPr>
                <w:rFonts w:ascii="Cambria Math" w:hAnsi="Cambria Math"/>
                <w:i/>
                <w:lang w:val="en-ZA" w:eastAsia="zh-CN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lang w:val="en-ZA" w:eastAsia="zh-CN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lang w:val="en-ZA" w:eastAsia="zh-CN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lang w:val="en-ZA" w:eastAsia="zh-CN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  <w:lang w:val="en-ZA" w:eastAsia="zh-CN"/>
                    </w:rPr>
                    <m:t>6</m:t>
                  </m:r>
                </m:e>
              </m:mr>
            </m:m>
          </m:e>
        </m:d>
      </m:oMath>
    </w:p>
    <w:p w14:paraId="1BC2B153" w14:textId="77777777" w:rsidR="00F456A1" w:rsidRPr="009420F2" w:rsidRDefault="00F456A1" w:rsidP="00F456A1">
      <w:pPr>
        <w:pStyle w:val="Questions"/>
        <w:rPr>
          <w:lang w:val="en-ZA" w:eastAsia="zh-CN"/>
        </w:rPr>
      </w:pPr>
      <w:r w:rsidRPr="009420F2">
        <w:rPr>
          <w:lang w:val="en-ZA" w:eastAsia="zh-CN"/>
        </w:rPr>
        <w:tab/>
      </w:r>
      <w:r w:rsidRPr="009420F2">
        <w:rPr>
          <w:b/>
          <w:lang w:val="en-ZA" w:eastAsia="zh-CN"/>
        </w:rPr>
        <w:t>(C)</w:t>
      </w:r>
      <w:r w:rsidRPr="009420F2">
        <w:rPr>
          <w:lang w:val="en-ZA" w:eastAsia="zh-CN"/>
        </w:rPr>
        <w:tab/>
      </w:r>
      <m:oMath>
        <m:d>
          <m:dPr>
            <m:ctrlPr>
              <w:rPr>
                <w:rFonts w:ascii="Cambria Math" w:hAnsi="Cambria Math"/>
                <w:i/>
                <w:lang w:val="en-ZA" w:eastAsia="zh-CN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lang w:val="en-ZA" w:eastAsia="zh-CN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lang w:val="en-ZA" w:eastAsia="zh-CN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lang w:val="en-ZA" w:eastAsia="zh-CN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lang w:val="en-ZA" w:eastAsia="zh-CN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hAnsi="Cambria Math"/>
                      <w:lang w:val="en-ZA" w:eastAsia="zh-CN"/>
                    </w:rPr>
                    <m:t>-2</m:t>
                  </m:r>
                </m:e>
                <m:e>
                  <m:r>
                    <w:rPr>
                      <w:rFonts w:ascii="Cambria Math" w:hAnsi="Cambria Math"/>
                      <w:lang w:val="en-ZA" w:eastAsia="zh-CN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  <w:lang w:val="en-ZA" w:eastAsia="zh-CN"/>
                    </w:rPr>
                    <m:t>-4</m:t>
                  </m:r>
                </m:e>
              </m:mr>
              <m:mr>
                <m:e>
                  <m:r>
                    <w:rPr>
                      <w:rFonts w:ascii="Cambria Math" w:hAnsi="Cambria Math"/>
                      <w:lang w:val="en-ZA" w:eastAsia="zh-CN"/>
                    </w:rPr>
                    <m:t>3</m:t>
                  </m:r>
                </m:e>
                <m:e>
                  <m:r>
                    <w:rPr>
                      <w:rFonts w:ascii="Cambria Math" w:hAnsi="Cambria Math"/>
                      <w:lang w:val="en-ZA" w:eastAsia="zh-CN"/>
                    </w:rPr>
                    <m:t>-3</m:t>
                  </m:r>
                </m:e>
                <m:e>
                  <m:r>
                    <w:rPr>
                      <w:rFonts w:ascii="Cambria Math" w:hAnsi="Cambria Math"/>
                      <w:lang w:val="en-ZA" w:eastAsia="zh-CN"/>
                    </w:rPr>
                    <m:t>6</m:t>
                  </m:r>
                </m:e>
              </m:mr>
            </m:m>
          </m:e>
        </m:d>
      </m:oMath>
    </w:p>
    <w:p w14:paraId="2DE3E5E4" w14:textId="040CCAAA" w:rsidR="005F78DC" w:rsidRPr="00AC2DB2" w:rsidRDefault="005F78DC" w:rsidP="00F456A1">
      <w:pPr>
        <w:pStyle w:val="Questions"/>
        <w:spacing w:after="120"/>
        <w:rPr>
          <w:lang w:eastAsia="zh-CN"/>
        </w:rPr>
      </w:pPr>
      <w:r w:rsidRPr="00AC2DB2">
        <w:rPr>
          <w:lang w:eastAsia="zh-CN"/>
        </w:rPr>
        <w:tab/>
      </w:r>
      <w:r w:rsidRPr="00AC2DB2">
        <w:rPr>
          <w:b/>
          <w:lang w:eastAsia="zh-CN"/>
        </w:rPr>
        <w:t>(D)</w:t>
      </w:r>
      <w:r w:rsidRPr="00AC2DB2">
        <w:rPr>
          <w:lang w:eastAsia="zh-CN"/>
        </w:rPr>
        <w:tab/>
      </w:r>
      <w:r w:rsidR="00B54171" w:rsidRPr="00AC2DB2">
        <w:rPr>
          <w:lang w:eastAsia="zh-CN"/>
        </w:rPr>
        <w:t>Onmoontlik</w:t>
      </w:r>
    </w:p>
    <w:p w14:paraId="570BDD2B" w14:textId="77777777" w:rsidR="00972C9C" w:rsidRPr="00AC2DB2" w:rsidRDefault="00972C9C">
      <w:pPr>
        <w:spacing w:before="0" w:after="160"/>
        <w:rPr>
          <w:lang w:eastAsia="zh-CN"/>
        </w:rPr>
      </w:pPr>
      <w:r w:rsidRPr="00AC2DB2">
        <w:rPr>
          <w:lang w:eastAsia="zh-CN"/>
        </w:rPr>
        <w:br w:type="page"/>
      </w:r>
    </w:p>
    <w:p w14:paraId="7341A431" w14:textId="03F8FD2D" w:rsidR="005F78DC" w:rsidRPr="00AC2DB2" w:rsidRDefault="005F78DC" w:rsidP="00972C9C">
      <w:pPr>
        <w:spacing w:after="120"/>
        <w:rPr>
          <w:rFonts w:eastAsiaTheme="minorEastAsia"/>
          <w:lang w:eastAsia="zh-CN"/>
        </w:rPr>
      </w:pPr>
      <w:r w:rsidRPr="00AC2DB2">
        <w:rPr>
          <w:lang w:eastAsia="zh-CN"/>
        </w:rPr>
        <w:lastRenderedPageBreak/>
        <w:t>1.5</w:t>
      </w:r>
      <w:r w:rsidRPr="00AC2DB2">
        <w:rPr>
          <w:lang w:eastAsia="zh-CN"/>
        </w:rPr>
        <w:tab/>
      </w:r>
      <w:r w:rsidRPr="00AC2DB2">
        <w:rPr>
          <w:rFonts w:eastAsiaTheme="minorEastAsia"/>
          <w:lang w:eastAsia="zh-CN"/>
        </w:rPr>
        <w:t>Watter een van die volgende opsies i</w:t>
      </w:r>
      <w:r w:rsidR="00D316DD" w:rsidRPr="00AC2DB2">
        <w:rPr>
          <w:rFonts w:eastAsiaTheme="minorEastAsia"/>
          <w:lang w:eastAsia="zh-CN"/>
        </w:rPr>
        <w:t>s</w:t>
      </w:r>
      <w:r w:rsidRPr="00AC2DB2">
        <w:rPr>
          <w:rFonts w:eastAsiaTheme="minorEastAsia"/>
          <w:lang w:eastAsia="zh-CN"/>
        </w:rPr>
        <w:t xml:space="preserve"> waar</w:t>
      </w:r>
      <w:r w:rsidR="00E352F5" w:rsidRPr="00AC2DB2">
        <w:rPr>
          <w:rFonts w:eastAsiaTheme="minorEastAsia"/>
          <w:lang w:eastAsia="zh-CN"/>
        </w:rPr>
        <w:t>?</w:t>
      </w:r>
    </w:p>
    <w:p w14:paraId="2752DA90" w14:textId="209A567A" w:rsidR="00814517" w:rsidRPr="00AC2DB2" w:rsidRDefault="005F78DC" w:rsidP="00814517">
      <w:pPr>
        <w:rPr>
          <w:rFonts w:eastAsiaTheme="minorEastAsia"/>
          <w:lang w:eastAsia="zh-CN"/>
        </w:rPr>
      </w:pPr>
      <w:r w:rsidRPr="00AC2DB2">
        <w:rPr>
          <w:rFonts w:eastAsiaTheme="minorEastAsia"/>
          <w:lang w:eastAsia="zh-CN"/>
        </w:rPr>
        <w:tab/>
      </w:r>
      <w:r w:rsidRPr="00AC2DB2">
        <w:rPr>
          <w:rFonts w:eastAsiaTheme="minorEastAsia"/>
          <w:b/>
          <w:lang w:eastAsia="zh-CN"/>
        </w:rPr>
        <w:t>(A)</w:t>
      </w:r>
      <w:r w:rsidRPr="00AC2DB2">
        <w:rPr>
          <w:rFonts w:eastAsiaTheme="minorEastAsia"/>
          <w:lang w:eastAsia="zh-CN"/>
        </w:rPr>
        <w:tab/>
      </w:r>
      <w:r w:rsidR="00E352F5" w:rsidRPr="00AC2DB2">
        <w:rPr>
          <w:rFonts w:eastAsiaTheme="minorEastAsia"/>
          <w:lang w:eastAsia="zh-CN"/>
        </w:rPr>
        <w:t>Matrikse moet altyd dieselfde dimensies hê as dit vermenigvuldig word.</w:t>
      </w:r>
    </w:p>
    <w:p w14:paraId="37AB4B27" w14:textId="5BF43825" w:rsidR="002B4DD1" w:rsidRPr="00AC2DB2" w:rsidRDefault="002B4DD1" w:rsidP="005F78DC">
      <w:pPr>
        <w:rPr>
          <w:rFonts w:eastAsiaTheme="minorEastAsia"/>
          <w:lang w:eastAsia="zh-CN"/>
        </w:rPr>
      </w:pPr>
      <w:r w:rsidRPr="00AC2DB2">
        <w:rPr>
          <w:rFonts w:eastAsiaTheme="minorEastAsia"/>
          <w:lang w:eastAsia="zh-CN"/>
        </w:rPr>
        <w:tab/>
      </w:r>
      <w:r w:rsidRPr="00AC2DB2">
        <w:rPr>
          <w:rFonts w:eastAsiaTheme="minorEastAsia"/>
          <w:b/>
          <w:lang w:eastAsia="zh-CN"/>
        </w:rPr>
        <w:t>(B)</w:t>
      </w:r>
      <w:r w:rsidRPr="00AC2DB2">
        <w:rPr>
          <w:rFonts w:eastAsiaTheme="minorEastAsia"/>
          <w:lang w:eastAsia="zh-CN"/>
        </w:rPr>
        <w:tab/>
      </w:r>
      <w:r w:rsidR="00E352F5" w:rsidRPr="00AC2DB2">
        <w:rPr>
          <w:rFonts w:eastAsiaTheme="minorEastAsia"/>
          <w:lang w:eastAsia="zh-CN"/>
        </w:rPr>
        <w:t>Matrikse moet altyd dieselfde dimensies hê as dit opgetel word.</w:t>
      </w:r>
    </w:p>
    <w:p w14:paraId="5553A272" w14:textId="1832BC7C" w:rsidR="00B54171" w:rsidRPr="00AC2DB2" w:rsidRDefault="002B4DD1" w:rsidP="005F78DC">
      <w:pPr>
        <w:rPr>
          <w:rFonts w:eastAsiaTheme="minorEastAsia"/>
          <w:lang w:eastAsia="zh-CN"/>
        </w:rPr>
      </w:pPr>
      <w:r w:rsidRPr="00AC2DB2">
        <w:rPr>
          <w:rFonts w:eastAsiaTheme="minorEastAsia"/>
          <w:lang w:eastAsia="zh-CN"/>
        </w:rPr>
        <w:tab/>
      </w:r>
      <w:r w:rsidRPr="00AC2DB2">
        <w:rPr>
          <w:rFonts w:eastAsiaTheme="minorEastAsia"/>
          <w:b/>
          <w:lang w:eastAsia="zh-CN"/>
        </w:rPr>
        <w:t>(C)</w:t>
      </w:r>
      <w:r w:rsidRPr="00AC2DB2">
        <w:rPr>
          <w:rFonts w:eastAsiaTheme="minorEastAsia"/>
          <w:lang w:eastAsia="zh-CN"/>
        </w:rPr>
        <w:tab/>
      </w:r>
      <w:r w:rsidR="00E352F5" w:rsidRPr="00AC2DB2">
        <w:rPr>
          <w:rFonts w:eastAsiaTheme="minorEastAsia"/>
          <w:lang w:eastAsia="zh-CN"/>
        </w:rPr>
        <w:t xml:space="preserve">Die getal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radPr>
          <m:deg/>
          <m:e>
            <m:r>
              <w:rPr>
                <w:rFonts w:ascii="Cambria Math" w:eastAsiaTheme="minorEastAsia" w:hAnsi="Cambria Math"/>
                <w:lang w:eastAsia="zh-CN"/>
              </w:rPr>
              <m:t>-1</m:t>
            </m:r>
          </m:e>
        </m:rad>
      </m:oMath>
      <w:r w:rsidR="00E352F5" w:rsidRPr="00AC2DB2">
        <w:rPr>
          <w:rFonts w:eastAsiaTheme="minorEastAsia"/>
          <w:lang w:eastAsia="zh-CN"/>
        </w:rPr>
        <w:t xml:space="preserve"> is ongedefinieerd.</w:t>
      </w:r>
      <w:r w:rsidRPr="00AC2DB2">
        <w:rPr>
          <w:rFonts w:eastAsiaTheme="minorEastAsia"/>
          <w:lang w:eastAsia="zh-CN"/>
        </w:rPr>
        <w:tab/>
      </w:r>
    </w:p>
    <w:p w14:paraId="04E5884B" w14:textId="005FC622" w:rsidR="002B4DD1" w:rsidRPr="00AC2DB2" w:rsidRDefault="002B4DD1" w:rsidP="00B54171">
      <w:pPr>
        <w:ind w:firstLine="709"/>
        <w:rPr>
          <w:rFonts w:eastAsiaTheme="minorEastAsia"/>
          <w:bCs/>
          <w:lang w:eastAsia="zh-CN"/>
        </w:rPr>
      </w:pPr>
      <w:r w:rsidRPr="00AC2DB2">
        <w:rPr>
          <w:rFonts w:eastAsiaTheme="minorEastAsia"/>
          <w:b/>
          <w:lang w:eastAsia="zh-CN"/>
        </w:rPr>
        <w:t>(D)</w:t>
      </w:r>
      <w:r w:rsidR="005A5F31" w:rsidRPr="00AC2DB2">
        <w:rPr>
          <w:rFonts w:eastAsiaTheme="minorEastAsia"/>
          <w:b/>
          <w:lang w:eastAsia="zh-CN"/>
        </w:rPr>
        <w:tab/>
      </w:r>
      <w:r w:rsidR="00814517" w:rsidRPr="00AC2DB2">
        <w:rPr>
          <w:rFonts w:eastAsiaTheme="minorEastAsia"/>
          <w:bCs/>
          <w:lang w:eastAsia="zh-CN"/>
        </w:rPr>
        <w:t xml:space="preserve">Twee vektore is </w:t>
      </w:r>
      <w:r w:rsidR="00E352F5" w:rsidRPr="00AC2DB2">
        <w:rPr>
          <w:rFonts w:eastAsiaTheme="minorEastAsia"/>
          <w:bCs/>
          <w:lang w:eastAsia="zh-CN"/>
        </w:rPr>
        <w:t xml:space="preserve">slegs </w:t>
      </w:r>
      <w:r w:rsidR="00814517" w:rsidRPr="00AC2DB2">
        <w:rPr>
          <w:rFonts w:eastAsiaTheme="minorEastAsia"/>
          <w:bCs/>
          <w:lang w:eastAsia="zh-CN"/>
        </w:rPr>
        <w:t xml:space="preserve">gelyk indien hul dieselfde grootte en rigting het </w:t>
      </w:r>
      <w:r w:rsidR="00E352F5" w:rsidRPr="00AC2DB2">
        <w:rPr>
          <w:rFonts w:eastAsiaTheme="minorEastAsia"/>
          <w:bCs/>
          <w:lang w:eastAsia="zh-CN"/>
        </w:rPr>
        <w:t>en</w:t>
      </w:r>
      <w:r w:rsidR="00814517" w:rsidRPr="00AC2DB2">
        <w:rPr>
          <w:rFonts w:eastAsiaTheme="minorEastAsia"/>
          <w:bCs/>
          <w:lang w:eastAsia="zh-CN"/>
        </w:rPr>
        <w:t xml:space="preserve"> by </w:t>
      </w:r>
      <w:r w:rsidR="00814517" w:rsidRPr="00AC2DB2">
        <w:rPr>
          <w:rFonts w:eastAsiaTheme="minorEastAsia"/>
          <w:bCs/>
          <w:lang w:eastAsia="zh-CN"/>
        </w:rPr>
        <w:tab/>
      </w:r>
      <w:r w:rsidR="00814517" w:rsidRPr="00AC2DB2">
        <w:rPr>
          <w:rFonts w:eastAsiaTheme="minorEastAsia"/>
          <w:bCs/>
          <w:lang w:eastAsia="zh-CN"/>
        </w:rPr>
        <w:tab/>
        <w:t>dieselfde punt begin.</w:t>
      </w:r>
    </w:p>
    <w:p w14:paraId="4D31F3BA" w14:textId="77777777" w:rsidR="00972C9C" w:rsidRPr="00AC2DB2" w:rsidRDefault="00972C9C" w:rsidP="00C41C21">
      <w:pPr>
        <w:rPr>
          <w:lang w:eastAsia="zh-CN"/>
        </w:rPr>
      </w:pPr>
    </w:p>
    <w:p w14:paraId="6082284D" w14:textId="7D309E33" w:rsidR="00F37A02" w:rsidRPr="00AC2DB2" w:rsidRDefault="00F37A02" w:rsidP="00972C9C">
      <w:pPr>
        <w:spacing w:after="120"/>
        <w:rPr>
          <w:rFonts w:eastAsiaTheme="minorEastAsia"/>
          <w:b/>
          <w:bCs/>
          <w:lang w:eastAsia="zh-CN"/>
        </w:rPr>
      </w:pPr>
      <w:r w:rsidRPr="00AC2DB2">
        <w:rPr>
          <w:lang w:eastAsia="zh-CN"/>
        </w:rPr>
        <w:t>1.</w:t>
      </w:r>
      <w:r w:rsidR="0020430D" w:rsidRPr="00AC2DB2">
        <w:rPr>
          <w:lang w:eastAsia="zh-CN"/>
        </w:rPr>
        <w:t>6</w:t>
      </w:r>
      <w:r w:rsidRPr="00AC2DB2">
        <w:rPr>
          <w:lang w:eastAsia="zh-CN"/>
        </w:rPr>
        <w:tab/>
      </w:r>
      <w:r w:rsidR="0021639B" w:rsidRPr="00AC2DB2">
        <w:rPr>
          <w:lang w:eastAsia="zh-CN"/>
        </w:rPr>
        <w:t>D</w:t>
      </w:r>
      <w:r w:rsidR="00B54171" w:rsidRPr="00AC2DB2">
        <w:rPr>
          <w:lang w:eastAsia="zh-CN"/>
        </w:rPr>
        <w:t>ie hoek tussen</w:t>
      </w:r>
      <w:r w:rsidR="0021639B" w:rsidRPr="00AC2DB2">
        <w:rPr>
          <w:lang w:eastAsia="zh-CN"/>
        </w:rPr>
        <w:t xml:space="preserve"> twee vektore sal gelyk aan </w:t>
      </w:r>
      <m:oMath>
        <m:f>
          <m:fPr>
            <m:ctrlPr>
              <w:rPr>
                <w:rFonts w:ascii="Cambria Math" w:hAnsi="Cambria Math"/>
                <w:i/>
                <w:lang w:eastAsia="zh-CN"/>
              </w:rPr>
            </m:ctrlPr>
          </m:fPr>
          <m:num>
            <m:r>
              <w:rPr>
                <w:rFonts w:ascii="Cambria Math" w:hAnsi="Cambria Math"/>
                <w:lang w:eastAsia="zh-CN"/>
              </w:rPr>
              <m:t>π</m:t>
            </m:r>
          </m:num>
          <m:den>
            <m:r>
              <w:rPr>
                <w:rFonts w:ascii="Cambria Math" w:hAnsi="Cambria Math"/>
                <w:lang w:eastAsia="zh-CN"/>
              </w:rPr>
              <m:t>2</m:t>
            </m:r>
          </m:den>
        </m:f>
      </m:oMath>
      <w:r w:rsidR="0021639B" w:rsidRPr="00AC2DB2">
        <w:rPr>
          <w:rFonts w:eastAsiaTheme="minorEastAsia"/>
          <w:lang w:eastAsia="zh-CN"/>
        </w:rPr>
        <w:t xml:space="preserve"> wees indien</w:t>
      </w:r>
    </w:p>
    <w:p w14:paraId="42703C50" w14:textId="1197C9EF" w:rsidR="003D2E89" w:rsidRPr="00AC2DB2" w:rsidRDefault="003D2E89" w:rsidP="003D2E89">
      <w:pPr>
        <w:rPr>
          <w:rFonts w:eastAsiaTheme="minorEastAsia"/>
          <w:bCs/>
          <w:color w:val="000000" w:themeColor="text1"/>
          <w:lang w:eastAsia="zh-CN"/>
        </w:rPr>
      </w:pPr>
      <w:r w:rsidRPr="00AC2DB2">
        <w:rPr>
          <w:rFonts w:eastAsiaTheme="minorEastAsia"/>
          <w:color w:val="000000" w:themeColor="text1"/>
          <w:lang w:eastAsia="zh-CN"/>
        </w:rPr>
        <w:tab/>
      </w:r>
      <w:r w:rsidRPr="00AC2DB2">
        <w:rPr>
          <w:rFonts w:eastAsiaTheme="minorEastAsia"/>
          <w:b/>
          <w:color w:val="000000" w:themeColor="text1"/>
          <w:lang w:eastAsia="zh-CN"/>
        </w:rPr>
        <w:t>(A)</w:t>
      </w:r>
      <w:r w:rsidRPr="00AC2DB2">
        <w:rPr>
          <w:rFonts w:eastAsiaTheme="minorEastAsia"/>
          <w:b/>
          <w:color w:val="000000" w:themeColor="text1"/>
          <w:lang w:eastAsia="zh-CN"/>
        </w:rPr>
        <w:tab/>
      </w:r>
      <w:r w:rsidR="0021639B" w:rsidRPr="00AC2DB2">
        <w:rPr>
          <w:rFonts w:eastAsiaTheme="minorEastAsia"/>
          <w:bCs/>
          <w:color w:val="000000" w:themeColor="text1"/>
          <w:lang w:eastAsia="zh-CN"/>
        </w:rPr>
        <w:t>die puntproduk van die vektore gelyk is aan 0.</w:t>
      </w:r>
    </w:p>
    <w:p w14:paraId="789F0020" w14:textId="060322E7" w:rsidR="003D2E89" w:rsidRPr="00AC2DB2" w:rsidRDefault="003D2E89" w:rsidP="003D2E89">
      <w:pPr>
        <w:rPr>
          <w:rFonts w:eastAsiaTheme="minorEastAsia"/>
          <w:bCs/>
          <w:color w:val="000000" w:themeColor="text1"/>
          <w:lang w:eastAsia="zh-CN"/>
        </w:rPr>
      </w:pPr>
      <w:r w:rsidRPr="00AC2DB2">
        <w:rPr>
          <w:rFonts w:eastAsiaTheme="minorEastAsia"/>
          <w:color w:val="000000" w:themeColor="text1"/>
          <w:lang w:eastAsia="zh-CN"/>
        </w:rPr>
        <w:tab/>
      </w:r>
      <w:r w:rsidRPr="00AC2DB2">
        <w:rPr>
          <w:rFonts w:eastAsiaTheme="minorEastAsia"/>
          <w:b/>
          <w:color w:val="000000" w:themeColor="text1"/>
          <w:lang w:eastAsia="zh-CN"/>
        </w:rPr>
        <w:t>(B)</w:t>
      </w:r>
      <w:r w:rsidRPr="00AC2DB2">
        <w:rPr>
          <w:rFonts w:eastAsiaTheme="minorEastAsia"/>
          <w:b/>
          <w:color w:val="000000" w:themeColor="text1"/>
          <w:lang w:eastAsia="zh-CN"/>
        </w:rPr>
        <w:tab/>
      </w:r>
      <w:r w:rsidR="0021639B" w:rsidRPr="00AC2DB2">
        <w:rPr>
          <w:rFonts w:eastAsiaTheme="minorEastAsia"/>
          <w:bCs/>
          <w:color w:val="000000" w:themeColor="text1"/>
          <w:lang w:eastAsia="zh-CN"/>
        </w:rPr>
        <w:t xml:space="preserve">die puntproduk van die vektore gelyk is aan </w:t>
      </w:r>
      <m:oMath>
        <m:f>
          <m:fPr>
            <m:ctrlPr>
              <w:rPr>
                <w:rFonts w:ascii="Cambria Math" w:eastAsiaTheme="minorEastAsia" w:hAnsi="Cambria Math"/>
                <w:bCs/>
                <w:i/>
                <w:color w:val="000000" w:themeColor="text1"/>
                <w:lang w:eastAsia="zh-CN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lang w:eastAsia="zh-CN"/>
              </w:rPr>
              <m:t>π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lang w:eastAsia="zh-CN"/>
              </w:rPr>
              <m:t>2</m:t>
            </m:r>
          </m:den>
        </m:f>
      </m:oMath>
      <w:r w:rsidR="0021639B" w:rsidRPr="00AC2DB2">
        <w:rPr>
          <w:rFonts w:eastAsiaTheme="minorEastAsia"/>
          <w:bCs/>
          <w:color w:val="000000" w:themeColor="text1"/>
          <w:lang w:eastAsia="zh-CN"/>
        </w:rPr>
        <w:t>.</w:t>
      </w:r>
    </w:p>
    <w:p w14:paraId="04668CE2" w14:textId="60A4F933" w:rsidR="003D2E89" w:rsidRPr="00AC2DB2" w:rsidRDefault="003D2E89" w:rsidP="003D2E89">
      <w:pPr>
        <w:rPr>
          <w:rFonts w:eastAsiaTheme="minorEastAsia"/>
          <w:bCs/>
          <w:color w:val="000000" w:themeColor="text1"/>
          <w:lang w:eastAsia="zh-CN"/>
        </w:rPr>
      </w:pPr>
      <w:r w:rsidRPr="00AC2DB2">
        <w:rPr>
          <w:rFonts w:eastAsiaTheme="minorEastAsia"/>
          <w:color w:val="000000" w:themeColor="text1"/>
          <w:lang w:eastAsia="zh-CN"/>
        </w:rPr>
        <w:tab/>
      </w:r>
      <w:r w:rsidRPr="00AC2DB2">
        <w:rPr>
          <w:rFonts w:eastAsiaTheme="minorEastAsia"/>
          <w:b/>
          <w:color w:val="000000" w:themeColor="text1"/>
          <w:lang w:eastAsia="zh-CN"/>
        </w:rPr>
        <w:t>(C)</w:t>
      </w:r>
      <w:r w:rsidR="00355463" w:rsidRPr="00AC2DB2">
        <w:rPr>
          <w:rFonts w:eastAsiaTheme="minorEastAsia"/>
          <w:b/>
          <w:color w:val="000000" w:themeColor="text1"/>
          <w:lang w:eastAsia="zh-CN"/>
        </w:rPr>
        <w:tab/>
      </w:r>
      <w:r w:rsidR="0021639B" w:rsidRPr="00AC2DB2">
        <w:rPr>
          <w:rFonts w:eastAsiaTheme="minorEastAsia"/>
          <w:bCs/>
          <w:color w:val="000000" w:themeColor="text1"/>
          <w:lang w:eastAsia="zh-CN"/>
        </w:rPr>
        <w:t>een van die vektore se grootte gelyk is aan nul.</w:t>
      </w:r>
    </w:p>
    <w:p w14:paraId="09821CE2" w14:textId="24C7B66E" w:rsidR="003D2E89" w:rsidRPr="00AC2DB2" w:rsidRDefault="003D2E89" w:rsidP="003D2E89">
      <w:pPr>
        <w:rPr>
          <w:rFonts w:eastAsiaTheme="minorEastAsia"/>
          <w:bCs/>
          <w:color w:val="000000" w:themeColor="text1"/>
          <w:lang w:eastAsia="zh-CN"/>
        </w:rPr>
      </w:pPr>
      <w:r w:rsidRPr="00AC2DB2">
        <w:rPr>
          <w:rFonts w:eastAsiaTheme="minorEastAsia"/>
          <w:color w:val="000000" w:themeColor="text1"/>
          <w:lang w:eastAsia="zh-CN"/>
        </w:rPr>
        <w:tab/>
      </w:r>
      <w:r w:rsidRPr="00AC2DB2">
        <w:rPr>
          <w:rFonts w:eastAsiaTheme="minorEastAsia"/>
          <w:b/>
          <w:color w:val="000000" w:themeColor="text1"/>
          <w:lang w:eastAsia="zh-CN"/>
        </w:rPr>
        <w:t>(D)</w:t>
      </w:r>
      <w:r w:rsidR="00355463" w:rsidRPr="00AC2DB2">
        <w:rPr>
          <w:rFonts w:eastAsiaTheme="minorEastAsia"/>
          <w:b/>
          <w:color w:val="000000" w:themeColor="text1"/>
          <w:lang w:eastAsia="zh-CN"/>
        </w:rPr>
        <w:tab/>
      </w:r>
      <w:r w:rsidR="009D13BB" w:rsidRPr="00AC2DB2">
        <w:rPr>
          <w:rFonts w:eastAsiaTheme="minorEastAsia"/>
          <w:bCs/>
          <w:color w:val="000000" w:themeColor="text1"/>
          <w:lang w:eastAsia="zh-CN"/>
        </w:rPr>
        <w:t>geen een van bogenoemde nie. Daar is nie ŉ reël daarvoor nie.</w:t>
      </w:r>
    </w:p>
    <w:p w14:paraId="3AA8E961" w14:textId="77777777" w:rsidR="0020430D" w:rsidRPr="00AC2DB2" w:rsidRDefault="0020430D" w:rsidP="0020430D">
      <w:pPr>
        <w:rPr>
          <w:rFonts w:eastAsiaTheme="minorEastAsia"/>
          <w:lang w:eastAsia="zh-CN"/>
        </w:rPr>
      </w:pPr>
    </w:p>
    <w:p w14:paraId="66A3EA6F" w14:textId="25B305C0" w:rsidR="0020430D" w:rsidRPr="00AC2DB2" w:rsidRDefault="0020430D" w:rsidP="00972C9C">
      <w:pPr>
        <w:spacing w:after="120"/>
        <w:rPr>
          <w:rFonts w:eastAsiaTheme="minorEastAsia"/>
          <w:lang w:eastAsia="zh-CN"/>
        </w:rPr>
      </w:pPr>
      <w:r w:rsidRPr="00AC2DB2">
        <w:rPr>
          <w:rFonts w:eastAsiaTheme="minorEastAsia"/>
          <w:lang w:eastAsia="zh-CN"/>
        </w:rPr>
        <w:t>1.7</w:t>
      </w:r>
      <w:r w:rsidRPr="00AC2DB2">
        <w:rPr>
          <w:rFonts w:eastAsiaTheme="minorEastAsia"/>
          <w:lang w:eastAsia="zh-CN"/>
        </w:rPr>
        <w:tab/>
      </w:r>
      <w:r w:rsidR="00480966" w:rsidRPr="00AC2DB2">
        <w:rPr>
          <w:rFonts w:eastAsiaTheme="minorEastAsia"/>
          <w:lang w:eastAsia="zh-CN"/>
        </w:rPr>
        <w:t xml:space="preserve">Gegee </w:t>
      </w:r>
      <m:oMath>
        <m:r>
          <w:rPr>
            <w:rFonts w:ascii="Cambria Math" w:eastAsiaTheme="minorEastAsia" w:hAnsi="Cambria Math"/>
            <w:lang w:eastAsia="zh-CN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dPr>
          <m:e>
            <m:r>
              <w:rPr>
                <w:rFonts w:ascii="Cambria Math" w:eastAsiaTheme="minorEastAsia" w:hAnsi="Cambria Math"/>
                <w:lang w:eastAsia="zh-CN"/>
              </w:rPr>
              <m:t>x</m:t>
            </m:r>
          </m:e>
        </m:d>
        <m:r>
          <w:rPr>
            <w:rFonts w:ascii="Cambria Math" w:eastAsiaTheme="minorEastAsia" w:hAnsi="Cambria Math"/>
            <w:lang w:eastAsia="zh-CN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lang w:eastAsia="zh-CN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eastAsia="zh-CN"/>
                  </w:rPr>
                  <m:t>x-1</m:t>
                </m:r>
              </m:e>
            </m:d>
          </m:e>
          <m:sup>
            <m:r>
              <w:rPr>
                <w:rFonts w:ascii="Cambria Math" w:eastAsiaTheme="minorEastAsia" w:hAnsi="Cambria Math"/>
                <w:lang w:eastAsia="zh-CN"/>
              </w:rPr>
              <m:t>6</m:t>
            </m:r>
          </m:sup>
        </m:sSup>
      </m:oMath>
      <w:r w:rsidR="00480966" w:rsidRPr="00AC2DB2">
        <w:rPr>
          <w:rFonts w:eastAsiaTheme="minorEastAsia"/>
          <w:lang w:eastAsia="zh-CN"/>
        </w:rPr>
        <w:t xml:space="preserve">. Dan is </w:t>
      </w:r>
      <m:oMath>
        <m:sSup>
          <m:sSup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sSupPr>
          <m:e>
            <m:r>
              <w:rPr>
                <w:rFonts w:ascii="Cambria Math" w:eastAsiaTheme="minorEastAsia" w:hAnsi="Cambria Math"/>
                <w:lang w:eastAsia="zh-CN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eastAsia="zh-CN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dPr>
          <m:e>
            <m:r>
              <w:rPr>
                <w:rFonts w:ascii="Cambria Math" w:eastAsiaTheme="minorEastAsia" w:hAnsi="Cambria Math"/>
                <w:lang w:eastAsia="zh-CN"/>
              </w:rPr>
              <m:t>3</m:t>
            </m:r>
          </m:e>
        </m:d>
        <m:r>
          <w:rPr>
            <w:rFonts w:ascii="Cambria Math" w:eastAsiaTheme="minorEastAsia" w:hAnsi="Cambria Math"/>
            <w:lang w:eastAsia="zh-CN"/>
          </w:rPr>
          <m:t>=</m:t>
        </m:r>
      </m:oMath>
    </w:p>
    <w:p w14:paraId="39659445" w14:textId="32130B5C" w:rsidR="0020430D" w:rsidRPr="00AC2DB2" w:rsidRDefault="0020430D" w:rsidP="0020430D">
      <w:pPr>
        <w:rPr>
          <w:rFonts w:eastAsiaTheme="minorEastAsia"/>
          <w:lang w:eastAsia="zh-CN"/>
        </w:rPr>
      </w:pPr>
      <w:r w:rsidRPr="00AC2DB2">
        <w:rPr>
          <w:rFonts w:eastAsiaTheme="minorEastAsia"/>
          <w:lang w:eastAsia="zh-CN"/>
        </w:rPr>
        <w:tab/>
      </w:r>
      <w:r w:rsidRPr="00AC2DB2">
        <w:rPr>
          <w:rFonts w:eastAsiaTheme="minorEastAsia"/>
          <w:b/>
          <w:lang w:eastAsia="zh-CN"/>
        </w:rPr>
        <w:t>(A)</w:t>
      </w:r>
      <w:r w:rsidRPr="00AC2DB2">
        <w:rPr>
          <w:rFonts w:eastAsiaTheme="minorEastAsia"/>
          <w:lang w:eastAsia="zh-CN"/>
        </w:rPr>
        <w:tab/>
      </w:r>
      <w:r w:rsidR="00E93010">
        <w:rPr>
          <w:rFonts w:eastAsiaTheme="minorEastAsia"/>
          <w:lang w:eastAsia="zh-CN"/>
        </w:rPr>
        <w:t>32</w:t>
      </w:r>
    </w:p>
    <w:p w14:paraId="08F5DCC8" w14:textId="50E943BE" w:rsidR="0020430D" w:rsidRPr="00AC2DB2" w:rsidRDefault="0020430D" w:rsidP="0020430D">
      <w:pPr>
        <w:rPr>
          <w:rFonts w:eastAsiaTheme="minorEastAsia"/>
          <w:lang w:eastAsia="zh-CN"/>
        </w:rPr>
      </w:pPr>
      <w:r w:rsidRPr="00AC2DB2">
        <w:rPr>
          <w:rFonts w:eastAsiaTheme="minorEastAsia"/>
          <w:lang w:eastAsia="zh-CN"/>
        </w:rPr>
        <w:tab/>
      </w:r>
      <w:r w:rsidRPr="00AC2DB2">
        <w:rPr>
          <w:rFonts w:eastAsiaTheme="minorEastAsia"/>
          <w:b/>
          <w:lang w:eastAsia="zh-CN"/>
        </w:rPr>
        <w:t>(B)</w:t>
      </w:r>
      <w:r w:rsidRPr="00AC2DB2">
        <w:rPr>
          <w:rFonts w:eastAsiaTheme="minorEastAsia"/>
          <w:lang w:eastAsia="zh-CN"/>
        </w:rPr>
        <w:tab/>
      </w:r>
      <m:oMath>
        <m:r>
          <w:rPr>
            <w:rFonts w:ascii="Cambria Math" w:eastAsiaTheme="minorEastAsia" w:hAnsi="Cambria Math"/>
            <w:lang w:eastAsia="zh-CN"/>
          </w:rPr>
          <m:t>96</m:t>
        </m:r>
      </m:oMath>
    </w:p>
    <w:p w14:paraId="5B23A398" w14:textId="283B7184" w:rsidR="0020430D" w:rsidRPr="00AC2DB2" w:rsidRDefault="0020430D" w:rsidP="0020430D">
      <w:pPr>
        <w:rPr>
          <w:rFonts w:eastAsiaTheme="minorEastAsia"/>
          <w:lang w:eastAsia="zh-CN"/>
        </w:rPr>
      </w:pPr>
      <w:r w:rsidRPr="00AC2DB2">
        <w:rPr>
          <w:rFonts w:eastAsiaTheme="minorEastAsia"/>
          <w:lang w:eastAsia="zh-CN"/>
        </w:rPr>
        <w:tab/>
      </w:r>
      <w:r w:rsidRPr="00AC2DB2">
        <w:rPr>
          <w:rFonts w:eastAsiaTheme="minorEastAsia"/>
          <w:b/>
          <w:lang w:eastAsia="zh-CN"/>
        </w:rPr>
        <w:t>(C)</w:t>
      </w:r>
      <w:r w:rsidRPr="00AC2DB2">
        <w:rPr>
          <w:rFonts w:eastAsiaTheme="minorEastAsia"/>
          <w:lang w:eastAsia="zh-CN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fPr>
          <m:num>
            <m:r>
              <w:rPr>
                <w:rFonts w:ascii="Cambria Math" w:eastAsiaTheme="minorEastAsia" w:hAnsi="Cambria Math"/>
                <w:lang w:eastAsia="zh-CN"/>
              </w:rPr>
              <m:t>96</m:t>
            </m:r>
          </m:num>
          <m:den>
            <m:r>
              <w:rPr>
                <w:rFonts w:ascii="Cambria Math" w:eastAsiaTheme="minorEastAsia" w:hAnsi="Cambria Math"/>
                <w:lang w:eastAsia="zh-CN"/>
              </w:rPr>
              <m:t>3</m:t>
            </m:r>
          </m:den>
        </m:f>
      </m:oMath>
    </w:p>
    <w:p w14:paraId="0147EE3E" w14:textId="18EC2B8F" w:rsidR="0020430D" w:rsidRPr="00AC2DB2" w:rsidRDefault="0020430D" w:rsidP="0020430D">
      <w:pPr>
        <w:rPr>
          <w:rFonts w:eastAsiaTheme="minorEastAsia"/>
          <w:lang w:eastAsia="zh-CN"/>
        </w:rPr>
      </w:pPr>
      <w:r w:rsidRPr="00AC2DB2">
        <w:rPr>
          <w:rFonts w:eastAsiaTheme="minorEastAsia"/>
          <w:lang w:eastAsia="zh-CN"/>
        </w:rPr>
        <w:tab/>
      </w:r>
      <w:r w:rsidRPr="00AC2DB2">
        <w:rPr>
          <w:rFonts w:eastAsiaTheme="minorEastAsia"/>
          <w:b/>
          <w:lang w:eastAsia="zh-CN"/>
        </w:rPr>
        <w:t>(D)</w:t>
      </w:r>
      <w:r w:rsidRPr="00AC2DB2">
        <w:rPr>
          <w:rFonts w:eastAsiaTheme="minorEastAsia"/>
          <w:lang w:eastAsia="zh-CN"/>
        </w:rPr>
        <w:tab/>
      </w:r>
      <m:oMath>
        <m:r>
          <w:rPr>
            <w:rFonts w:ascii="Cambria Math" w:eastAsiaTheme="minorEastAsia" w:hAnsi="Cambria Math"/>
            <w:lang w:eastAsia="zh-CN"/>
          </w:rPr>
          <m:t>192</m:t>
        </m:r>
      </m:oMath>
    </w:p>
    <w:p w14:paraId="6F8374E7" w14:textId="77777777" w:rsidR="00AC0A57" w:rsidRPr="00AC2DB2" w:rsidRDefault="00AC0A57" w:rsidP="005F78DC">
      <w:pPr>
        <w:rPr>
          <w:lang w:eastAsia="zh-CN"/>
        </w:rPr>
      </w:pPr>
    </w:p>
    <w:p w14:paraId="09D17AF9" w14:textId="15421FB9" w:rsidR="00AC0A57" w:rsidRPr="00AC2DB2" w:rsidRDefault="00AC0A57" w:rsidP="00972C9C">
      <w:pPr>
        <w:spacing w:after="120"/>
        <w:rPr>
          <w:rFonts w:eastAsiaTheme="minorEastAsia"/>
          <w:lang w:eastAsia="zh-CN"/>
        </w:rPr>
      </w:pPr>
      <w:r w:rsidRPr="00AC2DB2">
        <w:rPr>
          <w:lang w:eastAsia="zh-CN"/>
        </w:rPr>
        <w:t>1.</w:t>
      </w:r>
      <w:r w:rsidR="0020430D" w:rsidRPr="00AC2DB2">
        <w:rPr>
          <w:lang w:eastAsia="zh-CN"/>
        </w:rPr>
        <w:t>8</w:t>
      </w:r>
      <w:r w:rsidRPr="00AC2DB2">
        <w:rPr>
          <w:lang w:eastAsia="zh-CN"/>
        </w:rPr>
        <w:tab/>
      </w:r>
      <m:oMath>
        <m:nary>
          <m:naryPr>
            <m:ctrlPr>
              <w:rPr>
                <w:rFonts w:ascii="Cambria Math" w:hAnsi="Cambria Math"/>
                <w:i/>
                <w:sz w:val="28"/>
                <w:lang w:eastAsia="zh-CN"/>
              </w:rPr>
            </m:ctrlPr>
          </m:naryPr>
          <m:sub>
            <m:r>
              <w:rPr>
                <w:rFonts w:ascii="Cambria Math" w:hAnsi="Cambria Math"/>
                <w:sz w:val="28"/>
                <w:lang w:eastAsia="zh-CN"/>
              </w:rPr>
              <m:t>a</m:t>
            </m:r>
          </m:sub>
          <m:sup>
            <m:r>
              <w:rPr>
                <w:rFonts w:ascii="Cambria Math" w:hAnsi="Cambria Math"/>
                <w:sz w:val="28"/>
                <w:lang w:eastAsia="zh-CN"/>
              </w:rPr>
              <m:t>0</m:t>
            </m:r>
          </m:sup>
          <m:e>
            <m:r>
              <w:rPr>
                <w:rFonts w:ascii="Cambria Math" w:hAnsi="Cambria Math"/>
                <w:sz w:val="28"/>
                <w:lang w:eastAsia="zh-CN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  <w:lang w:eastAsia="zh-CN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lang w:eastAsia="zh-CN"/>
                  </w:rPr>
                  <m:t>x</m:t>
                </m:r>
              </m:e>
            </m:rad>
          </m:e>
        </m:nary>
      </m:oMath>
      <w:r w:rsidR="007A25B4" w:rsidRPr="00AC2DB2">
        <w:rPr>
          <w:rFonts w:eastAsiaTheme="minorEastAsia"/>
          <w:lang w:eastAsia="zh-CN"/>
        </w:rPr>
        <w:t xml:space="preserve"> </w:t>
      </w:r>
      <m:oMath>
        <m:r>
          <w:rPr>
            <w:rFonts w:ascii="Cambria Math" w:hAnsi="Cambria Math"/>
            <w:lang w:eastAsia="zh-CN"/>
          </w:rPr>
          <m:t xml:space="preserve"> dx=</m:t>
        </m:r>
      </m:oMath>
    </w:p>
    <w:p w14:paraId="592B43F2" w14:textId="42B65032" w:rsidR="00244E21" w:rsidRPr="00AC2DB2" w:rsidRDefault="00244E21" w:rsidP="005F78DC">
      <w:pPr>
        <w:rPr>
          <w:rFonts w:eastAsiaTheme="minorEastAsia"/>
          <w:lang w:eastAsia="zh-CN"/>
        </w:rPr>
      </w:pPr>
      <w:r w:rsidRPr="00AC2DB2">
        <w:rPr>
          <w:lang w:eastAsia="zh-CN"/>
        </w:rPr>
        <w:tab/>
      </w:r>
      <w:r w:rsidRPr="00AC2DB2">
        <w:rPr>
          <w:b/>
          <w:lang w:eastAsia="zh-CN"/>
        </w:rPr>
        <w:t>(A)</w:t>
      </w:r>
      <w:r w:rsidRPr="00AC2DB2">
        <w:rPr>
          <w:lang w:eastAsia="zh-CN"/>
        </w:rPr>
        <w:tab/>
      </w:r>
      <m:oMath>
        <m:rad>
          <m:radPr>
            <m:degHide m:val="1"/>
            <m:ctrlPr>
              <w:rPr>
                <w:rFonts w:ascii="Cambria Math" w:hAnsi="Cambria Math"/>
                <w:i/>
                <w:lang w:eastAsia="zh-CN"/>
              </w:rPr>
            </m:ctrlPr>
          </m:radPr>
          <m:deg/>
          <m:e>
            <m:r>
              <w:rPr>
                <w:rFonts w:ascii="Cambria Math" w:hAnsi="Cambria Math"/>
                <w:lang w:eastAsia="zh-CN"/>
              </w:rPr>
              <m:t>a</m:t>
            </m:r>
          </m:e>
        </m:rad>
      </m:oMath>
    </w:p>
    <w:p w14:paraId="5CC7BE32" w14:textId="767B3252" w:rsidR="00244E21" w:rsidRPr="00AC2DB2" w:rsidRDefault="00244E21" w:rsidP="005F78DC">
      <w:pPr>
        <w:rPr>
          <w:rFonts w:eastAsiaTheme="minorEastAsia"/>
          <w:lang w:eastAsia="zh-CN"/>
        </w:rPr>
      </w:pPr>
      <w:r w:rsidRPr="00AC2DB2">
        <w:rPr>
          <w:lang w:eastAsia="zh-CN"/>
        </w:rPr>
        <w:tab/>
      </w:r>
      <w:r w:rsidRPr="00AC2DB2">
        <w:rPr>
          <w:b/>
          <w:lang w:eastAsia="zh-CN"/>
        </w:rPr>
        <w:t>(B)</w:t>
      </w:r>
      <w:r w:rsidRPr="00AC2DB2"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-</m:t>
        </m:r>
        <m:f>
          <m:fPr>
            <m:ctrlPr>
              <w:rPr>
                <w:rFonts w:ascii="Cambria Math" w:hAnsi="Cambria Math"/>
                <w:i/>
                <w:lang w:eastAsia="zh-CN"/>
              </w:rPr>
            </m:ctrlPr>
          </m:fPr>
          <m:num>
            <m:r>
              <w:rPr>
                <w:rFonts w:ascii="Cambria Math" w:hAnsi="Cambria Math"/>
                <w:lang w:eastAsia="zh-CN"/>
              </w:rPr>
              <m:t>2</m:t>
            </m:r>
          </m:num>
          <m:den>
            <m:r>
              <w:rPr>
                <w:rFonts w:ascii="Cambria Math" w:hAnsi="Cambria Math"/>
                <w:lang w:eastAsia="zh-CN"/>
              </w:rPr>
              <m:t>3</m:t>
            </m:r>
          </m:den>
        </m:f>
        <m:r>
          <w:rPr>
            <w:rFonts w:ascii="Cambria Math" w:hAnsi="Cambria Math"/>
            <w:lang w:eastAsia="zh-CN"/>
          </w:rPr>
          <m:t xml:space="preserve"> </m:t>
        </m:r>
        <m:sSup>
          <m:sSupPr>
            <m:ctrlPr>
              <w:rPr>
                <w:rFonts w:ascii="Cambria Math" w:hAnsi="Cambria Math"/>
                <w:i/>
                <w:lang w:eastAsia="zh-CN"/>
              </w:rPr>
            </m:ctrlPr>
          </m:sSupPr>
          <m:e>
            <m:rad>
              <m:radPr>
                <m:degHide m:val="1"/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eastAsia="zh-CN"/>
                  </w:rPr>
                  <m:t>a</m:t>
                </m:r>
              </m:e>
            </m:rad>
          </m:e>
          <m:sup>
            <m:r>
              <w:rPr>
                <w:rFonts w:ascii="Cambria Math" w:hAnsi="Cambria Math"/>
                <w:lang w:eastAsia="zh-CN"/>
              </w:rPr>
              <m:t>3</m:t>
            </m:r>
          </m:sup>
        </m:sSup>
      </m:oMath>
    </w:p>
    <w:p w14:paraId="624487D1" w14:textId="70F89383" w:rsidR="00244E21" w:rsidRPr="00AC2DB2" w:rsidRDefault="00244E21" w:rsidP="005F78DC">
      <w:pPr>
        <w:rPr>
          <w:rFonts w:eastAsiaTheme="minorEastAsia"/>
          <w:lang w:eastAsia="zh-CN"/>
        </w:rPr>
      </w:pPr>
      <w:r w:rsidRPr="00AC2DB2">
        <w:rPr>
          <w:lang w:eastAsia="zh-CN"/>
        </w:rPr>
        <w:tab/>
      </w:r>
      <w:r w:rsidRPr="00AC2DB2">
        <w:rPr>
          <w:b/>
          <w:lang w:eastAsia="zh-CN"/>
        </w:rPr>
        <w:t>(C)</w:t>
      </w:r>
      <w:r w:rsidRPr="00AC2DB2">
        <w:rPr>
          <w:lang w:eastAsia="zh-CN"/>
        </w:rPr>
        <w:tab/>
      </w:r>
      <m:oMath>
        <m:f>
          <m:fPr>
            <m:ctrlPr>
              <w:rPr>
                <w:rFonts w:ascii="Cambria Math" w:hAnsi="Cambria Math"/>
                <w:i/>
                <w:lang w:eastAsia="zh-CN"/>
              </w:rPr>
            </m:ctrlPr>
          </m:fPr>
          <m:num>
            <m:r>
              <w:rPr>
                <w:rFonts w:ascii="Cambria Math" w:hAnsi="Cambria Math"/>
                <w:lang w:eastAsia="zh-CN"/>
              </w:rPr>
              <m:t>1</m:t>
            </m:r>
          </m:num>
          <m:den>
            <m:r>
              <w:rPr>
                <w:rFonts w:ascii="Cambria Math" w:hAnsi="Cambria Math"/>
                <w:lang w:eastAsia="zh-CN"/>
              </w:rPr>
              <m:t>3</m:t>
            </m:r>
          </m:den>
        </m:f>
        <m:rad>
          <m:radPr>
            <m:ctrlPr>
              <w:rPr>
                <w:rFonts w:ascii="Cambria Math" w:hAnsi="Cambria Math"/>
                <w:i/>
                <w:lang w:eastAsia="zh-CN"/>
              </w:rPr>
            </m:ctrlPr>
          </m:radPr>
          <m:deg>
            <m:r>
              <w:rPr>
                <w:rFonts w:ascii="Cambria Math" w:hAnsi="Cambria Math"/>
                <w:lang w:eastAsia="zh-CN"/>
              </w:rPr>
              <m:t>3</m:t>
            </m:r>
          </m:deg>
          <m:e>
            <m:r>
              <w:rPr>
                <w:rFonts w:ascii="Cambria Math" w:hAnsi="Cambria Math"/>
                <w:lang w:eastAsia="zh-CN"/>
              </w:rPr>
              <m:t>a</m:t>
            </m:r>
          </m:e>
        </m:rad>
      </m:oMath>
    </w:p>
    <w:p w14:paraId="6B1252CA" w14:textId="2F6AEA6D" w:rsidR="00244E21" w:rsidRPr="00AC2DB2" w:rsidRDefault="00244E21" w:rsidP="005F78DC">
      <w:pPr>
        <w:rPr>
          <w:lang w:eastAsia="zh-CN"/>
        </w:rPr>
      </w:pPr>
      <w:r w:rsidRPr="00AC2DB2">
        <w:rPr>
          <w:lang w:eastAsia="zh-CN"/>
        </w:rPr>
        <w:tab/>
      </w:r>
      <w:r w:rsidRPr="00AC2DB2">
        <w:rPr>
          <w:b/>
          <w:lang w:eastAsia="zh-CN"/>
        </w:rPr>
        <w:t>(D)</w:t>
      </w:r>
      <w:r w:rsidRPr="00AC2DB2"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-</m:t>
        </m:r>
        <m:f>
          <m:fPr>
            <m:ctrlPr>
              <w:rPr>
                <w:rFonts w:ascii="Cambria Math" w:hAnsi="Cambria Math"/>
                <w:i/>
                <w:lang w:eastAsia="zh-CN"/>
              </w:rPr>
            </m:ctrlPr>
          </m:fPr>
          <m:num>
            <m:r>
              <w:rPr>
                <w:rFonts w:ascii="Cambria Math" w:hAnsi="Cambria Math"/>
                <w:lang w:eastAsia="zh-CN"/>
              </w:rPr>
              <m:t>4</m:t>
            </m:r>
          </m:num>
          <m:den>
            <m:r>
              <w:rPr>
                <w:rFonts w:ascii="Cambria Math" w:hAnsi="Cambria Math"/>
                <w:lang w:eastAsia="zh-CN"/>
              </w:rPr>
              <m:t>3</m:t>
            </m:r>
          </m:den>
        </m:f>
        <m:rad>
          <m:radPr>
            <m:degHide m:val="1"/>
            <m:ctrlPr>
              <w:rPr>
                <w:rFonts w:ascii="Cambria Math" w:hAnsi="Cambria Math"/>
                <w:i/>
                <w:lang w:eastAsia="zh-CN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sSupPr>
              <m:e>
                <m:r>
                  <w:rPr>
                    <w:rFonts w:ascii="Cambria Math" w:hAnsi="Cambria Math"/>
                    <w:lang w:eastAsia="zh-CN"/>
                  </w:rPr>
                  <m:t>a</m:t>
                </m:r>
              </m:e>
              <m:sup>
                <m:r>
                  <w:rPr>
                    <w:rFonts w:ascii="Cambria Math" w:hAnsi="Cambria Math"/>
                    <w:lang w:eastAsia="zh-CN"/>
                  </w:rPr>
                  <m:t>3</m:t>
                </m:r>
              </m:sup>
            </m:sSup>
          </m:e>
        </m:rad>
      </m:oMath>
    </w:p>
    <w:p w14:paraId="4DE7E602" w14:textId="77777777" w:rsidR="00AC0A57" w:rsidRPr="00AC2DB2" w:rsidRDefault="00AC0A57" w:rsidP="005F78DC">
      <w:pPr>
        <w:rPr>
          <w:lang w:eastAsia="zh-CN"/>
        </w:rPr>
      </w:pPr>
    </w:p>
    <w:p w14:paraId="4E1F0C44" w14:textId="77777777" w:rsidR="00972C9C" w:rsidRPr="00AC2DB2" w:rsidRDefault="00972C9C">
      <w:pPr>
        <w:spacing w:before="0" w:after="160"/>
        <w:rPr>
          <w:lang w:eastAsia="zh-CN"/>
        </w:rPr>
      </w:pPr>
      <w:r w:rsidRPr="00AC2DB2">
        <w:rPr>
          <w:lang w:eastAsia="zh-CN"/>
        </w:rPr>
        <w:br w:type="page"/>
      </w:r>
    </w:p>
    <w:p w14:paraId="0762BFCE" w14:textId="10600150" w:rsidR="00AC0A57" w:rsidRPr="00AC2DB2" w:rsidRDefault="00AC0A57" w:rsidP="00972C9C">
      <w:pPr>
        <w:spacing w:after="120"/>
        <w:rPr>
          <w:lang w:eastAsia="zh-CN"/>
        </w:rPr>
      </w:pPr>
      <w:r w:rsidRPr="00AC2DB2">
        <w:rPr>
          <w:lang w:eastAsia="zh-CN"/>
        </w:rPr>
        <w:lastRenderedPageBreak/>
        <w:t>1.9</w:t>
      </w:r>
      <w:r w:rsidRPr="00AC2DB2">
        <w:rPr>
          <w:lang w:eastAsia="zh-CN"/>
        </w:rPr>
        <w:tab/>
      </w:r>
      <w:r w:rsidR="00F94303" w:rsidRPr="00AC2DB2">
        <w:rPr>
          <w:lang w:eastAsia="zh-CN"/>
        </w:rPr>
        <w:t>D</w:t>
      </w:r>
      <w:r w:rsidRPr="00AC2DB2">
        <w:rPr>
          <w:lang w:eastAsia="zh-CN"/>
        </w:rPr>
        <w:t xml:space="preserve">ie oppervlakte wat begrens word deur die funksie </w:t>
      </w:r>
      <m:oMath>
        <m:r>
          <w:rPr>
            <w:rFonts w:ascii="Cambria Math" w:hAnsi="Cambria Math"/>
            <w:lang w:eastAsia="zh-CN"/>
          </w:rPr>
          <m:t>y=3</m:t>
        </m:r>
        <m:sSup>
          <m:sSupPr>
            <m:ctrlPr>
              <w:rPr>
                <w:rFonts w:ascii="Cambria Math" w:hAnsi="Cambria Math"/>
                <w:i/>
                <w:lang w:eastAsia="zh-CN"/>
              </w:rPr>
            </m:ctrlPr>
          </m:sSupPr>
          <m:e>
            <m:r>
              <w:rPr>
                <w:rFonts w:ascii="Cambria Math" w:hAnsi="Cambria Math"/>
                <w:lang w:eastAsia="zh-CN"/>
              </w:rPr>
              <m:t>x</m:t>
            </m:r>
          </m:e>
          <m:sup>
            <m:r>
              <w:rPr>
                <w:rFonts w:ascii="Cambria Math" w:hAnsi="Cambria Math"/>
                <w:lang w:eastAsia="zh-CN"/>
              </w:rPr>
              <m:t>2</m:t>
            </m:r>
          </m:sup>
        </m:sSup>
      </m:oMath>
      <w:r w:rsidRPr="00AC2DB2">
        <w:rPr>
          <w:rFonts w:eastAsiaTheme="minorEastAsia"/>
          <w:lang w:eastAsia="zh-CN"/>
        </w:rPr>
        <w:t xml:space="preserve"> tussen die </w:t>
      </w:r>
      <m:oMath>
        <m:r>
          <w:rPr>
            <w:rFonts w:ascii="Cambria Math" w:eastAsiaTheme="minorEastAsia" w:hAnsi="Cambria Math"/>
            <w:lang w:eastAsia="zh-CN"/>
          </w:rPr>
          <m:t>x</m:t>
        </m:r>
      </m:oMath>
      <w:r w:rsidRPr="00AC2DB2">
        <w:rPr>
          <w:rFonts w:eastAsiaTheme="minorEastAsia"/>
          <w:lang w:eastAsia="zh-CN"/>
        </w:rPr>
        <w:t xml:space="preserve">-as en </w:t>
      </w:r>
      <w:r w:rsidR="00F94303" w:rsidRPr="00AC2DB2">
        <w:rPr>
          <w:rFonts w:eastAsiaTheme="minorEastAsia"/>
          <w:lang w:eastAsia="zh-CN"/>
        </w:rPr>
        <w:br/>
      </w:r>
      <w:r w:rsidR="00F94303" w:rsidRPr="00AC2DB2">
        <w:rPr>
          <w:rFonts w:eastAsiaTheme="minorEastAsia"/>
          <w:lang w:eastAsia="zh-CN"/>
        </w:rPr>
        <w:tab/>
      </w:r>
      <m:oMath>
        <m:r>
          <w:rPr>
            <w:rFonts w:ascii="Cambria Math" w:eastAsiaTheme="minorEastAsia" w:hAnsi="Cambria Math"/>
            <w:lang w:eastAsia="zh-CN"/>
          </w:rPr>
          <m:t>x∈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dPr>
          <m:e>
            <m:r>
              <w:rPr>
                <w:rFonts w:ascii="Cambria Math" w:eastAsiaTheme="minorEastAsia" w:hAnsi="Cambria Math"/>
                <w:lang w:eastAsia="zh-CN"/>
              </w:rPr>
              <m:t>-1;1</m:t>
            </m:r>
          </m:e>
        </m:d>
      </m:oMath>
      <w:r w:rsidR="00131C6E" w:rsidRPr="00AC2DB2">
        <w:rPr>
          <w:rFonts w:eastAsiaTheme="minorEastAsia"/>
          <w:lang w:eastAsia="zh-CN"/>
        </w:rPr>
        <w:t xml:space="preserve"> is...</w:t>
      </w:r>
    </w:p>
    <w:p w14:paraId="275D21A4" w14:textId="6237C336" w:rsidR="00AC0A57" w:rsidRPr="00AC2DB2" w:rsidRDefault="00AC0A57" w:rsidP="005F78DC">
      <w:pPr>
        <w:rPr>
          <w:lang w:eastAsia="zh-CN"/>
        </w:rPr>
      </w:pPr>
      <w:r w:rsidRPr="00AC2DB2">
        <w:rPr>
          <w:lang w:eastAsia="zh-CN"/>
        </w:rPr>
        <w:tab/>
      </w:r>
      <w:r w:rsidRPr="00AC2DB2">
        <w:rPr>
          <w:b/>
          <w:lang w:eastAsia="zh-CN"/>
        </w:rPr>
        <w:t>(A)</w:t>
      </w:r>
      <w:r w:rsidRPr="00AC2DB2"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0</m:t>
        </m:r>
      </m:oMath>
    </w:p>
    <w:p w14:paraId="74EE1DBB" w14:textId="7584BFB8" w:rsidR="00AC0A57" w:rsidRPr="00AC2DB2" w:rsidRDefault="00AC0A57" w:rsidP="005F78DC">
      <w:pPr>
        <w:rPr>
          <w:lang w:eastAsia="zh-CN"/>
        </w:rPr>
      </w:pPr>
      <w:r w:rsidRPr="00AC2DB2">
        <w:rPr>
          <w:lang w:eastAsia="zh-CN"/>
        </w:rPr>
        <w:tab/>
      </w:r>
      <w:r w:rsidRPr="00AC2DB2">
        <w:rPr>
          <w:b/>
          <w:lang w:eastAsia="zh-CN"/>
        </w:rPr>
        <w:t>(B)</w:t>
      </w:r>
      <w:r w:rsidRPr="00AC2DB2"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1</m:t>
        </m:r>
      </m:oMath>
    </w:p>
    <w:p w14:paraId="6AEDEEF3" w14:textId="4290C213" w:rsidR="00AC0A57" w:rsidRPr="00AC2DB2" w:rsidRDefault="00AC0A57" w:rsidP="005F78DC">
      <w:pPr>
        <w:rPr>
          <w:lang w:eastAsia="zh-CN"/>
        </w:rPr>
      </w:pPr>
      <w:r w:rsidRPr="00AC2DB2">
        <w:rPr>
          <w:lang w:eastAsia="zh-CN"/>
        </w:rPr>
        <w:tab/>
      </w:r>
      <w:r w:rsidRPr="00AC2DB2">
        <w:rPr>
          <w:b/>
          <w:lang w:eastAsia="zh-CN"/>
        </w:rPr>
        <w:t>(C)</w:t>
      </w:r>
      <w:r w:rsidRPr="00AC2DB2"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2</m:t>
        </m:r>
      </m:oMath>
    </w:p>
    <w:p w14:paraId="5412D5E1" w14:textId="242B7DAC" w:rsidR="00AC0A57" w:rsidRPr="00AC2DB2" w:rsidRDefault="00AC0A57" w:rsidP="005F78DC">
      <w:pPr>
        <w:rPr>
          <w:lang w:eastAsia="zh-CN"/>
        </w:rPr>
      </w:pPr>
      <w:r w:rsidRPr="00AC2DB2">
        <w:rPr>
          <w:lang w:eastAsia="zh-CN"/>
        </w:rPr>
        <w:tab/>
      </w:r>
      <w:r w:rsidRPr="00AC2DB2">
        <w:rPr>
          <w:b/>
          <w:lang w:eastAsia="zh-CN"/>
        </w:rPr>
        <w:t>(D)</w:t>
      </w:r>
      <w:r w:rsidRPr="00AC2DB2"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6</m:t>
        </m:r>
      </m:oMath>
    </w:p>
    <w:p w14:paraId="01EFC836" w14:textId="77777777" w:rsidR="00AC0A57" w:rsidRPr="00AC2DB2" w:rsidRDefault="00AC0A57" w:rsidP="005F78DC">
      <w:pPr>
        <w:rPr>
          <w:lang w:eastAsia="zh-CN"/>
        </w:rPr>
      </w:pPr>
    </w:p>
    <w:p w14:paraId="08DB2607" w14:textId="24EE605A" w:rsidR="00E352F5" w:rsidRPr="00AC2DB2" w:rsidRDefault="00AC0A57" w:rsidP="00972C9C">
      <w:pPr>
        <w:spacing w:after="120"/>
        <w:rPr>
          <w:rFonts w:cs="Arial"/>
          <w:szCs w:val="24"/>
        </w:rPr>
      </w:pPr>
      <w:r w:rsidRPr="00AC2DB2">
        <w:rPr>
          <w:lang w:eastAsia="zh-CN"/>
        </w:rPr>
        <w:t>1.10</w:t>
      </w:r>
      <w:r w:rsidRPr="00AC2DB2">
        <w:rPr>
          <w:lang w:eastAsia="zh-CN"/>
        </w:rPr>
        <w:tab/>
      </w:r>
      <w:r w:rsidR="008762A0" w:rsidRPr="00AC2DB2">
        <w:t xml:space="preserve">Die skets  toon funksie </w:t>
      </w:r>
      <m:oMath>
        <m:r>
          <w:rPr>
            <w:rFonts w:ascii="Cambria Math" w:hAnsi="Cambria Math"/>
          </w:rPr>
          <m:t>f</m:t>
        </m:r>
      </m:oMath>
      <w:r w:rsidR="008762A0" w:rsidRPr="00AC2DB2">
        <w:t xml:space="preserve"> in as kolletjies en funksie </w:t>
      </w:r>
      <m:oMath>
        <m:r>
          <w:rPr>
            <w:rFonts w:ascii="Cambria Math" w:hAnsi="Cambria Math"/>
          </w:rPr>
          <m:t>g</m:t>
        </m:r>
      </m:oMath>
      <w:r w:rsidR="008762A0" w:rsidRPr="00AC2DB2">
        <w:t xml:space="preserve"> in as kruisies.</w:t>
      </w:r>
      <w:r w:rsidR="0063520C" w:rsidRPr="00AC2DB2">
        <w:t xml:space="preserve"> Die waarde</w:t>
      </w:r>
      <w:r w:rsidR="0063520C" w:rsidRPr="00AC2DB2">
        <w:br/>
      </w:r>
      <w:r w:rsidR="0063520C" w:rsidRPr="00AC2DB2">
        <w:tab/>
        <w:t xml:space="preserve">van </w:t>
      </w:r>
      <m:oMath>
        <m:r>
          <w:rPr>
            <w:rFonts w:ascii="Cambria Math" w:hAnsi="Cambria Math"/>
          </w:rPr>
          <m:t>(f∘g)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</m:t>
            </m:r>
          </m:e>
        </m:d>
        <m:r>
          <w:rPr>
            <w:rFonts w:ascii="Cambria Math" w:hAnsi="Cambria Math"/>
          </w:rPr>
          <m:t>=</m:t>
        </m:r>
      </m:oMath>
    </w:p>
    <w:p w14:paraId="09F7A808" w14:textId="3A67F0B0" w:rsidR="008762A0" w:rsidRPr="00AC2DB2" w:rsidRDefault="0063520C" w:rsidP="008762A0">
      <w:pPr>
        <w:jc w:val="center"/>
        <w:rPr>
          <w:rFonts w:cs="Arial"/>
        </w:rPr>
      </w:pPr>
      <w:r w:rsidRPr="00AC2DB2">
        <w:rPr>
          <w:rFonts w:cs="Arial"/>
          <w:noProof/>
        </w:rPr>
        <w:drawing>
          <wp:inline distT="0" distB="0" distL="0" distR="0" wp14:anchorId="408964FB" wp14:editId="3527B8FC">
            <wp:extent cx="2566316" cy="2392328"/>
            <wp:effectExtent l="0" t="0" r="5715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80680" cy="2405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3D69E0" w14:textId="26861790" w:rsidR="00E352F5" w:rsidRPr="00AC2DB2" w:rsidRDefault="00E352F5" w:rsidP="00E352F5">
      <w:pPr>
        <w:spacing w:before="120"/>
        <w:rPr>
          <w:rFonts w:cs="Arial"/>
        </w:rPr>
      </w:pPr>
      <w:r w:rsidRPr="00AC2DB2">
        <w:rPr>
          <w:rFonts w:cs="Arial"/>
        </w:rPr>
        <w:tab/>
      </w:r>
      <w:r w:rsidRPr="00AC2DB2">
        <w:rPr>
          <w:rFonts w:cs="Arial"/>
          <w:b/>
        </w:rPr>
        <w:t>(A)</w:t>
      </w:r>
      <w:r w:rsidRPr="00AC2DB2">
        <w:rPr>
          <w:rFonts w:cs="Arial"/>
        </w:rPr>
        <w:tab/>
      </w:r>
      <m:oMath>
        <m:r>
          <m:rPr>
            <m:sty m:val="p"/>
          </m:rPr>
          <w:rPr>
            <w:rFonts w:ascii="Cambria Math" w:hAnsi="Cambria Math" w:cs="Arial"/>
          </w:rPr>
          <m:t>-2</m:t>
        </m:r>
      </m:oMath>
      <w:r w:rsidRPr="00AC2DB2">
        <w:rPr>
          <w:rFonts w:cs="Arial"/>
        </w:rPr>
        <w:tab/>
      </w:r>
      <w:r w:rsidRPr="00AC2DB2">
        <w:rPr>
          <w:rFonts w:cs="Arial"/>
        </w:rPr>
        <w:tab/>
      </w:r>
      <w:r w:rsidRPr="00AC2DB2">
        <w:rPr>
          <w:rFonts w:cs="Arial"/>
          <w:b/>
        </w:rPr>
        <w:t>(B)</w:t>
      </w:r>
      <w:r w:rsidRPr="00AC2DB2">
        <w:rPr>
          <w:rFonts w:cs="Arial"/>
        </w:rPr>
        <w:tab/>
      </w:r>
      <m:oMath>
        <m:r>
          <w:rPr>
            <w:rFonts w:ascii="Cambria Math" w:hAnsi="Cambria Math" w:cs="Arial"/>
          </w:rPr>
          <m:t>-1</m:t>
        </m:r>
      </m:oMath>
      <w:r w:rsidRPr="00AC2DB2">
        <w:rPr>
          <w:rFonts w:cs="Arial"/>
        </w:rPr>
        <w:tab/>
      </w:r>
      <w:r w:rsidRPr="00AC2DB2">
        <w:rPr>
          <w:rFonts w:cs="Arial"/>
        </w:rPr>
        <w:tab/>
      </w:r>
      <w:r w:rsidRPr="00AC2DB2">
        <w:rPr>
          <w:rFonts w:cs="Arial"/>
          <w:b/>
        </w:rPr>
        <w:t>(C)</w:t>
      </w:r>
      <w:r w:rsidRPr="00AC2DB2">
        <w:rPr>
          <w:rFonts w:cs="Arial"/>
        </w:rPr>
        <w:tab/>
      </w:r>
      <m:oMath>
        <m:r>
          <w:rPr>
            <w:rFonts w:ascii="Cambria Math" w:hAnsi="Cambria Math" w:cs="Arial"/>
          </w:rPr>
          <m:t>2</m:t>
        </m:r>
      </m:oMath>
      <w:r w:rsidRPr="00AC2DB2">
        <w:rPr>
          <w:rFonts w:cs="Arial"/>
        </w:rPr>
        <w:tab/>
      </w:r>
      <w:r w:rsidRPr="00AC2DB2">
        <w:rPr>
          <w:rFonts w:cs="Arial"/>
        </w:rPr>
        <w:tab/>
      </w:r>
      <w:r w:rsidRPr="00AC2DB2">
        <w:rPr>
          <w:rFonts w:cs="Arial"/>
          <w:b/>
        </w:rPr>
        <w:t>(D)</w:t>
      </w:r>
      <w:r w:rsidRPr="00AC2DB2">
        <w:rPr>
          <w:rFonts w:cs="Arial"/>
        </w:rPr>
        <w:tab/>
      </w:r>
      <w:r w:rsidR="0063520C" w:rsidRPr="00AC2DB2">
        <w:rPr>
          <w:rFonts w:cs="Arial"/>
        </w:rPr>
        <w:t>1</w:t>
      </w:r>
    </w:p>
    <w:p w14:paraId="0C1BDC55" w14:textId="607D9C50" w:rsidR="00AC0A57" w:rsidRPr="00AC2DB2" w:rsidRDefault="00AC0A57" w:rsidP="00E352F5">
      <w:pPr>
        <w:rPr>
          <w:lang w:eastAsia="zh-CN"/>
        </w:rPr>
      </w:pPr>
    </w:p>
    <w:p w14:paraId="43D34872" w14:textId="5B16FC68" w:rsidR="006369E2" w:rsidRPr="00AC2DB2" w:rsidRDefault="006369E2" w:rsidP="00DE64C7">
      <w:pPr>
        <w:pStyle w:val="Questions"/>
        <w:rPr>
          <w:lang w:eastAsia="zh-CN"/>
        </w:rPr>
      </w:pPr>
      <w:r w:rsidRPr="00AC2DB2">
        <w:rPr>
          <w:lang w:eastAsia="zh-CN"/>
        </w:rPr>
        <w:br w:type="page"/>
      </w:r>
    </w:p>
    <w:p w14:paraId="1FC60ACC" w14:textId="61E038C3" w:rsidR="008D3D2A" w:rsidRPr="00AC2DB2" w:rsidRDefault="008D3D2A" w:rsidP="008D3D2A">
      <w:pPr>
        <w:pStyle w:val="Heading1"/>
      </w:pPr>
      <w:r w:rsidRPr="00AC2DB2">
        <w:lastRenderedPageBreak/>
        <w:t>Vraag 2</w:t>
      </w:r>
      <w:r w:rsidRPr="00AC2DB2">
        <w:tab/>
        <w:t>[</w:t>
      </w:r>
      <w:r w:rsidR="00EB4298" w:rsidRPr="00AC2DB2">
        <w:t>1</w:t>
      </w:r>
      <w:r w:rsidR="00487383" w:rsidRPr="00AC2DB2">
        <w:t>6</w:t>
      </w:r>
      <w:r w:rsidRPr="00AC2DB2">
        <w:t xml:space="preserve"> punte]</w:t>
      </w:r>
    </w:p>
    <w:p w14:paraId="0E2633AB" w14:textId="77777777" w:rsidR="00A6645D" w:rsidRPr="00AC2DB2" w:rsidRDefault="00E079C3" w:rsidP="00651E6A">
      <w:pPr>
        <w:pStyle w:val="Questions"/>
        <w:rPr>
          <w:lang w:eastAsia="zh-CN"/>
        </w:rPr>
      </w:pPr>
      <w:r w:rsidRPr="00AC2DB2">
        <w:rPr>
          <w:lang w:eastAsia="zh-CN"/>
        </w:rPr>
        <w:t>2.1</w:t>
      </w:r>
      <w:r w:rsidRPr="00AC2DB2">
        <w:rPr>
          <w:lang w:eastAsia="zh-CN"/>
        </w:rPr>
        <w:tab/>
      </w:r>
      <w:r w:rsidR="00691F98" w:rsidRPr="00AC2DB2">
        <w:rPr>
          <w:lang w:eastAsia="zh-CN"/>
        </w:rPr>
        <w:t>Vereenvoudig</w:t>
      </w:r>
      <w:r w:rsidR="00A6645D" w:rsidRPr="00AC2DB2">
        <w:rPr>
          <w:lang w:eastAsia="zh-CN"/>
        </w:rPr>
        <w:t xml:space="preserve"> en laat die antwoord in die vorm </w:t>
      </w:r>
      <m:oMath>
        <m:r>
          <w:rPr>
            <w:rFonts w:ascii="Cambria Math" w:hAnsi="Cambria Math"/>
            <w:lang w:eastAsia="zh-CN"/>
          </w:rPr>
          <m:t>a+bi</m:t>
        </m:r>
      </m:oMath>
      <w:r w:rsidR="00A6645D" w:rsidRPr="00AC2DB2">
        <w:rPr>
          <w:lang w:eastAsia="zh-CN"/>
        </w:rPr>
        <w:t xml:space="preserve"> met </w:t>
      </w:r>
      <m:oMath>
        <m:r>
          <w:rPr>
            <w:rFonts w:ascii="Cambria Math" w:hAnsi="Cambria Math"/>
            <w:lang w:eastAsia="zh-CN"/>
          </w:rPr>
          <m:t>a</m:t>
        </m:r>
        <m:r>
          <m:rPr>
            <m:lit/>
          </m:rPr>
          <w:rPr>
            <w:rFonts w:ascii="Cambria Math" w:hAnsi="Cambria Math"/>
            <w:lang w:eastAsia="zh-CN"/>
          </w:rPr>
          <m:t>,</m:t>
        </m:r>
        <m:r>
          <w:rPr>
            <w:rFonts w:ascii="Cambria Math" w:hAnsi="Cambria Math"/>
            <w:lang w:eastAsia="zh-CN"/>
          </w:rPr>
          <m:t>b</m:t>
        </m:r>
        <m:r>
          <m:rPr>
            <m:scr m:val="double-struck"/>
          </m:rPr>
          <w:rPr>
            <w:rFonts w:ascii="Cambria Math" w:hAnsi="Cambria Math"/>
            <w:lang w:eastAsia="zh-CN"/>
          </w:rPr>
          <m:t>∈R</m:t>
        </m:r>
      </m:oMath>
      <w:r w:rsidR="00691F98" w:rsidRPr="00AC2DB2">
        <w:rPr>
          <w:lang w:eastAsia="zh-CN"/>
        </w:rPr>
        <w:t xml:space="preserve">: </w:t>
      </w:r>
    </w:p>
    <w:p w14:paraId="2B4B2E94" w14:textId="6901A220" w:rsidR="00691F98" w:rsidRPr="00AC2DB2" w:rsidRDefault="00A6645D" w:rsidP="00651E6A">
      <w:pPr>
        <w:pStyle w:val="Questions"/>
        <w:rPr>
          <w:lang w:eastAsia="zh-CN"/>
        </w:rPr>
      </w:pPr>
      <w:r w:rsidRPr="00AC2DB2">
        <w:rPr>
          <w:lang w:eastAsia="zh-CN"/>
        </w:rPr>
        <w:tab/>
        <w:t>(a)</w:t>
      </w:r>
      <w:r w:rsidRPr="00AC2DB2">
        <w:rPr>
          <w:lang w:eastAsia="zh-CN"/>
        </w:rPr>
        <w:tab/>
      </w:r>
      <m:oMath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2+6i</m:t>
            </m:r>
          </m:e>
        </m:d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1-4i</m:t>
            </m:r>
          </m:e>
        </m:d>
      </m:oMath>
      <w:r w:rsidR="00691F98" w:rsidRPr="00AC2DB2">
        <w:rPr>
          <w:lang w:eastAsia="zh-CN"/>
        </w:rPr>
        <w:t>.</w:t>
      </w:r>
      <w:r w:rsidR="00691F98" w:rsidRPr="00AC2DB2">
        <w:rPr>
          <w:lang w:eastAsia="zh-CN"/>
        </w:rPr>
        <w:tab/>
        <w:t>(3)</w:t>
      </w:r>
    </w:p>
    <w:p w14:paraId="00D1FC95" w14:textId="1F3647C2" w:rsidR="00A6645D" w:rsidRPr="00AC2DB2" w:rsidRDefault="00A6645D" w:rsidP="00651E6A">
      <w:pPr>
        <w:pStyle w:val="Questions"/>
        <w:rPr>
          <w:b/>
          <w:lang w:eastAsia="zh-CN"/>
        </w:rPr>
      </w:pPr>
      <w:r w:rsidRPr="00AC2DB2">
        <w:rPr>
          <w:lang w:eastAsia="zh-CN"/>
        </w:rPr>
        <w:tab/>
        <w:t>(b)</w:t>
      </w:r>
      <w:r w:rsidRPr="00AC2DB2">
        <w:rPr>
          <w:lang w:eastAsia="zh-CN"/>
        </w:rPr>
        <w:tab/>
      </w:r>
      <m:oMath>
        <m:f>
          <m:fPr>
            <m:ctrlPr>
              <w:rPr>
                <w:rFonts w:ascii="Cambria Math" w:hAnsi="Cambria Math"/>
                <w:i/>
                <w:lang w:eastAsia="zh-CN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sSupPr>
              <m:e>
                <m:r>
                  <w:rPr>
                    <w:rFonts w:ascii="Cambria Math" w:hAnsi="Cambria Math"/>
                    <w:lang w:eastAsia="zh-CN"/>
                  </w:rPr>
                  <m:t>i</m:t>
                </m:r>
              </m:e>
              <m:sup>
                <m:r>
                  <w:rPr>
                    <w:rFonts w:ascii="Cambria Math" w:hAnsi="Cambria Math"/>
                    <w:lang w:eastAsia="zh-CN"/>
                  </w:rPr>
                  <m:t>181</m:t>
                </m:r>
              </m:sup>
            </m:sSup>
          </m:num>
          <m:den>
            <m:r>
              <w:rPr>
                <w:rFonts w:ascii="Cambria Math" w:hAnsi="Cambria Math"/>
                <w:lang w:eastAsia="zh-CN"/>
              </w:rPr>
              <m:t>1+i</m:t>
            </m:r>
          </m:den>
        </m:f>
      </m:oMath>
      <w:r w:rsidRPr="00AC2DB2">
        <w:rPr>
          <w:lang w:eastAsia="zh-CN"/>
        </w:rPr>
        <w:tab/>
      </w:r>
      <w:r w:rsidR="00487383" w:rsidRPr="00AC2DB2">
        <w:rPr>
          <w:lang w:eastAsia="zh-CN"/>
        </w:rPr>
        <w:tab/>
      </w:r>
      <w:r w:rsidRPr="00AC2DB2">
        <w:rPr>
          <w:lang w:eastAsia="zh-CN"/>
        </w:rPr>
        <w:t>(</w:t>
      </w:r>
      <w:r w:rsidR="00487383" w:rsidRPr="00AC2DB2">
        <w:rPr>
          <w:lang w:eastAsia="zh-CN"/>
        </w:rPr>
        <w:t>4</w:t>
      </w:r>
      <w:r w:rsidRPr="00AC2DB2">
        <w:rPr>
          <w:lang w:eastAsia="zh-CN"/>
        </w:rPr>
        <w:t>)</w:t>
      </w:r>
    </w:p>
    <w:p w14:paraId="3E1C38B8" w14:textId="17F5D894" w:rsidR="00FA061A" w:rsidRPr="00AC2DB2" w:rsidRDefault="00691F98" w:rsidP="00651E6A">
      <w:pPr>
        <w:pStyle w:val="Questions"/>
        <w:rPr>
          <w:lang w:eastAsia="zh-CN"/>
        </w:rPr>
      </w:pPr>
      <w:r w:rsidRPr="00AC2DB2">
        <w:rPr>
          <w:lang w:eastAsia="zh-CN"/>
        </w:rPr>
        <w:t>2.2</w:t>
      </w:r>
      <w:r w:rsidRPr="00AC2DB2">
        <w:rPr>
          <w:lang w:eastAsia="zh-CN"/>
        </w:rPr>
        <w:tab/>
      </w:r>
      <w:r w:rsidR="00FA061A" w:rsidRPr="00AC2DB2">
        <w:rPr>
          <w:lang w:eastAsia="zh-CN"/>
        </w:rPr>
        <w:t xml:space="preserve">Bepaal heelgetalle </w:t>
      </w:r>
      <m:oMath>
        <m:r>
          <w:rPr>
            <w:rFonts w:ascii="Cambria Math" w:hAnsi="Cambria Math"/>
            <w:lang w:eastAsia="zh-CN"/>
          </w:rPr>
          <m:t>m</m:t>
        </m:r>
      </m:oMath>
      <w:r w:rsidR="00FA061A" w:rsidRPr="00AC2DB2">
        <w:rPr>
          <w:lang w:eastAsia="zh-CN"/>
        </w:rPr>
        <w:t xml:space="preserve"> en </w:t>
      </w:r>
      <m:oMath>
        <m:r>
          <w:rPr>
            <w:rFonts w:ascii="Cambria Math" w:hAnsi="Cambria Math"/>
            <w:lang w:eastAsia="zh-CN"/>
          </w:rPr>
          <m:t>n</m:t>
        </m:r>
      </m:oMath>
      <w:r w:rsidR="00FA061A" w:rsidRPr="00AC2DB2">
        <w:rPr>
          <w:lang w:eastAsia="zh-CN"/>
        </w:rPr>
        <w:t xml:space="preserve"> </w:t>
      </w:r>
      <w:r w:rsidRPr="00AC2DB2">
        <w:rPr>
          <w:lang w:eastAsia="zh-CN"/>
        </w:rPr>
        <w:t xml:space="preserve">in </w:t>
      </w:r>
      <m:oMath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m-i</m:t>
            </m:r>
          </m:e>
        </m:d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1+2i</m:t>
            </m:r>
          </m:e>
        </m:d>
        <m:r>
          <w:rPr>
            <w:rFonts w:ascii="Cambria Math" w:hAnsi="Cambria Math"/>
            <w:lang w:eastAsia="zh-CN"/>
          </w:rPr>
          <m:t>=n+5i</m:t>
        </m:r>
      </m:oMath>
      <w:r w:rsidRPr="00AC2DB2">
        <w:rPr>
          <w:lang w:eastAsia="zh-CN"/>
        </w:rPr>
        <w:t>.</w:t>
      </w:r>
      <w:r w:rsidR="00424EBA" w:rsidRPr="00AC2DB2">
        <w:rPr>
          <w:lang w:eastAsia="zh-CN"/>
        </w:rPr>
        <w:tab/>
        <w:t>(6)</w:t>
      </w:r>
    </w:p>
    <w:p w14:paraId="209FE8C6" w14:textId="690362A2" w:rsidR="00424EBA" w:rsidRPr="00AC2DB2" w:rsidRDefault="00424EBA" w:rsidP="00651E6A">
      <w:pPr>
        <w:pStyle w:val="Questions"/>
        <w:rPr>
          <w:lang w:eastAsia="zh-CN"/>
        </w:rPr>
      </w:pPr>
      <w:r w:rsidRPr="00AC2DB2">
        <w:rPr>
          <w:lang w:eastAsia="zh-CN"/>
        </w:rPr>
        <w:t>2.</w:t>
      </w:r>
      <w:r w:rsidR="00A6645D" w:rsidRPr="00AC2DB2">
        <w:rPr>
          <w:lang w:eastAsia="zh-CN"/>
        </w:rPr>
        <w:t>3</w:t>
      </w:r>
      <w:r w:rsidRPr="00AC2DB2">
        <w:rPr>
          <w:lang w:eastAsia="zh-CN"/>
        </w:rPr>
        <w:tab/>
        <w:t xml:space="preserve">Stel </w:t>
      </w:r>
      <m:oMath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-2-3i</m:t>
            </m:r>
          </m:e>
        </m:d>
        <m:r>
          <w:rPr>
            <w:rFonts w:ascii="Cambria Math" w:hAnsi="Cambria Math"/>
            <w:lang w:eastAsia="zh-CN"/>
          </w:rPr>
          <m:t>+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7-2i</m:t>
            </m:r>
          </m:e>
        </m:d>
      </m:oMath>
      <w:r w:rsidR="0069553F" w:rsidRPr="00AC2DB2">
        <w:rPr>
          <w:lang w:eastAsia="zh-CN"/>
        </w:rPr>
        <w:t xml:space="preserve"> grafies voor op ‘n assestelsel.</w:t>
      </w:r>
      <w:r w:rsidR="001E5996" w:rsidRPr="00AC2DB2">
        <w:rPr>
          <w:lang w:eastAsia="zh-CN"/>
        </w:rPr>
        <w:t xml:space="preserve"> </w:t>
      </w:r>
      <w:r w:rsidR="001E5996" w:rsidRPr="00AC2DB2">
        <w:rPr>
          <w:lang w:eastAsia="zh-CN"/>
        </w:rPr>
        <w:br/>
      </w:r>
      <w:r w:rsidR="001E5996" w:rsidRPr="00AC2DB2">
        <w:rPr>
          <w:lang w:eastAsia="zh-CN"/>
        </w:rPr>
        <w:tab/>
      </w:r>
      <w:r w:rsidR="001E5996" w:rsidRPr="00AC2DB2">
        <w:rPr>
          <w:rFonts w:eastAsiaTheme="minorEastAsia"/>
          <w:lang w:eastAsia="zh-CN"/>
        </w:rPr>
        <w:t xml:space="preserve">Gebruik </w:t>
      </w:r>
      <w:r w:rsidR="001E5996" w:rsidRPr="00AC2DB2">
        <w:rPr>
          <w:rFonts w:eastAsiaTheme="minorEastAsia"/>
          <w:b/>
          <w:lang w:eastAsia="zh-CN"/>
        </w:rPr>
        <w:t xml:space="preserve">DIAGRAMBLAD 1 </w:t>
      </w:r>
      <w:r w:rsidR="001E5996" w:rsidRPr="00AC2DB2">
        <w:rPr>
          <w:rFonts w:eastAsiaTheme="minorEastAsia"/>
          <w:lang w:eastAsia="zh-CN"/>
        </w:rPr>
        <w:t>vir jou skets.</w:t>
      </w:r>
      <w:r w:rsidR="0069553F" w:rsidRPr="00AC2DB2">
        <w:rPr>
          <w:lang w:eastAsia="zh-CN"/>
        </w:rPr>
        <w:tab/>
        <w:t>(</w:t>
      </w:r>
      <w:r w:rsidR="00487383" w:rsidRPr="00AC2DB2">
        <w:rPr>
          <w:lang w:eastAsia="zh-CN"/>
        </w:rPr>
        <w:t>3</w:t>
      </w:r>
      <w:r w:rsidR="0069553F" w:rsidRPr="00AC2DB2">
        <w:rPr>
          <w:lang w:eastAsia="zh-CN"/>
        </w:rPr>
        <w:t>)</w:t>
      </w:r>
    </w:p>
    <w:p w14:paraId="41EBC58E" w14:textId="77777777" w:rsidR="00972C9C" w:rsidRPr="00AC2DB2" w:rsidRDefault="00972C9C" w:rsidP="00651E6A">
      <w:pPr>
        <w:pStyle w:val="Questions"/>
        <w:rPr>
          <w:lang w:eastAsia="zh-CN"/>
        </w:rPr>
      </w:pPr>
    </w:p>
    <w:p w14:paraId="6CF08B15" w14:textId="30B9BA82" w:rsidR="0069553F" w:rsidRPr="00AC2DB2" w:rsidRDefault="0069553F" w:rsidP="0069553F">
      <w:pPr>
        <w:pStyle w:val="Heading1"/>
      </w:pPr>
      <w:r w:rsidRPr="00AC2DB2">
        <w:t>Vraag 3</w:t>
      </w:r>
      <w:r w:rsidRPr="00AC2DB2">
        <w:tab/>
        <w:t>[1</w:t>
      </w:r>
      <w:r w:rsidR="008762A0" w:rsidRPr="00AC2DB2">
        <w:t>1</w:t>
      </w:r>
      <w:r w:rsidRPr="00AC2DB2">
        <w:t xml:space="preserve"> punte]</w:t>
      </w:r>
    </w:p>
    <w:p w14:paraId="072CF43E" w14:textId="214A05D8" w:rsidR="0069553F" w:rsidRPr="00AC2DB2" w:rsidRDefault="0069553F" w:rsidP="008762A0">
      <w:pPr>
        <w:tabs>
          <w:tab w:val="right" w:pos="9070"/>
        </w:tabs>
        <w:rPr>
          <w:lang w:eastAsia="zh-CN"/>
        </w:rPr>
      </w:pPr>
      <w:r w:rsidRPr="00AC2DB2">
        <w:rPr>
          <w:lang w:eastAsia="zh-CN"/>
        </w:rPr>
        <w:t xml:space="preserve">Ontbind </w:t>
      </w:r>
      <w:r w:rsidR="008762A0" w:rsidRPr="00AC2DB2">
        <w:rPr>
          <w:lang w:eastAsia="zh-CN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-2</m:t>
            </m:r>
            <m:sSup>
              <m:sSupPr>
                <m:ctrlPr>
                  <w:rPr>
                    <w:rFonts w:ascii="Cambria Math" w:hAnsi="Cambria Math"/>
                    <w:i/>
                    <w:lang w:bidi="en-US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  <m:ctrlPr>
                  <w:rPr>
                    <w:rFonts w:ascii="Cambria Math" w:hAnsi="Cambria Math"/>
                    <w:i/>
                  </w:rPr>
                </m:ctrlP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-x+15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x-1</m:t>
                    </m:r>
                  </m:e>
                </m:d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x+2</m:t>
                </m:r>
              </m:e>
            </m:d>
          </m:den>
        </m:f>
      </m:oMath>
      <w:r w:rsidR="008762A0" w:rsidRPr="00AC2DB2">
        <w:rPr>
          <w:rFonts w:eastAsiaTheme="minorEastAsia"/>
        </w:rPr>
        <w:t xml:space="preserve">   </w:t>
      </w:r>
      <w:r w:rsidR="00112ADD" w:rsidRPr="00AC2DB2">
        <w:rPr>
          <w:lang w:eastAsia="zh-CN"/>
        </w:rPr>
        <w:t xml:space="preserve">  </w:t>
      </w:r>
      <w:r w:rsidRPr="00AC2DB2">
        <w:rPr>
          <w:lang w:eastAsia="zh-CN"/>
        </w:rPr>
        <w:t>in parsiële breuke</w:t>
      </w:r>
      <w:r w:rsidR="00112ADD" w:rsidRPr="00AC2DB2">
        <w:rPr>
          <w:lang w:eastAsia="zh-CN"/>
        </w:rPr>
        <w:t>.</w:t>
      </w:r>
      <w:r w:rsidR="008762A0" w:rsidRPr="00AC2DB2">
        <w:rPr>
          <w:lang w:eastAsia="zh-CN"/>
        </w:rPr>
        <w:tab/>
        <w:t>(11)</w:t>
      </w:r>
    </w:p>
    <w:p w14:paraId="18C6BE21" w14:textId="77777777" w:rsidR="00112ADD" w:rsidRPr="00AC2DB2" w:rsidRDefault="00112ADD" w:rsidP="00846477">
      <w:pPr>
        <w:pStyle w:val="Questions"/>
        <w:rPr>
          <w:lang w:eastAsia="zh-CN"/>
        </w:rPr>
      </w:pPr>
    </w:p>
    <w:p w14:paraId="5D6D9B0F" w14:textId="26FBEE92" w:rsidR="007E6D18" w:rsidRPr="00AC2DB2" w:rsidRDefault="007E6D18" w:rsidP="007E6D18">
      <w:pPr>
        <w:pStyle w:val="Heading1"/>
      </w:pPr>
      <w:r w:rsidRPr="00AC2DB2">
        <w:t>Vraag 4</w:t>
      </w:r>
      <w:r w:rsidRPr="00AC2DB2">
        <w:tab/>
        <w:t>[1</w:t>
      </w:r>
      <w:r w:rsidR="009F1874" w:rsidRPr="00AC2DB2">
        <w:t>7</w:t>
      </w:r>
      <w:r w:rsidRPr="00AC2DB2">
        <w:t xml:space="preserve"> punte]</w:t>
      </w:r>
    </w:p>
    <w:p w14:paraId="3E5B1C3B" w14:textId="17BEDDAD" w:rsidR="00151C60" w:rsidRPr="00AC2DB2" w:rsidRDefault="00151C60" w:rsidP="009F1874">
      <w:pPr>
        <w:pStyle w:val="Questions"/>
        <w:rPr>
          <w:lang w:eastAsia="zh-CN"/>
        </w:rPr>
      </w:pPr>
      <w:r w:rsidRPr="00AC2DB2">
        <w:rPr>
          <w:lang w:eastAsia="zh-CN"/>
        </w:rPr>
        <w:t>4.1</w:t>
      </w:r>
      <w:r w:rsidRPr="00AC2DB2">
        <w:rPr>
          <w:lang w:eastAsia="zh-CN"/>
        </w:rPr>
        <w:tab/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2-x</m:t>
            </m:r>
          </m:den>
        </m:f>
      </m:oMath>
      <w:r w:rsidR="009F1874" w:rsidRPr="00AC2DB2">
        <w:t xml:space="preserve"> en </w:t>
      </w:r>
      <m:oMath>
        <m:r>
          <w:rPr>
            <w:rFonts w:ascii="Cambria Math" w:hAnsi="Cambria Math"/>
          </w:rPr>
          <m:t>g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</w:rPr>
          <m:t>=2+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x</m:t>
            </m:r>
          </m:e>
        </m:rad>
      </m:oMath>
      <w:r w:rsidR="009F1874" w:rsidRPr="00AC2DB2">
        <w:t xml:space="preserve">, bepaal </w:t>
      </w:r>
      <m:oMath>
        <m:r>
          <w:rPr>
            <w:rFonts w:ascii="Cambria Math" w:hAnsi="Cambria Math"/>
          </w:rPr>
          <m:t>(g∘f)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-7</m:t>
            </m:r>
          </m:e>
        </m:d>
      </m:oMath>
      <w:r w:rsidR="009F1874" w:rsidRPr="00AC2DB2">
        <w:t>.</w:t>
      </w:r>
      <w:r w:rsidRPr="00AC2DB2">
        <w:rPr>
          <w:lang w:eastAsia="zh-CN"/>
        </w:rPr>
        <w:tab/>
        <w:t>(</w:t>
      </w:r>
      <w:r w:rsidR="009F1874" w:rsidRPr="00AC2DB2">
        <w:rPr>
          <w:lang w:eastAsia="zh-CN"/>
        </w:rPr>
        <w:t>4</w:t>
      </w:r>
      <w:r w:rsidRPr="00AC2DB2">
        <w:rPr>
          <w:lang w:eastAsia="zh-CN"/>
        </w:rPr>
        <w:t>)</w:t>
      </w:r>
    </w:p>
    <w:p w14:paraId="1AD1DBAA" w14:textId="2947363D" w:rsidR="0050597F" w:rsidRPr="00AC2DB2" w:rsidRDefault="0050597F" w:rsidP="00F950E5">
      <w:pPr>
        <w:pStyle w:val="Questions"/>
        <w:rPr>
          <w:lang w:eastAsia="zh-CN"/>
        </w:rPr>
      </w:pPr>
      <w:r w:rsidRPr="00AC2DB2">
        <w:rPr>
          <w:lang w:eastAsia="zh-CN"/>
        </w:rPr>
        <w:t>4.</w:t>
      </w:r>
      <w:r w:rsidR="00151C60" w:rsidRPr="00AC2DB2">
        <w:rPr>
          <w:lang w:eastAsia="zh-CN"/>
        </w:rPr>
        <w:t>2</w:t>
      </w:r>
      <w:r w:rsidRPr="00AC2DB2">
        <w:rPr>
          <w:lang w:eastAsia="zh-CN"/>
        </w:rPr>
        <w:tab/>
        <w:t xml:space="preserve">Skets die volgende stuksgewyse funksie vir </w:t>
      </w:r>
      <m:oMath>
        <m:r>
          <w:rPr>
            <w:rFonts w:ascii="Cambria Math" w:hAnsi="Cambria Math"/>
            <w:lang w:eastAsia="zh-CN"/>
          </w:rPr>
          <m:t>-3≤x≤5</m:t>
        </m:r>
      </m:oMath>
      <w:r w:rsidRPr="00AC2DB2">
        <w:rPr>
          <w:lang w:eastAsia="zh-CN"/>
        </w:rPr>
        <w:t>:</w:t>
      </w:r>
    </w:p>
    <w:p w14:paraId="060E460C" w14:textId="1171FA4A" w:rsidR="00F950E5" w:rsidRPr="00AC2DB2" w:rsidRDefault="00F950E5" w:rsidP="00F950E5">
      <w:pPr>
        <w:spacing w:before="0" w:after="160"/>
        <w:jc w:val="center"/>
        <w:rPr>
          <w:rFonts w:eastAsiaTheme="minorEastAsia"/>
          <w:lang w:eastAsia="zh-CN"/>
        </w:rPr>
      </w:pPr>
      <m:oMathPara>
        <m:oMathParaPr>
          <m:jc m:val="center"/>
        </m:oMathParaPr>
        <m:oMath>
          <m:r>
            <w:rPr>
              <w:rFonts w:ascii="Cambria Math" w:hAnsi="Cambria Math"/>
              <w:lang w:eastAsia="zh-CN"/>
            </w:rPr>
            <m:t>f(x)=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lang w:eastAsia="zh-CN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  <w:lang w:eastAsia="zh-CN"/>
                      </w:rPr>
                      <m:t>1-x</m:t>
                    </m:r>
                  </m:e>
                  <m:e>
                    <m:r>
                      <m:rPr>
                        <m:nor/>
                      </m:rPr>
                      <m:t>as</m:t>
                    </m:r>
                  </m:e>
                  <m:e>
                    <m:r>
                      <w:rPr>
                        <w:rFonts w:ascii="Cambria Math" w:hAnsi="Cambria Math"/>
                        <w:lang w:eastAsia="zh-CN"/>
                      </w:rPr>
                      <m:t>x≤-1</m:t>
                    </m:r>
                  </m:e>
                </m:mr>
                <m:m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zh-CN"/>
                          </w:rPr>
                          <m:t>2</m:t>
                        </m:r>
                      </m:sup>
                    </m:sSup>
                  </m:e>
                  <m:e>
                    <m:r>
                      <m:rPr>
                        <m:nor/>
                      </m:rPr>
                      <m:t>as</m:t>
                    </m:r>
                  </m:e>
                  <m:e>
                    <m:r>
                      <w:rPr>
                        <w:rFonts w:ascii="Cambria Math" w:hAnsi="Cambria Math"/>
                        <w:lang w:eastAsia="zh-CN"/>
                      </w:rPr>
                      <m:t>-1&lt;x&lt;1</m:t>
                    </m:r>
                  </m:e>
                </m:mr>
                <m:m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zh-CN"/>
                          </w:rPr>
                          <m:t>x</m:t>
                        </m:r>
                      </m:sup>
                    </m:sSup>
                  </m:e>
                  <m:e>
                    <m:r>
                      <m:rPr>
                        <m:nor/>
                      </m:rPr>
                      <m:t>as</m:t>
                    </m:r>
                  </m:e>
                  <m:e>
                    <m:r>
                      <w:rPr>
                        <w:rFonts w:ascii="Cambria Math" w:hAnsi="Cambria Math"/>
                        <w:lang w:eastAsia="zh-CN"/>
                      </w:rPr>
                      <m:t>x=1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lang w:eastAsia="zh-CN"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  <w:lang w:eastAsia="zh-CN"/>
                      </w:rPr>
                      <m:t>2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lang w:eastAsia="zh-CN"/>
                      </w:rPr>
                    </m:ctrlPr>
                  </m:e>
                  <m:e>
                    <m:r>
                      <m:rPr>
                        <m:nor/>
                      </m:rPr>
                      <m:t>as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lang w:eastAsia="zh-C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lang w:eastAsia="zh-CN"/>
                      </w:rPr>
                      <m:t>x&gt;1</m:t>
                    </m:r>
                  </m:e>
                </m:mr>
              </m:m>
            </m:e>
          </m:d>
        </m:oMath>
      </m:oMathPara>
    </w:p>
    <w:p w14:paraId="39A6B0F0" w14:textId="198A9200" w:rsidR="004B72B0" w:rsidRPr="00AC2DB2" w:rsidRDefault="004B72B0" w:rsidP="004B72B0">
      <w:pPr>
        <w:pStyle w:val="Questions"/>
        <w:rPr>
          <w:rFonts w:eastAsiaTheme="minorEastAsia"/>
          <w:lang w:eastAsia="zh-CN"/>
        </w:rPr>
      </w:pPr>
      <w:r w:rsidRPr="00AC2DB2">
        <w:rPr>
          <w:rFonts w:eastAsiaTheme="minorEastAsia"/>
          <w:lang w:eastAsia="zh-CN"/>
        </w:rPr>
        <w:tab/>
        <w:t xml:space="preserve">Gebruik </w:t>
      </w:r>
      <w:r w:rsidRPr="00AC2DB2">
        <w:rPr>
          <w:rFonts w:eastAsiaTheme="minorEastAsia"/>
          <w:b/>
          <w:lang w:eastAsia="zh-CN"/>
        </w:rPr>
        <w:t xml:space="preserve">DIAGRAMBLAD </w:t>
      </w:r>
      <w:r w:rsidR="001E5996" w:rsidRPr="00AC2DB2">
        <w:rPr>
          <w:rFonts w:eastAsiaTheme="minorEastAsia"/>
          <w:b/>
          <w:lang w:eastAsia="zh-CN"/>
        </w:rPr>
        <w:t>2</w:t>
      </w:r>
      <w:r w:rsidRPr="00AC2DB2">
        <w:rPr>
          <w:rFonts w:eastAsiaTheme="minorEastAsia"/>
          <w:b/>
          <w:lang w:eastAsia="zh-CN"/>
        </w:rPr>
        <w:t xml:space="preserve"> </w:t>
      </w:r>
      <w:r w:rsidRPr="00AC2DB2">
        <w:rPr>
          <w:rFonts w:eastAsiaTheme="minorEastAsia"/>
          <w:lang w:eastAsia="zh-CN"/>
        </w:rPr>
        <w:t>vir jou skets.</w:t>
      </w:r>
      <w:r w:rsidR="001E5996" w:rsidRPr="00AC2DB2">
        <w:rPr>
          <w:rFonts w:eastAsiaTheme="minorEastAsia"/>
          <w:lang w:eastAsia="zh-CN"/>
        </w:rPr>
        <w:tab/>
        <w:t>(6)</w:t>
      </w:r>
    </w:p>
    <w:p w14:paraId="7FC2DE98" w14:textId="7090C601" w:rsidR="00EA778E" w:rsidRPr="00AC2DB2" w:rsidRDefault="00F950E5" w:rsidP="00EA778E">
      <w:r w:rsidRPr="00AC2DB2">
        <w:rPr>
          <w:lang w:eastAsia="zh-CN"/>
        </w:rPr>
        <w:t>4.</w:t>
      </w:r>
      <w:r w:rsidR="00151C60" w:rsidRPr="00AC2DB2">
        <w:rPr>
          <w:lang w:eastAsia="zh-CN"/>
        </w:rPr>
        <w:t>3</w:t>
      </w:r>
      <w:r w:rsidR="003D01E0" w:rsidRPr="00AC2DB2">
        <w:rPr>
          <w:lang w:eastAsia="zh-CN"/>
        </w:rPr>
        <w:tab/>
      </w:r>
      <w:r w:rsidR="00EA778E" w:rsidRPr="00AC2DB2">
        <w:t xml:space="preserve">In die skets is OAB en OCD radï van ŉ sirkel met middelpunt O en radius 10 cm.  </w:t>
      </w:r>
      <w:r w:rsidR="00EA778E" w:rsidRPr="00AC2DB2">
        <w:tab/>
      </w:r>
      <m:oMath>
        <m:r>
          <m:rPr>
            <m:sty m:val="p"/>
          </m:rPr>
          <w:rPr>
            <w:rFonts w:ascii="Cambria Math" w:hAnsi="Cambria Math"/>
          </w:rPr>
          <m:t>A</m:t>
        </m:r>
        <m:acc>
          <m:accPr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O</m:t>
            </m:r>
          </m:e>
        </m:acc>
        <m:r>
          <m:rPr>
            <m:sty m:val="p"/>
          </m:rPr>
          <w:rPr>
            <w:rFonts w:ascii="Cambria Math" w:hAnsi="Cambria Math"/>
          </w:rPr>
          <m:t>C=</m:t>
        </m:r>
        <m:r>
          <w:rPr>
            <w:rFonts w:ascii="Cambria Math" w:hAnsi="Cambria Math"/>
          </w:rPr>
          <m:t>α</m:t>
        </m:r>
      </m:oMath>
      <w:r w:rsidR="00EA778E" w:rsidRPr="00AC2DB2">
        <w:t xml:space="preserve"> radiale. AC en BD is boë van die sirkels met middelpunt O en </w:t>
      </w:r>
      <w:r w:rsidR="00EA778E" w:rsidRPr="00AC2DB2">
        <w:br/>
      </w:r>
      <w:r w:rsidR="00EA778E" w:rsidRPr="00AC2DB2">
        <w:tab/>
        <w:t>rad</w:t>
      </w:r>
      <w:r w:rsidR="001B3F55">
        <w:t>iusse</w:t>
      </w:r>
      <w:r w:rsidR="00EA778E" w:rsidRPr="00AC2DB2">
        <w:t xml:space="preserve"> 10 cm en 6 cm respektiewelik.</w:t>
      </w:r>
    </w:p>
    <w:p w14:paraId="71E27D01" w14:textId="5F9059FF" w:rsidR="00EA778E" w:rsidRPr="00AC2DB2" w:rsidRDefault="00EA778E" w:rsidP="00EA778E">
      <w:pPr>
        <w:jc w:val="center"/>
      </w:pPr>
      <w:r w:rsidRPr="00AC2DB2">
        <w:rPr>
          <w:noProof/>
        </w:rPr>
        <w:drawing>
          <wp:inline distT="0" distB="0" distL="0" distR="0" wp14:anchorId="3FD97DFA" wp14:editId="766E03B3">
            <wp:extent cx="2161995" cy="2242528"/>
            <wp:effectExtent l="0" t="0" r="0" b="571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69509" cy="2250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E27F16" w14:textId="43764FE5" w:rsidR="00EA778E" w:rsidRPr="00AC2DB2" w:rsidRDefault="00982DBB" w:rsidP="00982DBB">
      <w:pPr>
        <w:tabs>
          <w:tab w:val="left" w:pos="1276"/>
          <w:tab w:val="right" w:pos="9070"/>
        </w:tabs>
        <w:ind w:left="709"/>
      </w:pPr>
      <w:r w:rsidRPr="00AC2DB2">
        <w:t>(a)</w:t>
      </w:r>
      <w:r w:rsidR="00EA778E" w:rsidRPr="00AC2DB2">
        <w:tab/>
        <w:t xml:space="preserve">Bepaal die waarde van </w:t>
      </w:r>
      <m:oMath>
        <m:r>
          <w:rPr>
            <w:rFonts w:ascii="Cambria Math" w:hAnsi="Cambria Math"/>
          </w:rPr>
          <m:t>α</m:t>
        </m:r>
      </m:oMath>
      <w:r w:rsidR="00EA778E" w:rsidRPr="00AC2DB2">
        <w:t xml:space="preserve"> waarvoor die </w:t>
      </w:r>
      <w:r w:rsidR="00F95E53" w:rsidRPr="00AC2DB2">
        <w:t xml:space="preserve">oppervlakte </w:t>
      </w:r>
      <w:r w:rsidR="00EA778E" w:rsidRPr="00AC2DB2">
        <w:t>van die geskakeerde</w:t>
      </w:r>
      <w:r w:rsidR="009F1874" w:rsidRPr="00AC2DB2">
        <w:br/>
      </w:r>
      <w:r w:rsidR="009F1874" w:rsidRPr="00AC2DB2">
        <w:tab/>
      </w:r>
      <w:r w:rsidR="00EA778E" w:rsidRPr="00AC2DB2">
        <w:t xml:space="preserve"> gedeelte </w:t>
      </w:r>
      <w:r w:rsidR="009F1874" w:rsidRPr="00AC2DB2">
        <w:t>36,8</w:t>
      </w:r>
      <w:r w:rsidR="00EA778E" w:rsidRPr="00AC2DB2">
        <w:t xml:space="preserve"> </w:t>
      </w:r>
      <w:bookmarkStart w:id="3" w:name="_Hlk20224118"/>
      <w:r w:rsidR="00EA778E" w:rsidRPr="00AC2DB2">
        <w:t>cm</w:t>
      </w:r>
      <w:r w:rsidR="001B3F55">
        <w:rPr>
          <w:vertAlign w:val="superscript"/>
        </w:rPr>
        <w:t>2</w:t>
      </w:r>
      <w:bookmarkEnd w:id="3"/>
      <w:r w:rsidR="00EA778E" w:rsidRPr="00AC2DB2">
        <w:t xml:space="preserve"> is.</w:t>
      </w:r>
      <w:r w:rsidR="009F1874" w:rsidRPr="00AC2DB2">
        <w:tab/>
        <w:t>(4)</w:t>
      </w:r>
    </w:p>
    <w:p w14:paraId="44321BE0" w14:textId="695704B6" w:rsidR="00EA778E" w:rsidRPr="00AC2DB2" w:rsidRDefault="00982DBB" w:rsidP="00982DBB">
      <w:pPr>
        <w:tabs>
          <w:tab w:val="left" w:pos="1276"/>
          <w:tab w:val="right" w:pos="9070"/>
        </w:tabs>
        <w:ind w:left="709"/>
      </w:pPr>
      <w:r w:rsidRPr="00AC2DB2">
        <w:t>(b)</w:t>
      </w:r>
      <w:r w:rsidR="00EA778E" w:rsidRPr="00AC2DB2">
        <w:t xml:space="preserve"> </w:t>
      </w:r>
      <w:r w:rsidR="00EA778E" w:rsidRPr="00AC2DB2">
        <w:tab/>
        <w:t xml:space="preserve">Bepaal die </w:t>
      </w:r>
      <w:r w:rsidR="00F95E53">
        <w:t>omtrek</w:t>
      </w:r>
      <w:r w:rsidR="00EA778E" w:rsidRPr="00AC2DB2">
        <w:t xml:space="preserve"> van die geskakeerde deel.</w:t>
      </w:r>
      <w:r w:rsidR="009F1874" w:rsidRPr="00AC2DB2">
        <w:tab/>
        <w:t>(3)</w:t>
      </w:r>
    </w:p>
    <w:p w14:paraId="7115D12F" w14:textId="6A9A1A80" w:rsidR="002A42F3" w:rsidRPr="00AC2DB2" w:rsidRDefault="002A42F3" w:rsidP="00F950E5">
      <w:pPr>
        <w:pStyle w:val="Questions"/>
        <w:rPr>
          <w:lang w:eastAsia="zh-CN"/>
        </w:rPr>
      </w:pPr>
      <w:r w:rsidRPr="00AC2DB2">
        <w:rPr>
          <w:lang w:eastAsia="zh-CN"/>
        </w:rPr>
        <w:tab/>
      </w:r>
      <w:r w:rsidRPr="00AC2DB2">
        <w:rPr>
          <w:lang w:eastAsia="zh-CN"/>
        </w:rPr>
        <w:tab/>
      </w:r>
    </w:p>
    <w:p w14:paraId="07B89007" w14:textId="77777777" w:rsidR="00F74D75" w:rsidRPr="00AC2DB2" w:rsidRDefault="00F74D75">
      <w:pPr>
        <w:spacing w:before="0" w:after="160"/>
        <w:rPr>
          <w:rFonts w:eastAsia="SimSun" w:cs="Times New Roman"/>
          <w:b/>
          <w:sz w:val="28"/>
          <w:szCs w:val="24"/>
          <w:lang w:eastAsia="zh-CN"/>
        </w:rPr>
      </w:pPr>
      <w:r w:rsidRPr="00AC2DB2">
        <w:br w:type="page"/>
      </w:r>
    </w:p>
    <w:p w14:paraId="2F661B5D" w14:textId="5BAAAF87" w:rsidR="007E6D18" w:rsidRPr="00AC2DB2" w:rsidRDefault="007E6D18" w:rsidP="007E6D18">
      <w:pPr>
        <w:pStyle w:val="Heading1"/>
      </w:pPr>
      <w:r w:rsidRPr="00AC2DB2">
        <w:lastRenderedPageBreak/>
        <w:t>Vraag 5</w:t>
      </w:r>
      <w:r w:rsidRPr="00AC2DB2">
        <w:tab/>
        <w:t>[1</w:t>
      </w:r>
      <w:r w:rsidR="00F74D75" w:rsidRPr="00AC2DB2">
        <w:t>5</w:t>
      </w:r>
      <w:r w:rsidRPr="00AC2DB2">
        <w:t xml:space="preserve"> punte]</w:t>
      </w:r>
    </w:p>
    <w:p w14:paraId="4AD0521A" w14:textId="56608506" w:rsidR="00B8312F" w:rsidRPr="00AC2DB2" w:rsidRDefault="00014DCF" w:rsidP="00B8312F">
      <w:pPr>
        <w:rPr>
          <w:kern w:val="36"/>
        </w:rPr>
      </w:pPr>
      <w:r w:rsidRPr="00AC2DB2">
        <w:rPr>
          <w:lang w:eastAsia="zh-CN"/>
        </w:rPr>
        <w:t>5.1</w:t>
      </w:r>
      <w:r w:rsidRPr="00AC2DB2">
        <w:rPr>
          <w:lang w:eastAsia="zh-CN"/>
        </w:rPr>
        <w:tab/>
      </w:r>
    </w:p>
    <w:p w14:paraId="4FDC0D6C" w14:textId="20B5C00D" w:rsidR="00B8312F" w:rsidRPr="00AC2DB2" w:rsidRDefault="00B8312F" w:rsidP="00B8312F">
      <w:pPr>
        <w:rPr>
          <w:kern w:val="36"/>
        </w:rPr>
      </w:pPr>
      <w:r w:rsidRPr="00AC2DB2">
        <w:rPr>
          <w:noProof/>
          <w:kern w:val="36"/>
          <w:lang w:eastAsia="af-ZA"/>
        </w:rPr>
        <w:tab/>
        <w:t>(a)</w:t>
      </w:r>
      <w:r w:rsidRPr="00AC2DB2">
        <w:rPr>
          <w:noProof/>
          <w:kern w:val="36"/>
          <w:lang w:eastAsia="af-ZA"/>
        </w:rPr>
        <w:tab/>
      </w:r>
      <w:r w:rsidRPr="00AC2DB2">
        <w:rPr>
          <w:kern w:val="36"/>
        </w:rPr>
        <w:t>Skryf die volgende matriksvergelyking as ŉ stelsel vergelykings:</w:t>
      </w:r>
    </w:p>
    <w:p w14:paraId="7CC1963E" w14:textId="0153FFDB" w:rsidR="00B8312F" w:rsidRPr="00AC2DB2" w:rsidRDefault="00B8312F" w:rsidP="00B8312F">
      <w:pPr>
        <w:pStyle w:val="Questions"/>
        <w:rPr>
          <w:rFonts w:eastAsiaTheme="minorEastAsia" w:cstheme="minorBidi"/>
        </w:rPr>
      </w:pPr>
      <w:r w:rsidRPr="00AC2DB2">
        <w:rPr>
          <w:rFonts w:eastAsiaTheme="minorEastAsia" w:cstheme="minorBidi"/>
        </w:rPr>
        <w:tab/>
      </w:r>
      <w:r w:rsidRPr="00AC2DB2">
        <w:rPr>
          <w:rFonts w:eastAsiaTheme="minorEastAsia" w:cstheme="minorBidi"/>
        </w:rPr>
        <w:tab/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-3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6</m:t>
                  </m:r>
                </m:e>
              </m:mr>
            </m:m>
          </m:e>
        </m:d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y</m:t>
                  </m:r>
                </m:e>
              </m:mr>
            </m:m>
          </m:e>
        </m:d>
        <m:r>
          <w:rPr>
            <w:rFonts w:ascii="Cambria Math" w:eastAsiaTheme="minorEastAsia" w:hAnsi="Cambria Math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5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-1</m:t>
                  </m:r>
                </m:e>
              </m:mr>
            </m:m>
          </m:e>
        </m:d>
      </m:oMath>
      <w:r w:rsidR="00F74D75" w:rsidRPr="00AC2DB2">
        <w:rPr>
          <w:rFonts w:eastAsiaTheme="minorEastAsia" w:cstheme="minorBidi"/>
        </w:rPr>
        <w:tab/>
        <w:t>(2)</w:t>
      </w:r>
    </w:p>
    <w:p w14:paraId="0E8B202C" w14:textId="77777777" w:rsidR="00972C9C" w:rsidRPr="00AC2DB2" w:rsidRDefault="00972C9C" w:rsidP="00B8312F">
      <w:pPr>
        <w:pStyle w:val="Questions"/>
        <w:rPr>
          <w:rFonts w:eastAsiaTheme="minorEastAsia" w:cstheme="minorBidi"/>
        </w:rPr>
      </w:pPr>
    </w:p>
    <w:p w14:paraId="4D6BEA7A" w14:textId="593D0B0D" w:rsidR="00B8312F" w:rsidRPr="00AC2DB2" w:rsidRDefault="00B8312F" w:rsidP="00B8312F">
      <w:pPr>
        <w:pStyle w:val="Questions"/>
        <w:rPr>
          <w:i/>
          <w:lang w:eastAsia="zh-CN"/>
        </w:rPr>
      </w:pPr>
      <w:r w:rsidRPr="00AC2DB2">
        <w:rPr>
          <w:rFonts w:eastAsiaTheme="minorEastAsia" w:cstheme="minorBidi"/>
        </w:rPr>
        <w:tab/>
        <w:t>(b)</w:t>
      </w:r>
      <w:r w:rsidRPr="00AC2DB2">
        <w:rPr>
          <w:rFonts w:eastAsiaTheme="minorEastAsia" w:cstheme="minorBidi"/>
        </w:rPr>
        <w:tab/>
        <w:t xml:space="preserve">Gebruik Cramer se reël en los op vir </w:t>
      </w:r>
      <m:oMath>
        <m:r>
          <w:rPr>
            <w:rFonts w:ascii="Cambria Math" w:eastAsiaTheme="minorEastAsia" w:hAnsi="Cambria Math" w:cstheme="minorBidi"/>
          </w:rPr>
          <m:t>x</m:t>
        </m:r>
      </m:oMath>
      <w:r w:rsidRPr="00AC2DB2">
        <w:rPr>
          <w:rFonts w:eastAsiaTheme="minorEastAsia" w:cstheme="minorBidi"/>
        </w:rPr>
        <w:t xml:space="preserve">. </w:t>
      </w:r>
    </w:p>
    <w:p w14:paraId="29207A97" w14:textId="67DAF70F" w:rsidR="007E6D18" w:rsidRPr="00AC2DB2" w:rsidRDefault="00544605" w:rsidP="00B8312F">
      <w:pPr>
        <w:pStyle w:val="Questions"/>
        <w:rPr>
          <w:lang w:eastAsia="zh-CN"/>
        </w:rPr>
      </w:pPr>
      <w:r w:rsidRPr="00AC2DB2">
        <w:rPr>
          <w:i/>
          <w:lang w:eastAsia="zh-CN"/>
        </w:rPr>
        <w:t xml:space="preserve">Toon duidelik die </w:t>
      </w:r>
      <w:r w:rsidR="003C5DF3" w:rsidRPr="00AC2DB2">
        <w:rPr>
          <w:i/>
          <w:lang w:eastAsia="zh-CN"/>
        </w:rPr>
        <w:t>determinante</w:t>
      </w:r>
      <w:r w:rsidRPr="00AC2DB2">
        <w:rPr>
          <w:i/>
          <w:lang w:eastAsia="zh-CN"/>
        </w:rPr>
        <w:t xml:space="preserve"> wat jy gebruik </w:t>
      </w:r>
      <w:r w:rsidR="00B8312F" w:rsidRPr="00AC2DB2">
        <w:rPr>
          <w:i/>
          <w:lang w:eastAsia="zh-CN"/>
        </w:rPr>
        <w:t>en hoe jy Cramer se reël gebruik.</w:t>
      </w:r>
      <w:r w:rsidR="00E338ED" w:rsidRPr="00AC2DB2">
        <w:rPr>
          <w:lang w:eastAsia="zh-CN"/>
        </w:rPr>
        <w:tab/>
        <w:t>(6)</w:t>
      </w:r>
    </w:p>
    <w:p w14:paraId="5BAD4D07" w14:textId="77777777" w:rsidR="00E338ED" w:rsidRPr="00AC2DB2" w:rsidRDefault="00E338ED" w:rsidP="00FA6BAF">
      <w:pPr>
        <w:pStyle w:val="Questions"/>
        <w:rPr>
          <w:lang w:eastAsia="zh-CN"/>
        </w:rPr>
      </w:pPr>
    </w:p>
    <w:p w14:paraId="41C0DA78" w14:textId="7DE73C88" w:rsidR="00651E6A" w:rsidRPr="00AC2DB2" w:rsidRDefault="001C7267" w:rsidP="00651E6A">
      <w:pPr>
        <w:pStyle w:val="Questions"/>
        <w:rPr>
          <w:lang w:eastAsia="zh-CN"/>
        </w:rPr>
      </w:pPr>
      <w:r w:rsidRPr="00AC2DB2">
        <w:rPr>
          <w:lang w:eastAsia="zh-CN"/>
        </w:rPr>
        <w:t>5.2</w:t>
      </w:r>
      <w:r w:rsidRPr="00AC2DB2">
        <w:rPr>
          <w:lang w:eastAsia="zh-CN"/>
        </w:rPr>
        <w:tab/>
      </w:r>
      <w:r w:rsidR="00B8312F" w:rsidRPr="00AC2DB2">
        <w:rPr>
          <w:lang w:eastAsia="zh-CN"/>
        </w:rPr>
        <w:t>Bepaal die volgende</w:t>
      </w:r>
      <w:r w:rsidR="00FE72BE" w:rsidRPr="00AC2DB2">
        <w:rPr>
          <w:lang w:eastAsia="zh-CN"/>
        </w:rPr>
        <w:t>:</w:t>
      </w:r>
    </w:p>
    <w:p w14:paraId="64C60C5F" w14:textId="3CB2FF38" w:rsidR="00FE72BE" w:rsidRDefault="00FE72BE" w:rsidP="00651E6A">
      <w:pPr>
        <w:pStyle w:val="Questions"/>
        <w:rPr>
          <w:lang w:eastAsia="zh-CN"/>
        </w:rPr>
      </w:pPr>
      <w:r w:rsidRPr="00AC2DB2">
        <w:rPr>
          <w:lang w:eastAsia="zh-CN"/>
        </w:rPr>
        <w:tab/>
        <w:t>(a)</w:t>
      </w:r>
      <w:r w:rsidRPr="00AC2DB2">
        <w:rPr>
          <w:lang w:eastAsia="zh-CN"/>
        </w:rPr>
        <w:tab/>
      </w:r>
      <m:oMath>
        <m:d>
          <m:dPr>
            <m:ctrlPr>
              <w:rPr>
                <w:rFonts w:ascii="Cambria Math" w:hAnsi="Cambria Math" w:cs="Arial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Arial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-60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25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35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55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-18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40</m:t>
                  </m:r>
                </m:e>
              </m:mr>
            </m:m>
          </m:e>
        </m:d>
        <m:r>
          <w:rPr>
            <w:rFonts w:ascii="Cambria Math" w:hAnsi="Cambria Math" w:cs="Arial"/>
            <w:noProof/>
          </w:rPr>
          <m:t>-</m:t>
        </m:r>
        <m:d>
          <m:dPr>
            <m:ctrlPr>
              <w:rPr>
                <w:rFonts w:ascii="Cambria Math" w:hAnsi="Cambria Math" w:cs="Arial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Arial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50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30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-50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60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-20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40</m:t>
                  </m:r>
                </m:e>
              </m:mr>
            </m:m>
          </m:e>
        </m:d>
      </m:oMath>
      <w:r w:rsidR="000D6D6B" w:rsidRPr="00AC2DB2">
        <w:rPr>
          <w:lang w:eastAsia="zh-CN"/>
        </w:rPr>
        <w:tab/>
        <w:t>(</w:t>
      </w:r>
      <w:r w:rsidR="00B8312F" w:rsidRPr="00AC2DB2">
        <w:rPr>
          <w:lang w:eastAsia="zh-CN"/>
        </w:rPr>
        <w:t>3</w:t>
      </w:r>
      <w:r w:rsidR="000D6D6B" w:rsidRPr="00AC2DB2">
        <w:rPr>
          <w:lang w:eastAsia="zh-CN"/>
        </w:rPr>
        <w:t>)</w:t>
      </w:r>
    </w:p>
    <w:p w14:paraId="39F5D293" w14:textId="77777777" w:rsidR="003B145D" w:rsidRPr="00AC2DB2" w:rsidRDefault="003B145D" w:rsidP="00651E6A">
      <w:pPr>
        <w:pStyle w:val="Questions"/>
        <w:rPr>
          <w:lang w:eastAsia="zh-CN"/>
        </w:rPr>
      </w:pPr>
      <w:bookmarkStart w:id="4" w:name="_GoBack"/>
      <w:bookmarkEnd w:id="4"/>
    </w:p>
    <w:p w14:paraId="4BB5B618" w14:textId="0A5DE086" w:rsidR="00E566E7" w:rsidRPr="00AC2DB2" w:rsidRDefault="00FE72BE" w:rsidP="00651E6A">
      <w:pPr>
        <w:pStyle w:val="Questions"/>
        <w:rPr>
          <w:lang w:eastAsia="zh-CN"/>
        </w:rPr>
      </w:pPr>
      <w:r w:rsidRPr="00AC2DB2">
        <w:rPr>
          <w:lang w:eastAsia="zh-CN"/>
        </w:rPr>
        <w:tab/>
        <w:t>(b)</w:t>
      </w:r>
      <w:r w:rsidRPr="00AC2DB2">
        <w:rPr>
          <w:lang w:eastAsia="zh-CN"/>
        </w:rPr>
        <w:tab/>
      </w:r>
      <m:oMath>
        <m:d>
          <m:dPr>
            <m:ctrlPr>
              <w:rPr>
                <w:rFonts w:ascii="Cambria Math" w:hAnsi="Cambria Math" w:cs="Arial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Arial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4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2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5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-1</m:t>
                  </m:r>
                </m:e>
              </m:mr>
            </m:m>
          </m:e>
        </m:d>
        <m:r>
          <w:rPr>
            <w:rFonts w:ascii="Cambria Math" w:hAnsi="Cambria Math" w:cs="Arial"/>
          </w:rPr>
          <m:t>×</m:t>
        </m:r>
        <m:d>
          <m:dPr>
            <m:ctrlPr>
              <w:rPr>
                <w:rFonts w:ascii="Cambria Math" w:hAnsi="Cambria Math" w:cs="Arial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Arial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2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-3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4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0</m:t>
                  </m:r>
                </m:e>
              </m:mr>
            </m:m>
          </m:e>
        </m:d>
      </m:oMath>
      <w:r w:rsidR="000D6D6B" w:rsidRPr="00AC2DB2">
        <w:rPr>
          <w:lang w:eastAsia="zh-CN"/>
        </w:rPr>
        <w:tab/>
        <w:t>(4)</w:t>
      </w:r>
    </w:p>
    <w:p w14:paraId="4E7B3DEC" w14:textId="77777777" w:rsidR="00972C9C" w:rsidRPr="00AC2DB2" w:rsidRDefault="00972C9C" w:rsidP="00651E6A">
      <w:pPr>
        <w:pStyle w:val="Questions"/>
        <w:rPr>
          <w:lang w:eastAsia="zh-CN"/>
        </w:rPr>
      </w:pPr>
    </w:p>
    <w:p w14:paraId="6AF60755" w14:textId="6AEC6289" w:rsidR="000D6D6B" w:rsidRPr="00AC2DB2" w:rsidRDefault="000D6D6B" w:rsidP="000D6D6B">
      <w:pPr>
        <w:pStyle w:val="Heading1"/>
      </w:pPr>
      <w:r w:rsidRPr="00AC2DB2">
        <w:t>Vraag 6</w:t>
      </w:r>
      <w:r w:rsidRPr="00AC2DB2">
        <w:tab/>
        <w:t>[1</w:t>
      </w:r>
      <w:r w:rsidR="00F74D75" w:rsidRPr="00AC2DB2">
        <w:t>2</w:t>
      </w:r>
      <w:r w:rsidRPr="00AC2DB2">
        <w:t xml:space="preserve"> punte]</w:t>
      </w:r>
    </w:p>
    <w:p w14:paraId="38DEF666" w14:textId="5763BBAE" w:rsidR="000D6D6B" w:rsidRPr="00AC2DB2" w:rsidRDefault="00FF4F08" w:rsidP="00651E6A">
      <w:pPr>
        <w:pStyle w:val="Questions"/>
        <w:rPr>
          <w:lang w:eastAsia="zh-CN"/>
        </w:rPr>
      </w:pPr>
      <w:r w:rsidRPr="00AC2DB2">
        <w:rPr>
          <w:lang w:eastAsia="zh-CN"/>
        </w:rPr>
        <w:t>6.1</w:t>
      </w:r>
      <w:r w:rsidRPr="00AC2DB2">
        <w:rPr>
          <w:lang w:eastAsia="zh-CN"/>
        </w:rPr>
        <w:tab/>
        <w:t xml:space="preserve">Bepaal die </w:t>
      </w:r>
      <w:r w:rsidR="00990D51" w:rsidRPr="00AC2DB2">
        <w:rPr>
          <w:lang w:eastAsia="zh-CN"/>
        </w:rPr>
        <w:t>eenheidsvektor</w:t>
      </w:r>
      <w:r w:rsidRPr="00AC2DB2">
        <w:rPr>
          <w:lang w:eastAsia="zh-CN"/>
        </w:rPr>
        <w:t xml:space="preserve"> van vektor</w:t>
      </w:r>
      <w:r w:rsidRPr="00AC2DB2">
        <w:rPr>
          <w:b/>
          <w:lang w:eastAsia="zh-CN"/>
        </w:rPr>
        <w:t xml:space="preserve"> </w:t>
      </w:r>
      <m:oMath>
        <m:r>
          <m:rPr>
            <m:sty m:val="bi"/>
          </m:rPr>
          <w:rPr>
            <w:rFonts w:ascii="Cambria Math" w:hAnsi="Cambria Math"/>
            <w:lang w:eastAsia="zh-CN"/>
          </w:rPr>
          <m:t>u</m:t>
        </m:r>
        <m:r>
          <w:rPr>
            <w:rFonts w:ascii="Cambria Math" w:hAnsi="Cambria Math"/>
            <w:lang w:eastAsia="zh-CN"/>
          </w:rPr>
          <m:t>=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2;-6</m:t>
            </m:r>
          </m:e>
        </m:d>
      </m:oMath>
      <w:r w:rsidR="00D35671" w:rsidRPr="00AC2DB2">
        <w:rPr>
          <w:lang w:eastAsia="zh-CN"/>
        </w:rPr>
        <w:t>.</w:t>
      </w:r>
      <w:r w:rsidR="00990D51" w:rsidRPr="00AC2DB2">
        <w:rPr>
          <w:lang w:eastAsia="zh-CN"/>
        </w:rPr>
        <w:tab/>
      </w:r>
      <w:r w:rsidRPr="00AC2DB2">
        <w:rPr>
          <w:lang w:eastAsia="zh-CN"/>
        </w:rPr>
        <w:t>(</w:t>
      </w:r>
      <w:r w:rsidR="001B3F55">
        <w:rPr>
          <w:lang w:eastAsia="zh-CN"/>
        </w:rPr>
        <w:t>4</w:t>
      </w:r>
      <w:r w:rsidRPr="00AC2DB2">
        <w:rPr>
          <w:lang w:eastAsia="zh-CN"/>
        </w:rPr>
        <w:t>)</w:t>
      </w:r>
    </w:p>
    <w:p w14:paraId="4621C7B3" w14:textId="08A014EE" w:rsidR="00990D51" w:rsidRPr="00AC2DB2" w:rsidRDefault="00990D51" w:rsidP="00651E6A">
      <w:pPr>
        <w:pStyle w:val="Questions"/>
        <w:rPr>
          <w:lang w:eastAsia="zh-CN"/>
        </w:rPr>
      </w:pPr>
      <w:r w:rsidRPr="00AC2DB2">
        <w:rPr>
          <w:lang w:eastAsia="zh-CN"/>
        </w:rPr>
        <w:t>6.</w:t>
      </w:r>
      <w:r w:rsidR="00F74D75" w:rsidRPr="00AC2DB2">
        <w:rPr>
          <w:lang w:eastAsia="zh-CN"/>
        </w:rPr>
        <w:t>2</w:t>
      </w:r>
      <w:r w:rsidRPr="00AC2DB2">
        <w:rPr>
          <w:lang w:eastAsia="zh-CN"/>
        </w:rPr>
        <w:tab/>
      </w:r>
      <w:r w:rsidR="003C5DF3" w:rsidRPr="00AC2DB2">
        <w:t>Geg</w:t>
      </w:r>
      <w:r w:rsidR="003955CC" w:rsidRPr="00AC2DB2">
        <w:t>e</w:t>
      </w:r>
      <w:r w:rsidR="003C5DF3" w:rsidRPr="00AC2DB2">
        <w:t>e</w:t>
      </w:r>
      <w:r w:rsidR="00D553BD" w:rsidRPr="00AC2DB2">
        <w:t xml:space="preserve"> </w:t>
      </w:r>
      <m:oMath>
        <m:r>
          <m:rPr>
            <m:sty m:val="bi"/>
          </m:rPr>
          <w:rPr>
            <w:rFonts w:ascii="Cambria Math" w:hAnsi="Cambria Math"/>
          </w:rPr>
          <m:t>a</m:t>
        </m:r>
      </m:oMath>
      <w:r w:rsidR="00D553BD" w:rsidRPr="00AC2DB2">
        <w:t xml:space="preserve"> en </w:t>
      </w:r>
      <m:oMath>
        <m:r>
          <m:rPr>
            <m:sty m:val="bi"/>
          </m:rPr>
          <w:rPr>
            <w:rFonts w:ascii="Cambria Math" w:hAnsi="Cambria Math"/>
          </w:rPr>
          <m:t xml:space="preserve">b </m:t>
        </m:r>
      </m:oMath>
      <w:r w:rsidR="00D553BD" w:rsidRPr="00AC2DB2">
        <w:t xml:space="preserve">met hoek </w:t>
      </w:r>
      <m:oMath>
        <m:r>
          <w:rPr>
            <w:rFonts w:ascii="Cambria Math" w:hAnsi="Cambria Math"/>
          </w:rPr>
          <m:t>θ</m:t>
        </m:r>
      </m:oMath>
      <w:r w:rsidR="00D553BD" w:rsidRPr="00AC2DB2">
        <w:t xml:space="preserve"> wat gevorm word tussen die vektore.</w:t>
      </w:r>
    </w:p>
    <w:p w14:paraId="28B81132" w14:textId="0D75CCA8" w:rsidR="002C0892" w:rsidRPr="00AC2DB2" w:rsidRDefault="00D553BD" w:rsidP="002C0892">
      <w:pPr>
        <w:pStyle w:val="Questions"/>
        <w:jc w:val="center"/>
        <w:rPr>
          <w:lang w:eastAsia="zh-CN"/>
        </w:rPr>
      </w:pPr>
      <w:r w:rsidRPr="00AC2DB2">
        <w:rPr>
          <w:noProof/>
          <w:lang w:eastAsia="af-ZA"/>
        </w:rPr>
        <w:drawing>
          <wp:inline distT="0" distB="0" distL="0" distR="0" wp14:anchorId="7B3904D2" wp14:editId="557AEA8B">
            <wp:extent cx="1469279" cy="1221898"/>
            <wp:effectExtent l="0" t="0" r="0" b="0"/>
            <wp:docPr id="11" name="Picture 11" descr="[image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[image]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986" cy="1229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F8BA08" w14:textId="043BFF33" w:rsidR="00C31A9E" w:rsidRPr="00AC2DB2" w:rsidRDefault="00C31A9E" w:rsidP="00651E6A">
      <w:pPr>
        <w:pStyle w:val="Questions"/>
        <w:rPr>
          <w:lang w:eastAsia="zh-CN"/>
        </w:rPr>
      </w:pPr>
      <w:r w:rsidRPr="00AC2DB2">
        <w:rPr>
          <w:lang w:eastAsia="zh-CN"/>
        </w:rPr>
        <w:tab/>
        <w:t>(a)</w:t>
      </w:r>
      <w:r w:rsidRPr="00AC2DB2">
        <w:rPr>
          <w:lang w:eastAsia="zh-CN"/>
        </w:rPr>
        <w:tab/>
      </w:r>
      <w:r w:rsidR="001B3F55" w:rsidRPr="00AC2DB2">
        <w:rPr>
          <w:lang w:eastAsia="zh-CN"/>
        </w:rPr>
        <w:t xml:space="preserve">Bepaal die </w:t>
      </w:r>
      <w:r w:rsidR="001B3F55">
        <w:rPr>
          <w:lang w:eastAsia="zh-CN"/>
        </w:rPr>
        <w:t>puntproduk</w:t>
      </w:r>
      <w:r w:rsidR="001B3F55" w:rsidRPr="00AC2DB2">
        <w:rPr>
          <w:lang w:eastAsia="zh-CN"/>
        </w:rPr>
        <w:t xml:space="preserve"> van vektore </w:t>
      </w:r>
      <m:oMath>
        <m:r>
          <m:rPr>
            <m:sty m:val="bi"/>
          </m:rPr>
          <w:rPr>
            <w:rFonts w:ascii="Cambria Math" w:hAnsi="Cambria Math"/>
            <w:lang w:eastAsia="zh-CN"/>
          </w:rPr>
          <m:t>a</m:t>
        </m:r>
      </m:oMath>
      <w:r w:rsidR="001B3F55" w:rsidRPr="00AC2DB2">
        <w:rPr>
          <w:lang w:eastAsia="zh-CN"/>
        </w:rPr>
        <w:t xml:space="preserve"> en </w:t>
      </w:r>
      <m:oMath>
        <m:r>
          <m:rPr>
            <m:sty m:val="bi"/>
          </m:rPr>
          <w:rPr>
            <w:rFonts w:ascii="Cambria Math" w:hAnsi="Cambria Math"/>
            <w:lang w:eastAsia="zh-CN"/>
          </w:rPr>
          <m:t>b</m:t>
        </m:r>
      </m:oMath>
      <w:r w:rsidR="001B3F55">
        <w:rPr>
          <w:b/>
          <w:lang w:eastAsia="zh-CN"/>
        </w:rPr>
        <w:t>.</w:t>
      </w:r>
      <w:r w:rsidRPr="00AC2DB2">
        <w:rPr>
          <w:lang w:eastAsia="zh-CN"/>
        </w:rPr>
        <w:tab/>
        <w:t>(</w:t>
      </w:r>
      <w:r w:rsidR="001B3F55">
        <w:rPr>
          <w:lang w:eastAsia="zh-CN"/>
        </w:rPr>
        <w:t>3</w:t>
      </w:r>
      <w:r w:rsidRPr="00AC2DB2">
        <w:rPr>
          <w:lang w:eastAsia="zh-CN"/>
        </w:rPr>
        <w:t>)</w:t>
      </w:r>
    </w:p>
    <w:p w14:paraId="64D8E952" w14:textId="439D73BD" w:rsidR="00C61F6C" w:rsidRPr="00AC2DB2" w:rsidRDefault="00C31A9E" w:rsidP="00651E6A">
      <w:pPr>
        <w:pStyle w:val="Questions"/>
        <w:rPr>
          <w:lang w:eastAsia="zh-CN"/>
        </w:rPr>
      </w:pPr>
      <w:r w:rsidRPr="00AC2DB2">
        <w:rPr>
          <w:lang w:eastAsia="zh-CN"/>
        </w:rPr>
        <w:tab/>
        <w:t>(b)</w:t>
      </w:r>
      <w:r w:rsidRPr="00AC2DB2">
        <w:rPr>
          <w:lang w:eastAsia="zh-CN"/>
        </w:rPr>
        <w:tab/>
        <w:t xml:space="preserve">Bereken die grootte van </w:t>
      </w:r>
      <m:oMath>
        <m:r>
          <w:rPr>
            <w:rFonts w:ascii="Cambria Math" w:hAnsi="Cambria Math"/>
            <w:lang w:eastAsia="zh-CN"/>
          </w:rPr>
          <m:t>θ</m:t>
        </m:r>
      </m:oMath>
      <w:r w:rsidRPr="00AC2DB2">
        <w:rPr>
          <w:lang w:eastAsia="zh-CN"/>
        </w:rPr>
        <w:t xml:space="preserve"> in radiale.</w:t>
      </w:r>
      <w:r w:rsidRPr="00AC2DB2">
        <w:rPr>
          <w:lang w:eastAsia="zh-CN"/>
        </w:rPr>
        <w:tab/>
        <w:t>(</w:t>
      </w:r>
      <w:r w:rsidR="00D553BD" w:rsidRPr="00AC2DB2">
        <w:rPr>
          <w:lang w:eastAsia="zh-CN"/>
        </w:rPr>
        <w:t>5</w:t>
      </w:r>
      <w:r w:rsidR="002C0892" w:rsidRPr="00AC2DB2">
        <w:rPr>
          <w:lang w:eastAsia="zh-CN"/>
        </w:rPr>
        <w:t>)</w:t>
      </w:r>
    </w:p>
    <w:p w14:paraId="7D58A0EF" w14:textId="77777777" w:rsidR="00EC3316" w:rsidRPr="00AC2DB2" w:rsidRDefault="00EC3316" w:rsidP="00651E6A">
      <w:pPr>
        <w:pStyle w:val="Questions"/>
        <w:rPr>
          <w:lang w:eastAsia="zh-CN"/>
        </w:rPr>
      </w:pPr>
    </w:p>
    <w:p w14:paraId="0C6FF799" w14:textId="71F061A0" w:rsidR="005D227A" w:rsidRPr="00AC2DB2" w:rsidRDefault="005D227A" w:rsidP="00651E6A">
      <w:pPr>
        <w:pStyle w:val="Questions"/>
        <w:rPr>
          <w:lang w:eastAsia="zh-CN"/>
        </w:rPr>
        <w:sectPr w:rsidR="005D227A" w:rsidRPr="00AC2DB2" w:rsidSect="00075302">
          <w:headerReference w:type="default" r:id="rId11"/>
          <w:footerReference w:type="default" r:id="rId12"/>
          <w:footerReference w:type="first" r:id="rId13"/>
          <w:pgSz w:w="11906" w:h="16838"/>
          <w:pgMar w:top="1418" w:right="1418" w:bottom="1134" w:left="1418" w:header="709" w:footer="680" w:gutter="0"/>
          <w:cols w:space="708"/>
          <w:titlePg/>
          <w:docGrid w:linePitch="360"/>
        </w:sectPr>
      </w:pPr>
    </w:p>
    <w:p w14:paraId="047DE38A" w14:textId="77777777" w:rsidR="00C61F6C" w:rsidRPr="00AC2DB2" w:rsidRDefault="00C61F6C" w:rsidP="00C61F6C">
      <w:pPr>
        <w:pStyle w:val="Heading1"/>
      </w:pPr>
      <w:r w:rsidRPr="00AC2DB2">
        <w:lastRenderedPageBreak/>
        <w:t>Vraag 7</w:t>
      </w:r>
      <w:r w:rsidRPr="00AC2DB2">
        <w:tab/>
        <w:t>[15 punte]</w:t>
      </w:r>
    </w:p>
    <w:p w14:paraId="623B767F" w14:textId="3933D25E" w:rsidR="00C61F6C" w:rsidRPr="00AC2DB2" w:rsidRDefault="00C61F6C" w:rsidP="00C61F6C">
      <w:pPr>
        <w:pStyle w:val="Questions"/>
        <w:rPr>
          <w:lang w:eastAsia="zh-CN"/>
        </w:rPr>
      </w:pPr>
      <w:r w:rsidRPr="00AC2DB2">
        <w:rPr>
          <w:lang w:eastAsia="zh-CN"/>
        </w:rPr>
        <w:t>Differensieer vir volgende funksies</w:t>
      </w:r>
      <w:r w:rsidR="001E5996" w:rsidRPr="00AC2DB2">
        <w:rPr>
          <w:lang w:eastAsia="zh-CN"/>
        </w:rPr>
        <w:t>. Dit is nie nodig om die antwoorde te vereenvoudig nie.</w:t>
      </w:r>
    </w:p>
    <w:p w14:paraId="4E5AE60B" w14:textId="77777777" w:rsidR="00DD357B" w:rsidRPr="00AC2DB2" w:rsidRDefault="00DD357B" w:rsidP="00DD357B">
      <w:pPr>
        <w:pStyle w:val="Questions"/>
        <w:rPr>
          <w:lang w:eastAsia="zh-CN"/>
        </w:rPr>
      </w:pPr>
      <w:r>
        <w:rPr>
          <w:lang w:eastAsia="zh-CN"/>
        </w:rPr>
        <w:t>7.1</w:t>
      </w:r>
      <w:r w:rsidRPr="00AC2DB2"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f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x</m:t>
            </m:r>
          </m:e>
        </m:d>
        <m:r>
          <w:rPr>
            <w:rFonts w:ascii="Cambria Math" w:hAnsi="Cambria Math"/>
            <w:lang w:eastAsia="zh-CN"/>
          </w:rPr>
          <m:t>=</m:t>
        </m:r>
        <m:f>
          <m:fPr>
            <m:ctrlPr>
              <w:rPr>
                <w:rFonts w:ascii="Cambria Math" w:hAnsi="Cambria Math"/>
                <w:i/>
                <w:lang w:eastAsia="zh-CN"/>
              </w:rPr>
            </m:ctrlPr>
          </m:fPr>
          <m:num>
            <m:r>
              <w:rPr>
                <w:rFonts w:ascii="Cambria Math" w:hAnsi="Cambria Math"/>
                <w:lang w:eastAsia="zh-CN"/>
              </w:rPr>
              <m:t>4</m:t>
            </m:r>
          </m:num>
          <m:den>
            <m:r>
              <w:rPr>
                <w:rFonts w:ascii="Cambria Math" w:hAnsi="Cambria Math"/>
                <w:lang w:eastAsia="zh-CN"/>
              </w:rPr>
              <m:t>x</m:t>
            </m:r>
          </m:den>
        </m:f>
        <m:r>
          <w:rPr>
            <w:rFonts w:ascii="Cambria Math" w:hAnsi="Cambria Math"/>
            <w:lang w:eastAsia="zh-CN"/>
          </w:rPr>
          <m:t>+</m:t>
        </m:r>
      </m:oMath>
      <w:r w:rsidRPr="00AC2DB2">
        <w:rPr>
          <w:lang w:eastAsia="zh-CN"/>
        </w:rPr>
        <w:t xml:space="preserve"> </w:t>
      </w:r>
      <m:oMath>
        <m:r>
          <w:rPr>
            <w:rFonts w:ascii="Cambria Math" w:hAnsi="Cambria Math"/>
            <w:sz w:val="28"/>
            <w:lang w:eastAsia="zh-CN"/>
          </w:rPr>
          <m:t>2</m:t>
        </m:r>
        <m:sSup>
          <m:sSupPr>
            <m:ctrlPr>
              <w:rPr>
                <w:rFonts w:ascii="Cambria Math" w:hAnsi="Cambria Math"/>
                <w:i/>
                <w:sz w:val="28"/>
                <w:lang w:eastAsia="zh-CN"/>
              </w:rPr>
            </m:ctrlPr>
          </m:sSupPr>
          <m:e>
            <m:r>
              <w:rPr>
                <w:rFonts w:ascii="Cambria Math" w:hAnsi="Cambria Math"/>
                <w:sz w:val="28"/>
                <w:lang w:eastAsia="zh-CN"/>
              </w:rPr>
              <m:t>x</m:t>
            </m:r>
          </m:e>
          <m:sup>
            <m:r>
              <w:rPr>
                <w:rFonts w:ascii="Cambria Math" w:hAnsi="Cambria Math"/>
                <w:sz w:val="28"/>
                <w:lang w:eastAsia="zh-CN"/>
              </w:rPr>
              <m:t>5</m:t>
            </m:r>
          </m:sup>
        </m:sSup>
      </m:oMath>
      <w:r w:rsidRPr="00AC2DB2">
        <w:rPr>
          <w:lang w:eastAsia="zh-CN"/>
        </w:rPr>
        <w:t xml:space="preserve"> </w:t>
      </w:r>
      <m:oMath>
        <m:r>
          <w:rPr>
            <w:rFonts w:ascii="Cambria Math" w:hAnsi="Cambria Math"/>
            <w:lang w:eastAsia="zh-CN"/>
          </w:rPr>
          <m:t>-7</m:t>
        </m:r>
      </m:oMath>
      <w:r w:rsidRPr="00AC2DB2">
        <w:rPr>
          <w:lang w:eastAsia="zh-CN"/>
        </w:rPr>
        <w:t xml:space="preserve"> </w:t>
      </w:r>
      <w:r w:rsidRPr="00AC2DB2">
        <w:rPr>
          <w:lang w:eastAsia="zh-CN"/>
        </w:rPr>
        <w:tab/>
        <w:t>(3)</w:t>
      </w:r>
    </w:p>
    <w:p w14:paraId="1038200C" w14:textId="67C90B4F" w:rsidR="00DD357B" w:rsidRPr="00AC2DB2" w:rsidRDefault="00DD357B" w:rsidP="00DD357B">
      <w:pPr>
        <w:pStyle w:val="Questions"/>
        <w:rPr>
          <w:lang w:eastAsia="zh-CN"/>
        </w:rPr>
      </w:pPr>
      <w:r>
        <w:rPr>
          <w:lang w:eastAsia="zh-CN"/>
        </w:rPr>
        <w:t>7.2</w:t>
      </w:r>
      <w:r w:rsidRPr="00AC2DB2"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g(x)=</m:t>
        </m:r>
        <m:sSup>
          <m:sSupPr>
            <m:ctrlPr>
              <w:rPr>
                <w:rFonts w:ascii="Cambria Math" w:hAnsi="Cambria Math"/>
                <w:i/>
                <w:lang w:eastAsia="zh-CN"/>
              </w:rPr>
            </m:ctrlPr>
          </m:sSupPr>
          <m:e>
            <m:r>
              <w:rPr>
                <w:rFonts w:ascii="Cambria Math" w:hAnsi="Cambria Math"/>
                <w:lang w:eastAsia="zh-CN"/>
              </w:rPr>
              <m:t>x</m:t>
            </m:r>
          </m:e>
          <m:sup>
            <m:r>
              <w:rPr>
                <w:rFonts w:ascii="Cambria Math" w:hAnsi="Cambria Math"/>
                <w:lang w:eastAsia="zh-CN"/>
              </w:rPr>
              <m:t>4</m:t>
            </m:r>
          </m:sup>
        </m:sSup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sSupPr>
              <m:e>
                <m:r>
                  <w:rPr>
                    <w:rFonts w:ascii="Cambria Math" w:hAnsi="Cambria Math"/>
                    <w:lang w:eastAsia="zh-CN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eastAsia="zh-CN"/>
                  </w:rPr>
                  <m:t>2</m:t>
                </m:r>
              </m:sup>
            </m:sSup>
            <m:r>
              <w:rPr>
                <w:rFonts w:ascii="Cambria Math" w:hAnsi="Cambria Math"/>
                <w:lang w:eastAsia="zh-CN"/>
              </w:rPr>
              <m:t>-π</m:t>
            </m:r>
          </m:e>
        </m:d>
      </m:oMath>
      <w:r w:rsidRPr="00AC2DB2">
        <w:rPr>
          <w:lang w:eastAsia="zh-CN"/>
        </w:rPr>
        <w:tab/>
        <w:t>(</w:t>
      </w:r>
      <w:r w:rsidR="00773FD1">
        <w:rPr>
          <w:lang w:eastAsia="zh-CN"/>
        </w:rPr>
        <w:t>3</w:t>
      </w:r>
      <w:r w:rsidRPr="00AC2DB2">
        <w:rPr>
          <w:lang w:eastAsia="zh-CN"/>
        </w:rPr>
        <w:t>)</w:t>
      </w:r>
    </w:p>
    <w:p w14:paraId="54321CFD" w14:textId="4053E337" w:rsidR="00DD357B" w:rsidRPr="00AC2DB2" w:rsidRDefault="00DD357B" w:rsidP="00DD357B">
      <w:pPr>
        <w:pStyle w:val="Questions"/>
        <w:rPr>
          <w:lang w:eastAsia="zh-CN"/>
        </w:rPr>
      </w:pPr>
      <w:r>
        <w:rPr>
          <w:lang w:eastAsia="zh-CN"/>
        </w:rPr>
        <w:t>7.3</w:t>
      </w:r>
      <w:r w:rsidRPr="00AC2DB2"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y=</m:t>
        </m:r>
      </m:oMath>
      <w:r w:rsidRPr="00AC2DB2">
        <w:rPr>
          <w:lang w:eastAsia="zh-CN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lang w:eastAsia="zh-CN"/>
              </w:rPr>
            </m:ctrlPr>
          </m:fPr>
          <m:num>
            <m:r>
              <w:rPr>
                <w:rFonts w:ascii="Cambria Math" w:hAnsi="Cambria Math"/>
                <w:sz w:val="28"/>
                <w:lang w:eastAsia="zh-CN"/>
              </w:rPr>
              <m:t>1</m:t>
            </m:r>
          </m:num>
          <m:den>
            <m:rad>
              <m:radPr>
                <m:ctrlPr>
                  <w:rPr>
                    <w:rFonts w:ascii="Cambria Math" w:hAnsi="Cambria Math"/>
                    <w:i/>
                    <w:sz w:val="28"/>
                    <w:lang w:eastAsia="zh-CN"/>
                  </w:rPr>
                </m:ctrlPr>
              </m:radPr>
              <m:deg>
                <m:r>
                  <w:rPr>
                    <w:rFonts w:ascii="Cambria Math" w:hAnsi="Cambria Math"/>
                    <w:sz w:val="28"/>
                    <w:lang w:eastAsia="zh-CN"/>
                  </w:rPr>
                  <m:t>6</m:t>
                </m:r>
              </m:deg>
              <m:e>
                <m:r>
                  <w:rPr>
                    <w:rFonts w:ascii="Cambria Math" w:hAnsi="Cambria Math"/>
                    <w:sz w:val="28"/>
                    <w:lang w:eastAsia="zh-CN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lang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lang w:eastAsia="zh-C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lang w:eastAsia="zh-CN"/>
                  </w:rPr>
                  <m:t>+7x-4</m:t>
                </m:r>
              </m:e>
            </m:rad>
          </m:den>
        </m:f>
      </m:oMath>
      <w:r w:rsidRPr="00AC2DB2">
        <w:rPr>
          <w:lang w:eastAsia="zh-CN"/>
        </w:rPr>
        <w:tab/>
        <w:t>(</w:t>
      </w:r>
      <w:r w:rsidR="00773FD1">
        <w:rPr>
          <w:lang w:eastAsia="zh-CN"/>
        </w:rPr>
        <w:t>5</w:t>
      </w:r>
      <w:r w:rsidRPr="00AC2DB2">
        <w:rPr>
          <w:lang w:eastAsia="zh-CN"/>
        </w:rPr>
        <w:t>)</w:t>
      </w:r>
    </w:p>
    <w:p w14:paraId="218EEB55" w14:textId="77777777" w:rsidR="00DD357B" w:rsidRPr="00AC2DB2" w:rsidRDefault="00DD357B" w:rsidP="00DD357B">
      <w:pPr>
        <w:pStyle w:val="Questions"/>
        <w:rPr>
          <w:lang w:eastAsia="zh-CN"/>
        </w:rPr>
      </w:pPr>
      <w:r>
        <w:rPr>
          <w:lang w:eastAsia="zh-CN"/>
        </w:rPr>
        <w:t>7.4</w:t>
      </w:r>
      <w:r w:rsidRPr="00AC2DB2"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h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x</m:t>
            </m:r>
          </m:e>
        </m:d>
        <m:r>
          <w:rPr>
            <w:rFonts w:ascii="Cambria Math" w:hAnsi="Cambria Math"/>
            <w:lang w:eastAsia="zh-CN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1-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rad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  <w:r w:rsidRPr="00AC2DB2">
        <w:tab/>
        <w:t>(4)</w:t>
      </w:r>
    </w:p>
    <w:p w14:paraId="33BF95B7" w14:textId="77777777" w:rsidR="00C61F6C" w:rsidRPr="00AC2DB2" w:rsidRDefault="00C61F6C" w:rsidP="00C61F6C">
      <w:pPr>
        <w:rPr>
          <w:lang w:eastAsia="zh-CN"/>
        </w:rPr>
      </w:pPr>
    </w:p>
    <w:p w14:paraId="5E53E8F3" w14:textId="48E929D9" w:rsidR="006A35E0" w:rsidRPr="00AC2DB2" w:rsidRDefault="00EC3316" w:rsidP="00EC3316">
      <w:pPr>
        <w:pStyle w:val="Heading1"/>
      </w:pPr>
      <w:r w:rsidRPr="00AC2DB2">
        <w:t>Vraag 8</w:t>
      </w:r>
      <w:r w:rsidRPr="00AC2DB2">
        <w:tab/>
        <w:t>[2</w:t>
      </w:r>
      <w:r w:rsidR="00F74D75" w:rsidRPr="00AC2DB2">
        <w:t>4</w:t>
      </w:r>
      <w:r w:rsidRPr="00AC2DB2">
        <w:t xml:space="preserve"> punte]</w:t>
      </w:r>
    </w:p>
    <w:p w14:paraId="02E5DAD7" w14:textId="0C4583C5" w:rsidR="00727E85" w:rsidRPr="00AC2DB2" w:rsidRDefault="002F0291" w:rsidP="00EC3316">
      <w:pPr>
        <w:pStyle w:val="Questions"/>
        <w:rPr>
          <w:lang w:eastAsia="zh-CN"/>
        </w:rPr>
      </w:pPr>
      <w:r w:rsidRPr="00AC2DB2">
        <w:rPr>
          <w:lang w:eastAsia="zh-CN"/>
        </w:rPr>
        <w:t>8.1</w:t>
      </w:r>
      <w:r w:rsidRPr="00AC2DB2">
        <w:rPr>
          <w:lang w:eastAsia="zh-CN"/>
        </w:rPr>
        <w:tab/>
        <w:t>Bepaal die volgende integra</w:t>
      </w:r>
      <w:r w:rsidR="005B7270">
        <w:rPr>
          <w:lang w:eastAsia="zh-CN"/>
        </w:rPr>
        <w:t>a</w:t>
      </w:r>
      <w:r w:rsidRPr="00AC2DB2">
        <w:rPr>
          <w:lang w:eastAsia="zh-CN"/>
        </w:rPr>
        <w:t>l</w:t>
      </w:r>
      <w:r w:rsidR="00727E85" w:rsidRPr="00AC2DB2">
        <w:rPr>
          <w:lang w:eastAsia="zh-CN"/>
        </w:rPr>
        <w:t xml:space="preserve">   </w:t>
      </w:r>
      <m:oMath>
        <m:nary>
          <m:naryPr>
            <m:subHide m:val="1"/>
            <m:supHide m:val="1"/>
            <m:ctrlPr>
              <w:rPr>
                <w:rFonts w:ascii="Cambria Math" w:hAnsi="Cambria Math"/>
                <w:i/>
                <w:lang w:eastAsia="zh-CN"/>
              </w:rPr>
            </m:ctrlPr>
          </m:naryPr>
          <m:sub/>
          <m:sup/>
          <m:e>
            <m:r>
              <w:rPr>
                <w:rFonts w:ascii="Cambria Math" w:hAnsi="Cambria Math"/>
                <w:lang w:eastAsia="zh-CN"/>
              </w:rPr>
              <m:t>(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eastAsia="zh-CN"/>
                  </w:rPr>
                  <m:t>2x</m:t>
                </m:r>
              </m:e>
            </m:rad>
            <m:r>
              <w:rPr>
                <w:rFonts w:ascii="Cambria Math" w:hAnsi="Cambria Math"/>
                <w:lang w:eastAsia="zh-CN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fPr>
              <m:num>
                <m:r>
                  <w:rPr>
                    <w:rFonts w:ascii="Cambria Math" w:hAnsi="Cambria Math"/>
                    <w:lang w:eastAsia="zh-CN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sup>
                </m:sSup>
              </m:den>
            </m:f>
            <m:r>
              <w:rPr>
                <w:rFonts w:ascii="Cambria Math" w:hAnsi="Cambria Math"/>
                <w:lang w:eastAsia="zh-CN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sSupPr>
              <m:e>
                <m:r>
                  <w:rPr>
                    <w:rFonts w:ascii="Cambria Math" w:hAnsi="Cambria Math"/>
                    <w:lang w:eastAsia="zh-CN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eastAsia="zh-CN"/>
                  </w:rPr>
                  <m:t>5</m:t>
                </m:r>
              </m:sup>
            </m:sSup>
            <m:r>
              <w:rPr>
                <w:rFonts w:ascii="Cambria Math" w:hAnsi="Cambria Math"/>
                <w:lang w:eastAsia="zh-CN"/>
              </w:rPr>
              <m:t>+1)</m:t>
            </m:r>
          </m:e>
        </m:nary>
        <m:r>
          <w:rPr>
            <w:rFonts w:ascii="Cambria Math" w:hAnsi="Cambria Math"/>
            <w:lang w:eastAsia="zh-CN"/>
          </w:rPr>
          <m:t xml:space="preserve"> dx</m:t>
        </m:r>
      </m:oMath>
    </w:p>
    <w:p w14:paraId="47147277" w14:textId="57C9E2F1" w:rsidR="002F0291" w:rsidRPr="00AC2DB2" w:rsidRDefault="00727E85" w:rsidP="00EC3316">
      <w:pPr>
        <w:pStyle w:val="Questions"/>
        <w:rPr>
          <w:lang w:eastAsia="zh-CN"/>
        </w:rPr>
      </w:pPr>
      <w:r w:rsidRPr="00AC2DB2">
        <w:rPr>
          <w:lang w:eastAsia="zh-CN"/>
        </w:rPr>
        <w:tab/>
      </w:r>
      <w:r w:rsidR="001E5996" w:rsidRPr="00AC2DB2">
        <w:rPr>
          <w:lang w:eastAsia="zh-CN"/>
        </w:rPr>
        <w:t>Dit is nie nodig om die antwoord te vereenvoudig nie.</w:t>
      </w:r>
      <w:r w:rsidRPr="00AC2DB2">
        <w:rPr>
          <w:lang w:eastAsia="zh-CN"/>
        </w:rPr>
        <w:t xml:space="preserve">    </w:t>
      </w:r>
      <w:r w:rsidR="002F0291" w:rsidRPr="00AC2DB2">
        <w:rPr>
          <w:lang w:eastAsia="zh-CN"/>
        </w:rPr>
        <w:tab/>
        <w:t>(</w:t>
      </w:r>
      <w:r w:rsidR="00D553BD" w:rsidRPr="00AC2DB2">
        <w:rPr>
          <w:lang w:eastAsia="zh-CN"/>
        </w:rPr>
        <w:t>6</w:t>
      </w:r>
      <w:r w:rsidR="002F0291" w:rsidRPr="00AC2DB2">
        <w:rPr>
          <w:lang w:eastAsia="zh-CN"/>
        </w:rPr>
        <w:t>)</w:t>
      </w:r>
    </w:p>
    <w:p w14:paraId="45BD4BB6" w14:textId="0AFDCD36" w:rsidR="008428D2" w:rsidRPr="00AC2DB2" w:rsidRDefault="002F0291" w:rsidP="008428D2">
      <w:r w:rsidRPr="00AC2DB2">
        <w:rPr>
          <w:color w:val="000000" w:themeColor="text1"/>
          <w:lang w:eastAsia="zh-CN"/>
        </w:rPr>
        <w:t>8.2</w:t>
      </w:r>
      <w:r w:rsidRPr="00AC2DB2">
        <w:rPr>
          <w:color w:val="000000" w:themeColor="text1"/>
          <w:lang w:eastAsia="zh-CN"/>
        </w:rPr>
        <w:tab/>
      </w:r>
      <w:r w:rsidR="008428D2" w:rsidRPr="00AC2DB2">
        <w:t xml:space="preserve">Die grafiek van </w:t>
      </w:r>
      <m:oMath>
        <m:r>
          <w:rPr>
            <w:rFonts w:ascii="Cambria Math" w:hAnsi="Cambria Math"/>
          </w:rPr>
          <m:t>f(x)</m:t>
        </m:r>
      </m:oMath>
      <w:r w:rsidR="008428D2" w:rsidRPr="00AC2DB2">
        <w:t xml:space="preserve"> gaan deur die punt (1;3) en die afgeleide van </w:t>
      </w:r>
      <m:oMath>
        <m:r>
          <w:rPr>
            <w:rFonts w:ascii="Cambria Math" w:hAnsi="Cambria Math"/>
          </w:rPr>
          <m:t>f(x)</m:t>
        </m:r>
      </m:oMath>
      <w:r w:rsidR="008428D2" w:rsidRPr="00AC2DB2">
        <w:t xml:space="preserve"> is </w:t>
      </w:r>
      <w:r w:rsidR="008428D2" w:rsidRPr="00AC2DB2">
        <w:br/>
      </w:r>
      <m:oMathPara>
        <m:oMathParaPr>
          <m:jc m:val="center"/>
        </m:oMathParaPr>
        <m:oMath>
          <m:sSup>
            <m:sSupPr>
              <m:ctrlPr>
                <w:rPr>
                  <w:rFonts w:ascii="Cambria Math" w:hAnsi="Cambria Math"/>
                  <w:bCs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f</m:t>
              </m:r>
            </m:e>
            <m:sup>
              <m: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Cs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=6</m:t>
          </m:r>
          <m:sSup>
            <m:sSupPr>
              <m:ctrlPr>
                <w:rPr>
                  <w:rFonts w:ascii="Cambria Math" w:hAnsi="Cambria Math"/>
                  <w:bCs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-10x</m:t>
          </m:r>
          <m:r>
            <m:rPr>
              <m:sty m:val="bi"/>
            </m:rPr>
            <w:rPr>
              <w:rFonts w:ascii="Cambria Math" w:hAnsi="Cambria Math"/>
            </w:rPr>
            <m:t>.</m:t>
          </m:r>
        </m:oMath>
      </m:oMathPara>
    </w:p>
    <w:p w14:paraId="52C6F6CC" w14:textId="391D7581" w:rsidR="006913FA" w:rsidRPr="00AC2DB2" w:rsidRDefault="008428D2" w:rsidP="008428D2">
      <w:pPr>
        <w:tabs>
          <w:tab w:val="left" w:pos="709"/>
          <w:tab w:val="right" w:pos="9070"/>
        </w:tabs>
        <w:rPr>
          <w:color w:val="000000" w:themeColor="text1"/>
          <w:lang w:eastAsia="zh-CN"/>
        </w:rPr>
      </w:pPr>
      <w:r w:rsidRPr="00AC2DB2">
        <w:rPr>
          <w:rFonts w:eastAsiaTheme="minorEastAsia"/>
        </w:rPr>
        <w:tab/>
        <w:t xml:space="preserve">Bepaal die vergelyking van </w:t>
      </w:r>
      <m:oMath>
        <m:r>
          <w:rPr>
            <w:rFonts w:ascii="Cambria Math" w:eastAsiaTheme="minorEastAsia" w:hAnsi="Cambria Math"/>
          </w:rPr>
          <m:t>f</m:t>
        </m:r>
      </m:oMath>
      <w:r w:rsidRPr="00AC2DB2">
        <w:rPr>
          <w:rFonts w:eastAsiaTheme="minorEastAsia"/>
        </w:rPr>
        <w:t>.</w:t>
      </w:r>
      <w:r w:rsidR="00DA0918" w:rsidRPr="00AC2DB2">
        <w:rPr>
          <w:color w:val="000000" w:themeColor="text1"/>
          <w:lang w:eastAsia="zh-CN"/>
        </w:rPr>
        <w:tab/>
      </w:r>
      <w:r w:rsidR="00BA607B" w:rsidRPr="00AC2DB2">
        <w:rPr>
          <w:color w:val="000000" w:themeColor="text1"/>
          <w:lang w:eastAsia="zh-CN"/>
        </w:rPr>
        <w:t>(</w:t>
      </w:r>
      <w:r w:rsidR="0017784F">
        <w:rPr>
          <w:color w:val="000000" w:themeColor="text1"/>
          <w:lang w:eastAsia="zh-CN"/>
        </w:rPr>
        <w:t>6</w:t>
      </w:r>
      <w:r w:rsidR="00BA607B" w:rsidRPr="00AC2DB2">
        <w:rPr>
          <w:color w:val="000000" w:themeColor="text1"/>
          <w:lang w:eastAsia="zh-CN"/>
        </w:rPr>
        <w:t>)</w:t>
      </w:r>
    </w:p>
    <w:p w14:paraId="3B56F3E6" w14:textId="345CFF40" w:rsidR="004D2008" w:rsidRPr="00AC2DB2" w:rsidRDefault="00BA607B" w:rsidP="00BA607B">
      <w:pPr>
        <w:pStyle w:val="Questions"/>
        <w:rPr>
          <w:lang w:eastAsia="zh-CN"/>
        </w:rPr>
      </w:pPr>
      <w:r w:rsidRPr="00AC2DB2">
        <w:rPr>
          <w:lang w:eastAsia="zh-CN"/>
        </w:rPr>
        <w:t>8.3</w:t>
      </w:r>
      <w:r w:rsidRPr="00AC2DB2">
        <w:rPr>
          <w:lang w:eastAsia="zh-CN"/>
        </w:rPr>
        <w:tab/>
      </w:r>
      <w:r w:rsidR="004D2008" w:rsidRPr="00AC2DB2">
        <w:rPr>
          <w:b/>
          <w:bCs/>
          <w:lang w:eastAsia="zh-CN"/>
        </w:rPr>
        <w:t>Toon al die stappe van integrasie wat jy vir hierdie vraag gebruik</w:t>
      </w:r>
      <w:r w:rsidR="004D2008" w:rsidRPr="00AC2DB2">
        <w:rPr>
          <w:lang w:eastAsia="zh-CN"/>
        </w:rPr>
        <w:t>.</w:t>
      </w:r>
    </w:p>
    <w:p w14:paraId="776E603F" w14:textId="059FB72E" w:rsidR="00BA607B" w:rsidRPr="00AC2DB2" w:rsidRDefault="004D2008" w:rsidP="00BA607B">
      <w:pPr>
        <w:pStyle w:val="Questions"/>
        <w:rPr>
          <w:rFonts w:eastAsiaTheme="minorEastAsia"/>
        </w:rPr>
      </w:pPr>
      <w:r w:rsidRPr="00AC2DB2">
        <w:rPr>
          <w:lang w:eastAsia="zh-CN"/>
        </w:rPr>
        <w:tab/>
      </w:r>
      <w:r w:rsidR="00BA607B" w:rsidRPr="00AC2DB2">
        <w:t xml:space="preserve">Die funksies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>
            <m:ctrlPr>
              <w:rPr>
                <w:rFonts w:ascii="Cambria Math" w:eastAsiaTheme="minorEastAsia" w:hAnsi="Cambria Math"/>
                <w:i/>
              </w:rPr>
            </m:ctrlPr>
          </m:deg>
          <m:e>
            <m:r>
              <w:rPr>
                <w:rFonts w:ascii="Cambria Math" w:eastAsiaTheme="minorEastAsia" w:hAnsi="Cambria Math"/>
              </w:rPr>
              <m:t>9-x</m:t>
            </m:r>
          </m:e>
        </m:rad>
      </m:oMath>
      <w:r w:rsidR="00BA607B" w:rsidRPr="00AC2DB2">
        <w:rPr>
          <w:rFonts w:eastAsiaTheme="minorEastAsia"/>
        </w:rPr>
        <w:t xml:space="preserve"> </w:t>
      </w:r>
      <w:r w:rsidR="00D574B0" w:rsidRPr="00AC2DB2">
        <w:rPr>
          <w:rFonts w:eastAsiaTheme="minorEastAsia"/>
        </w:rPr>
        <w:t>se skets word getoon</w:t>
      </w:r>
      <w:r w:rsidR="00BA607B" w:rsidRPr="00AC2DB2">
        <w:rPr>
          <w:rFonts w:eastAsiaTheme="minorEastAsia"/>
        </w:rPr>
        <w:t>.</w:t>
      </w:r>
    </w:p>
    <w:p w14:paraId="606F3C42" w14:textId="28D8D4C3" w:rsidR="00BA607B" w:rsidRPr="00AC2DB2" w:rsidRDefault="004E7D49" w:rsidP="00BA607B">
      <w:pPr>
        <w:pStyle w:val="Questions"/>
        <w:jc w:val="center"/>
      </w:pPr>
      <w:r w:rsidRPr="00AC2DB2">
        <w:rPr>
          <w:noProof/>
        </w:rPr>
        <w:drawing>
          <wp:inline distT="0" distB="0" distL="0" distR="0" wp14:anchorId="483DB71A" wp14:editId="7FACBAB2">
            <wp:extent cx="3069309" cy="2110615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75747" cy="2115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C60752" w14:textId="1DF50C29" w:rsidR="00BA607B" w:rsidRPr="00AC2DB2" w:rsidRDefault="00BA607B" w:rsidP="00BA607B">
      <w:pPr>
        <w:pStyle w:val="Questions"/>
        <w:rPr>
          <w:rFonts w:eastAsiaTheme="minorEastAsia"/>
        </w:rPr>
      </w:pPr>
      <w:r w:rsidRPr="00AC2DB2">
        <w:tab/>
      </w:r>
      <w:r w:rsidR="00DA0918" w:rsidRPr="00AC2DB2">
        <w:t>(a)</w:t>
      </w:r>
      <w:r w:rsidR="00DA0918" w:rsidRPr="00AC2DB2">
        <w:tab/>
      </w:r>
      <w:r w:rsidR="004E7D49" w:rsidRPr="00AC2DB2">
        <w:t>Bereken d</w:t>
      </w:r>
      <w:r w:rsidRPr="00AC2DB2">
        <w:t xml:space="preserve">ie oppervlakte van die gearseerde deel, tussen </w:t>
      </w:r>
      <m:oMath>
        <m:r>
          <w:rPr>
            <w:rFonts w:ascii="Cambria Math" w:hAnsi="Cambria Math"/>
          </w:rPr>
          <m:t>x=0</m:t>
        </m:r>
      </m:oMath>
      <w:r w:rsidRPr="00AC2DB2">
        <w:rPr>
          <w:rFonts w:eastAsiaTheme="minorEastAsia"/>
        </w:rPr>
        <w:t xml:space="preserve"> en </w:t>
      </w:r>
      <m:oMath>
        <m:r>
          <w:rPr>
            <w:rFonts w:ascii="Cambria Math" w:eastAsiaTheme="minorEastAsia" w:hAnsi="Cambria Math"/>
          </w:rPr>
          <m:t>x=8</m:t>
        </m:r>
      </m:oMath>
      <w:r w:rsidR="004E7D49" w:rsidRPr="00AC2DB2">
        <w:rPr>
          <w:rFonts w:eastAsiaTheme="minorEastAsia"/>
        </w:rPr>
        <w:t>.</w:t>
      </w:r>
      <w:r w:rsidR="004E7D49" w:rsidRPr="00AC2DB2">
        <w:rPr>
          <w:rFonts w:eastAsiaTheme="minorEastAsia"/>
        </w:rPr>
        <w:br/>
      </w:r>
      <w:r w:rsidR="004E7D49" w:rsidRPr="00AC2DB2">
        <w:rPr>
          <w:rFonts w:eastAsiaTheme="minorEastAsia"/>
        </w:rPr>
        <w:tab/>
      </w:r>
      <w:r w:rsidR="004E7D49" w:rsidRPr="00AC2DB2">
        <w:rPr>
          <w:rFonts w:eastAsiaTheme="minorEastAsia"/>
        </w:rPr>
        <w:tab/>
        <w:t>Toon duidelik al die nodige stappe.</w:t>
      </w:r>
      <w:r w:rsidRPr="00AC2DB2">
        <w:rPr>
          <w:rFonts w:eastAsiaTheme="minorEastAsia"/>
        </w:rPr>
        <w:tab/>
        <w:t>(</w:t>
      </w:r>
      <w:r w:rsidR="0017784F">
        <w:rPr>
          <w:rFonts w:eastAsiaTheme="minorEastAsia"/>
        </w:rPr>
        <w:t>8</w:t>
      </w:r>
      <w:r w:rsidR="00DA0918" w:rsidRPr="00AC2DB2">
        <w:rPr>
          <w:rFonts w:eastAsiaTheme="minorEastAsia"/>
        </w:rPr>
        <w:t>)</w:t>
      </w:r>
    </w:p>
    <w:p w14:paraId="55AFC8FE" w14:textId="77777777" w:rsidR="00972C9C" w:rsidRPr="00AC2DB2" w:rsidRDefault="00972C9C" w:rsidP="00BA607B">
      <w:pPr>
        <w:pStyle w:val="Questions"/>
        <w:rPr>
          <w:rFonts w:eastAsiaTheme="minorEastAsia"/>
        </w:rPr>
      </w:pPr>
    </w:p>
    <w:p w14:paraId="20A2E9FE" w14:textId="206E63D9" w:rsidR="008D6863" w:rsidRPr="00AC2DB2" w:rsidRDefault="00DA0918" w:rsidP="004D2008">
      <w:pPr>
        <w:pStyle w:val="Questions"/>
        <w:rPr>
          <w:lang w:eastAsia="zh-CN"/>
        </w:rPr>
      </w:pPr>
      <w:r w:rsidRPr="00AC2DB2">
        <w:rPr>
          <w:lang w:eastAsia="zh-CN"/>
        </w:rPr>
        <w:tab/>
        <w:t>(b)</w:t>
      </w:r>
      <w:r w:rsidRPr="00AC2DB2">
        <w:rPr>
          <w:lang w:eastAsia="zh-CN"/>
        </w:rPr>
        <w:tab/>
      </w:r>
      <w:r w:rsidR="004D2008" w:rsidRPr="00AC2DB2">
        <w:rPr>
          <w:lang w:eastAsia="zh-CN"/>
        </w:rPr>
        <w:t>Bepaal d</w:t>
      </w:r>
      <w:r w:rsidRPr="00AC2DB2">
        <w:rPr>
          <w:lang w:eastAsia="zh-CN"/>
        </w:rPr>
        <w:t xml:space="preserve">ie volume van die omwentelingsliggaam wat gevorm word </w:t>
      </w:r>
      <w:r w:rsidR="004D2008" w:rsidRPr="00AC2DB2">
        <w:rPr>
          <w:lang w:eastAsia="zh-CN"/>
        </w:rPr>
        <w:br/>
      </w:r>
      <w:r w:rsidR="004D2008" w:rsidRPr="00AC2DB2">
        <w:rPr>
          <w:lang w:eastAsia="zh-CN"/>
        </w:rPr>
        <w:tab/>
      </w:r>
      <w:r w:rsidR="004D2008" w:rsidRPr="00AC2DB2">
        <w:rPr>
          <w:lang w:eastAsia="zh-CN"/>
        </w:rPr>
        <w:tab/>
      </w:r>
      <w:r w:rsidRPr="00AC2DB2">
        <w:rPr>
          <w:lang w:eastAsia="zh-CN"/>
        </w:rPr>
        <w:t xml:space="preserve">wanneer </w:t>
      </w:r>
      <m:oMath>
        <m:r>
          <w:rPr>
            <w:rFonts w:ascii="Cambria Math" w:hAnsi="Cambria Math"/>
            <w:lang w:eastAsia="zh-CN"/>
          </w:rPr>
          <m:t>f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x</m:t>
            </m:r>
          </m:e>
        </m:d>
      </m:oMath>
      <w:r w:rsidRPr="00AC2DB2">
        <w:rPr>
          <w:lang w:eastAsia="zh-CN"/>
        </w:rPr>
        <w:t xml:space="preserve"> om die </w:t>
      </w:r>
      <m:oMath>
        <m:r>
          <w:rPr>
            <w:rFonts w:ascii="Cambria Math" w:hAnsi="Cambria Math"/>
            <w:lang w:eastAsia="zh-CN"/>
          </w:rPr>
          <m:t>x</m:t>
        </m:r>
      </m:oMath>
      <w:r w:rsidRPr="00AC2DB2">
        <w:rPr>
          <w:lang w:eastAsia="zh-CN"/>
        </w:rPr>
        <w:t xml:space="preserve">-as roteer, tussen </w:t>
      </w:r>
      <m:oMath>
        <m:r>
          <w:rPr>
            <w:rFonts w:ascii="Cambria Math" w:hAnsi="Cambria Math"/>
            <w:lang w:eastAsia="zh-CN"/>
          </w:rPr>
          <m:t>x=0</m:t>
        </m:r>
      </m:oMath>
      <w:r w:rsidRPr="00AC2DB2">
        <w:rPr>
          <w:lang w:eastAsia="zh-CN"/>
        </w:rPr>
        <w:t xml:space="preserve"> en </w:t>
      </w:r>
      <m:oMath>
        <m:r>
          <w:rPr>
            <w:rFonts w:ascii="Cambria Math" w:hAnsi="Cambria Math"/>
            <w:lang w:eastAsia="zh-CN"/>
          </w:rPr>
          <m:t>x=4</m:t>
        </m:r>
      </m:oMath>
      <w:r w:rsidR="004D2008" w:rsidRPr="00AC2DB2">
        <w:rPr>
          <w:lang w:eastAsia="zh-CN"/>
        </w:rPr>
        <w:t xml:space="preserve">. </w:t>
      </w:r>
      <w:r w:rsidR="004D2008" w:rsidRPr="00AC2DB2">
        <w:rPr>
          <w:lang w:eastAsia="zh-CN"/>
        </w:rPr>
        <w:br/>
      </w:r>
      <w:r w:rsidR="004D2008" w:rsidRPr="00AC2DB2">
        <w:rPr>
          <w:lang w:eastAsia="zh-CN"/>
        </w:rPr>
        <w:tab/>
      </w:r>
      <w:r w:rsidR="004D2008" w:rsidRPr="00AC2DB2">
        <w:rPr>
          <w:lang w:eastAsia="zh-CN"/>
        </w:rPr>
        <w:tab/>
        <w:t xml:space="preserve">Gee die antwoord in terme van </w:t>
      </w:r>
      <m:oMath>
        <m:r>
          <w:rPr>
            <w:rFonts w:ascii="Cambria Math" w:hAnsi="Cambria Math"/>
            <w:lang w:eastAsia="zh-CN"/>
          </w:rPr>
          <m:t>π</m:t>
        </m:r>
      </m:oMath>
      <w:r w:rsidR="004D2008" w:rsidRPr="00AC2DB2">
        <w:rPr>
          <w:lang w:eastAsia="zh-CN"/>
        </w:rPr>
        <w:t xml:space="preserve">. </w:t>
      </w:r>
      <w:r w:rsidRPr="00AC2DB2">
        <w:rPr>
          <w:lang w:eastAsia="zh-CN"/>
        </w:rPr>
        <w:tab/>
        <w:t>(</w:t>
      </w:r>
      <w:r w:rsidR="00F74D75" w:rsidRPr="00AC2DB2">
        <w:rPr>
          <w:lang w:eastAsia="zh-CN"/>
        </w:rPr>
        <w:t>4</w:t>
      </w:r>
      <w:r w:rsidRPr="00AC2DB2">
        <w:rPr>
          <w:lang w:eastAsia="zh-CN"/>
        </w:rPr>
        <w:t>)</w:t>
      </w:r>
      <w:r w:rsidR="00E93123" w:rsidRPr="00AC2DB2">
        <w:rPr>
          <w:lang w:eastAsia="zh-CN"/>
        </w:rPr>
        <w:br/>
      </w:r>
      <w:r w:rsidR="00E93123" w:rsidRPr="00AC2DB2">
        <w:rPr>
          <w:lang w:eastAsia="zh-CN"/>
        </w:rPr>
        <w:br/>
      </w:r>
      <w:r w:rsidR="007D5948" w:rsidRPr="00AC2DB2">
        <w:rPr>
          <w:b/>
          <w:lang w:eastAsia="zh-CN"/>
        </w:rPr>
        <w:t>- EINDE VAN DIE VRAESTEL -</w:t>
      </w:r>
    </w:p>
    <w:p w14:paraId="6906CC3D" w14:textId="58506E43" w:rsidR="00120666" w:rsidRPr="00AC2DB2" w:rsidRDefault="00120666" w:rsidP="00D54743">
      <w:pPr>
        <w:rPr>
          <w:lang w:eastAsia="zh-CN"/>
        </w:rPr>
        <w:sectPr w:rsidR="00120666" w:rsidRPr="00AC2DB2" w:rsidSect="002A19E1">
          <w:footerReference w:type="default" r:id="rId15"/>
          <w:pgSz w:w="11906" w:h="16838"/>
          <w:pgMar w:top="1418" w:right="1418" w:bottom="1134" w:left="1418" w:header="709" w:footer="680" w:gutter="0"/>
          <w:cols w:space="708"/>
          <w:docGrid w:linePitch="360"/>
        </w:sect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A13273" w:rsidRPr="00AC2DB2" w14:paraId="43F0CB78" w14:textId="77777777" w:rsidTr="0029789B">
        <w:tc>
          <w:tcPr>
            <w:tcW w:w="9070" w:type="dxa"/>
            <w:shd w:val="clear" w:color="auto" w:fill="D9D9D9" w:themeFill="background1" w:themeFillShade="D9"/>
          </w:tcPr>
          <w:p w14:paraId="5BF793DF" w14:textId="4A927256" w:rsidR="00A13273" w:rsidRPr="00AC2DB2" w:rsidRDefault="00A13273" w:rsidP="0029789B">
            <w:pPr>
              <w:spacing w:before="120" w:after="120"/>
              <w:jc w:val="center"/>
              <w:rPr>
                <w:b/>
                <w:sz w:val="40"/>
                <w:szCs w:val="24"/>
              </w:rPr>
            </w:pPr>
            <w:r w:rsidRPr="00AC2DB2">
              <w:rPr>
                <w:b/>
                <w:sz w:val="40"/>
                <w:szCs w:val="24"/>
              </w:rPr>
              <w:lastRenderedPageBreak/>
              <w:t>ALPHA WISKUNDE FORMULEBLAD</w:t>
            </w:r>
          </w:p>
        </w:tc>
      </w:tr>
    </w:tbl>
    <w:p w14:paraId="07BAA54C" w14:textId="77777777" w:rsidR="00A13273" w:rsidRPr="00AC2DB2" w:rsidRDefault="00A13273" w:rsidP="00A13273">
      <w:pPr>
        <w:rPr>
          <w:lang w:eastAsia="zh-CN"/>
        </w:rPr>
      </w:pPr>
    </w:p>
    <w:p w14:paraId="1E63FAE6" w14:textId="77777777" w:rsidR="00A13273" w:rsidRPr="00AC2DB2" w:rsidRDefault="00A13273" w:rsidP="00A13273">
      <w:pPr>
        <w:rPr>
          <w:rFonts w:cstheme="minorHAnsi"/>
          <w:b/>
        </w:rPr>
      </w:pPr>
      <w:r w:rsidRPr="00AC2DB2">
        <w:rPr>
          <w:rFonts w:cstheme="minorHAnsi"/>
          <w:b/>
        </w:rPr>
        <w:t>MATRIKSE EN VEKTORE:</w:t>
      </w:r>
    </w:p>
    <w:p w14:paraId="7C9D1C6C" w14:textId="77777777" w:rsidR="00A13273" w:rsidRPr="00AC2DB2" w:rsidRDefault="00A13273" w:rsidP="00A13273">
      <w:pPr>
        <w:rPr>
          <w:rFonts w:eastAsiaTheme="minorEastAsia" w:cstheme="minorHAnsi"/>
        </w:rPr>
      </w:pPr>
      <m:oMathPara>
        <m:oMath>
          <m:r>
            <m:rPr>
              <m:nor/>
            </m:rPr>
            <w:rPr>
              <w:rFonts w:cstheme="minorHAnsi"/>
            </w:rPr>
            <m:t>Cramer se reël:</m:t>
          </m:r>
          <m:r>
            <w:rPr>
              <w:rFonts w:ascii="Cambria Math" w:hAnsi="Cambria Math" w:cstheme="minorHAnsi"/>
            </w:rPr>
            <m:t xml:space="preserve">  </m:t>
          </m:r>
          <m:sSub>
            <m:sSubPr>
              <m:ctrlPr>
                <w:rPr>
                  <w:rFonts w:ascii="Cambria Math" w:hAnsi="Cambria Math" w:cstheme="minorHAnsi"/>
                  <w:i/>
                  <w:noProof/>
                </w:rPr>
              </m:ctrlPr>
            </m:sSubPr>
            <m:e>
              <m:r>
                <w:rPr>
                  <w:rFonts w:ascii="Cambria Math" w:hAnsi="Cambria Math" w:cstheme="minorHAnsi"/>
                  <w:noProof/>
                </w:rPr>
                <m:t>x</m:t>
              </m:r>
            </m:e>
            <m:sub>
              <m:r>
                <w:rPr>
                  <w:rFonts w:ascii="Cambria Math" w:hAnsi="Cambria Math" w:cstheme="minorHAnsi"/>
                  <w:noProof/>
                </w:rPr>
                <m:t>i</m:t>
              </m:r>
            </m:sub>
          </m:sSub>
          <m:r>
            <w:rPr>
              <w:rFonts w:ascii="Cambria Math" w:hAnsi="Cambria Math" w:cstheme="minorHAnsi"/>
              <w:noProof/>
            </w:rPr>
            <m:t>=</m:t>
          </m:r>
          <m:f>
            <m:fPr>
              <m:ctrlPr>
                <w:rPr>
                  <w:rFonts w:ascii="Cambria Math" w:hAnsi="Cambria Math" w:cstheme="minorHAnsi"/>
                  <w:i/>
                  <w:noProof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theme="minorHAnsi"/>
                      <w:i/>
                      <w:noProof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  <w:noProof/>
                        </w:rPr>
                      </m:ctrlPr>
                    </m:sSubPr>
                    <m:e>
                      <m:r>
                        <w:rPr>
                          <w:rFonts w:ascii="Cambria Math" w:hAnsi="Cambria Math" w:cstheme="minorHAnsi"/>
                          <w:noProof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  <w:noProof/>
                        </w:rPr>
                        <m:t>i</m:t>
                      </m:r>
                    </m:sub>
                  </m:sSub>
                </m:e>
              </m:d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hAnsi="Cambria Math" w:cstheme="minorHAnsi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hAnsi="Cambria Math" w:cstheme="minorHAnsi"/>
                      <w:noProof/>
                    </w:rPr>
                    <m:t>A</m:t>
                  </m:r>
                </m:e>
              </m:d>
            </m:den>
          </m:f>
        </m:oMath>
      </m:oMathPara>
    </w:p>
    <w:p w14:paraId="32585764" w14:textId="704E4F8C" w:rsidR="00A13273" w:rsidRPr="00AC2DB2" w:rsidRDefault="00A13273" w:rsidP="00A13273">
      <w:pPr>
        <w:rPr>
          <w:rFonts w:eastAsiaTheme="minorEastAsia" w:cstheme="minorHAnsi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theme="minorHAnsi"/>
            </w:rPr>
            <m:t xml:space="preserve">a </m:t>
          </m:r>
          <m:r>
            <m:rPr>
              <m:sty m:val="b"/>
            </m:rPr>
            <w:rPr>
              <w:rFonts w:ascii="Cambria Math" w:eastAsiaTheme="minorEastAsia" w:hAnsi="Cambria Math" w:cstheme="minorHAnsi"/>
              <w:b/>
            </w:rPr>
            <w:sym w:font="Wingdings" w:char="F09F"/>
          </m:r>
          <m:r>
            <m:rPr>
              <m:sty m:val="b"/>
            </m:rPr>
            <w:rPr>
              <w:rFonts w:ascii="Cambria Math" w:eastAsiaTheme="minorEastAsia" w:hAnsi="Cambria Math" w:cstheme="minorHAnsi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 w:cstheme="minorHAnsi"/>
            </w:rPr>
            <m:t>b</m:t>
          </m:r>
          <m:r>
            <w:rPr>
              <w:rFonts w:ascii="Cambria Math" w:eastAsiaTheme="minorEastAsia" w:hAnsi="Cambria Math" w:cstheme="minorHAnsi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theme="minorHAnsi"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</w:rPr>
                <m:t>a</m:t>
              </m:r>
            </m:e>
          </m:d>
          <m:d>
            <m:dPr>
              <m:begChr m:val="|"/>
              <m:endChr m:val="|"/>
              <m:ctrlPr>
                <w:rPr>
                  <w:rFonts w:ascii="Cambria Math" w:eastAsiaTheme="minorEastAsia" w:hAnsi="Cambria Math" w:cstheme="minorHAnsi"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</w:rPr>
                <m:t>b</m:t>
              </m:r>
            </m:e>
          </m:d>
          <m:func>
            <m:funcPr>
              <m:ctrlPr>
                <w:rPr>
                  <w:rFonts w:ascii="Cambria Math" w:eastAsiaTheme="minorEastAsia" w:hAnsi="Cambria Math" w:cstheme="minorHAnsi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theme="minorHAnsi"/>
                </w:rPr>
                <m:t>cos</m:t>
              </m:r>
            </m:fName>
            <m:e>
              <m:r>
                <w:rPr>
                  <w:rFonts w:ascii="Cambria Math" w:eastAsiaTheme="minorEastAsia" w:hAnsi="Cambria Math" w:cstheme="minorHAnsi"/>
                </w:rPr>
                <m:t>θ</m:t>
              </m:r>
            </m:e>
          </m:func>
        </m:oMath>
      </m:oMathPara>
    </w:p>
    <w:p w14:paraId="021D706C" w14:textId="3FB7EBE8" w:rsidR="00A13273" w:rsidRPr="00AC2DB2" w:rsidRDefault="00A13273" w:rsidP="00A13273">
      <w:pPr>
        <w:rPr>
          <w:rFonts w:eastAsiaTheme="minorEastAsia" w:cstheme="minorHAnsi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theme="minorHAnsi"/>
            </w:rPr>
            <m:t xml:space="preserve">a </m:t>
          </m:r>
          <m:r>
            <m:rPr>
              <m:sty m:val="b"/>
            </m:rPr>
            <w:rPr>
              <w:rFonts w:ascii="Cambria Math" w:eastAsiaTheme="minorEastAsia" w:hAnsi="Cambria Math" w:cstheme="minorHAnsi"/>
              <w:b/>
            </w:rPr>
            <w:sym w:font="Wingdings" w:char="F09F"/>
          </m:r>
          <m:r>
            <m:rPr>
              <m:sty m:val="b"/>
            </m:rPr>
            <w:rPr>
              <w:rFonts w:ascii="Cambria Math" w:eastAsiaTheme="minorEastAsia" w:hAnsi="Cambria Math" w:cstheme="minorHAnsi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 w:cstheme="minorHAnsi"/>
            </w:rPr>
            <m:t>b</m:t>
          </m:r>
          <m:r>
            <w:rPr>
              <w:rFonts w:ascii="Cambria Math" w:eastAsiaTheme="minorEastAsia" w:hAnsi="Cambria Math" w:cstheme="minorHAnsi"/>
            </w:rPr>
            <m:t>=</m:t>
          </m:r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a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x</m:t>
              </m:r>
            </m:sub>
          </m:sSub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b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x</m:t>
              </m:r>
            </m:sub>
          </m:sSub>
          <m:r>
            <w:rPr>
              <w:rFonts w:ascii="Cambria Math" w:eastAsiaTheme="minorEastAsia" w:hAnsi="Cambria Math" w:cstheme="minorHAnsi"/>
            </w:rPr>
            <m:t>+</m:t>
          </m:r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a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y</m:t>
              </m:r>
            </m:sub>
          </m:sSub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b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y</m:t>
              </m:r>
            </m:sub>
          </m:sSub>
        </m:oMath>
      </m:oMathPara>
    </w:p>
    <w:p w14:paraId="3E6E9196" w14:textId="77777777" w:rsidR="00A13273" w:rsidRPr="00AC2DB2" w:rsidRDefault="00A13273" w:rsidP="00A13273"/>
    <w:p w14:paraId="32D403BB" w14:textId="77777777" w:rsidR="00A13273" w:rsidRPr="00AC2DB2" w:rsidRDefault="00A13273" w:rsidP="00A13273">
      <w:pPr>
        <w:rPr>
          <w:rFonts w:eastAsiaTheme="minorEastAsia" w:cstheme="minorHAnsi"/>
          <w:b/>
        </w:rPr>
      </w:pPr>
      <w:r w:rsidRPr="00AC2DB2">
        <w:rPr>
          <w:rFonts w:eastAsiaTheme="minorEastAsia" w:cstheme="minorHAnsi"/>
          <w:b/>
        </w:rPr>
        <w:t>CALCULUS: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3"/>
        <w:gridCol w:w="4517"/>
      </w:tblGrid>
      <w:tr w:rsidR="00A13273" w:rsidRPr="00AC2DB2" w14:paraId="3265AD2F" w14:textId="77777777" w:rsidTr="0029789B">
        <w:tc>
          <w:tcPr>
            <w:tcW w:w="4701" w:type="dxa"/>
            <w:vAlign w:val="center"/>
          </w:tcPr>
          <w:p w14:paraId="0A9FFE6B" w14:textId="77777777" w:rsidR="00A13273" w:rsidRPr="00AC2DB2" w:rsidRDefault="00A13273" w:rsidP="0029789B">
            <w:pPr>
              <w:rPr>
                <w:b/>
              </w:rPr>
            </w:pPr>
            <m:oMathPara>
              <m:oMath>
                <m:r>
                  <w:rPr>
                    <w:rFonts w:ascii="Cambria Math" w:eastAsia="Calibri" w:hAnsi="Cambria Math"/>
                    <w:szCs w:val="24"/>
                  </w:rPr>
                  <m:t>V=π</m:t>
                </m:r>
                <m:nary>
                  <m:naryPr>
                    <m:limLoc m:val="subSup"/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naryPr>
                  <m:sub>
                    <m:r>
                      <w:rPr>
                        <w:rFonts w:ascii="Cambria Math" w:eastAsia="Calibri" w:hAnsi="Cambria Math"/>
                        <w:szCs w:val="24"/>
                      </w:rPr>
                      <m:t>a</m:t>
                    </m:r>
                  </m:sub>
                  <m:sup>
                    <m:r>
                      <w:rPr>
                        <w:rFonts w:ascii="Cambria Math" w:eastAsia="Calibri" w:hAnsi="Cambria Math"/>
                        <w:szCs w:val="24"/>
                      </w:rPr>
                      <m:t>b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eastAsia="Calibri" w:hAnsi="Cambria Math"/>
                                <w:i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/>
                                <w:szCs w:val="24"/>
                              </w:rPr>
                              <m:t>f</m:t>
                            </m:r>
                            <m:d>
                              <m:d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Cs w:val="24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="Calibri" w:hAnsi="Cambria Math"/>
                                    <w:szCs w:val="24"/>
                                  </w:rPr>
                                  <m:t>x</m:t>
                                </m:r>
                              </m:e>
                            </m:d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/>
                        <w:szCs w:val="24"/>
                      </w:rPr>
                      <m:t xml:space="preserve"> dx</m:t>
                    </m:r>
                  </m:e>
                </m:nary>
              </m:oMath>
            </m:oMathPara>
          </w:p>
        </w:tc>
        <w:tc>
          <w:tcPr>
            <w:tcW w:w="4701" w:type="dxa"/>
            <w:vAlign w:val="center"/>
          </w:tcPr>
          <w:p w14:paraId="36F00E69" w14:textId="77777777" w:rsidR="00A13273" w:rsidRPr="00AC2DB2" w:rsidRDefault="005C4839" w:rsidP="0029789B">
            <m:oMathPara>
              <m:oMath>
                <m:nary>
                  <m:naryPr>
                    <m:limLoc m:val="undOvr"/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naryPr>
                  <m:sub>
                    <m:r>
                      <w:rPr>
                        <w:rFonts w:ascii="Cambria Math" w:eastAsia="Calibri" w:hAnsi="Cambria Math"/>
                        <w:szCs w:val="24"/>
                      </w:rPr>
                      <m:t>a</m:t>
                    </m:r>
                  </m:sub>
                  <m:sup>
                    <m:r>
                      <w:rPr>
                        <w:rFonts w:ascii="Cambria Math" w:eastAsia="Calibri" w:hAnsi="Cambria Math"/>
                        <w:szCs w:val="24"/>
                      </w:rPr>
                      <m:t>b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  <w:szCs w:val="24"/>
                          </w:rPr>
                          <m:t>n</m:t>
                        </m:r>
                      </m:sup>
                    </m:sSup>
                    <m:r>
                      <w:rPr>
                        <w:rFonts w:ascii="Cambria Math" w:eastAsia="Calibri" w:hAnsi="Cambria Math"/>
                        <w:szCs w:val="24"/>
                      </w:rPr>
                      <m:t xml:space="preserve"> dx=</m:t>
                    </m:r>
                    <m:sSubSup>
                      <m:sSubSup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</w:rPr>
                        </m:ctrlPr>
                      </m:sSubSupPr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eastAsia="Calibri" w:hAnsi="Cambria Math"/>
                                <w:i/>
                                <w:szCs w:val="24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Cs w:val="24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eastAsia="Calibri" w:hAnsi="Cambria Math"/>
                                        <w:i/>
                                        <w:szCs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="Calibri" w:hAnsi="Cambria Math"/>
                                        <w:szCs w:val="24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="Calibri" w:hAnsi="Cambria Math"/>
                                        <w:szCs w:val="24"/>
                                      </w:rPr>
                                      <m:t>n+1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eastAsia="Calibri" w:hAnsi="Cambria Math"/>
                                    <w:szCs w:val="24"/>
                                  </w:rPr>
                                  <m:t>n+1</m:t>
                                </m:r>
                              </m:den>
                            </m:f>
                          </m:e>
                        </m:d>
                      </m:e>
                      <m:sub>
                        <m:r>
                          <w:rPr>
                            <w:rFonts w:ascii="Cambria Math" w:eastAsia="Calibri" w:hAnsi="Cambria Math"/>
                            <w:szCs w:val="24"/>
                          </w:rPr>
                          <m:t>a</m:t>
                        </m:r>
                      </m:sub>
                      <m:sup>
                        <m:r>
                          <w:rPr>
                            <w:rFonts w:ascii="Cambria Math" w:eastAsia="Calibri" w:hAnsi="Cambria Math"/>
                            <w:szCs w:val="24"/>
                          </w:rPr>
                          <m:t>b</m:t>
                        </m:r>
                      </m:sup>
                    </m:sSubSup>
                  </m:e>
                </m:nary>
              </m:oMath>
            </m:oMathPara>
          </w:p>
        </w:tc>
      </w:tr>
    </w:tbl>
    <w:p w14:paraId="01B1B227" w14:textId="77777777" w:rsidR="00A13273" w:rsidRPr="00AC2DB2" w:rsidRDefault="00A13273" w:rsidP="00A13273"/>
    <w:p w14:paraId="190C3FFD" w14:textId="77777777" w:rsidR="00A13273" w:rsidRPr="00AC2DB2" w:rsidRDefault="00A13273" w:rsidP="00A13273">
      <w:pPr>
        <w:rPr>
          <w:rFonts w:cstheme="minorHAnsi"/>
          <w:b/>
          <w:i/>
          <w:szCs w:val="24"/>
        </w:rPr>
      </w:pPr>
      <w:r w:rsidRPr="00AC2DB2">
        <w:rPr>
          <w:rFonts w:cstheme="minorHAnsi"/>
          <w:b/>
          <w:szCs w:val="24"/>
        </w:rPr>
        <w:t>TRIGONOMETRIE:</w:t>
      </w:r>
    </w:p>
    <w:p w14:paraId="05FF7AC6" w14:textId="77777777" w:rsidR="00A13273" w:rsidRPr="00AC2DB2" w:rsidRDefault="00A13273" w:rsidP="00A13273">
      <w:pPr>
        <w:rPr>
          <w:rFonts w:eastAsiaTheme="minorEastAsia" w:cstheme="minorHAnsi"/>
          <w:szCs w:val="24"/>
        </w:rPr>
      </w:pPr>
      <w:r w:rsidRPr="00AC2DB2">
        <w:rPr>
          <w:rFonts w:cstheme="minorHAnsi"/>
          <w:b/>
          <w:szCs w:val="24"/>
        </w:rPr>
        <w:t>In ŉ sektor:</w:t>
      </w:r>
      <w:r w:rsidRPr="00AC2DB2">
        <w:rPr>
          <w:rFonts w:cstheme="minorHAnsi"/>
          <w:b/>
          <w:szCs w:val="24"/>
        </w:rPr>
        <w:tab/>
      </w:r>
      <m:oMath>
        <m:r>
          <w:rPr>
            <w:rFonts w:ascii="Cambria Math" w:hAnsi="Cambria Math" w:cstheme="minorHAnsi"/>
            <w:szCs w:val="24"/>
          </w:rPr>
          <m:t>s=rθ</m:t>
        </m:r>
      </m:oMath>
      <w:r w:rsidRPr="00AC2DB2">
        <w:rPr>
          <w:rFonts w:eastAsiaTheme="minorEastAsia" w:cstheme="minorHAnsi"/>
          <w:szCs w:val="24"/>
        </w:rPr>
        <w:t xml:space="preserve">   en  </w:t>
      </w:r>
      <m:oMath>
        <m:r>
          <w:rPr>
            <w:rFonts w:ascii="Cambria Math" w:eastAsiaTheme="minorEastAsia" w:hAnsi="Cambria Math" w:cstheme="minorHAnsi"/>
            <w:szCs w:val="24"/>
          </w:rPr>
          <m:t>A=</m:t>
        </m:r>
        <m:f>
          <m:fPr>
            <m:ctrlPr>
              <w:rPr>
                <w:rFonts w:ascii="Cambria Math" w:eastAsiaTheme="minorEastAsia" w:hAnsi="Cambria Math" w:cstheme="minorHAnsi"/>
                <w:i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Cs w:val="24"/>
              </w:rPr>
              <m:t>2</m:t>
            </m:r>
          </m:den>
        </m:f>
        <m:sSup>
          <m:sSupPr>
            <m:ctrlPr>
              <w:rPr>
                <w:rFonts w:ascii="Cambria Math" w:eastAsiaTheme="minorEastAsia" w:hAnsi="Cambria Math" w:cstheme="minorHAnsi"/>
                <w:i/>
                <w:szCs w:val="24"/>
              </w:rPr>
            </m:ctrlPr>
          </m:sSupPr>
          <m:e>
            <m:r>
              <w:rPr>
                <w:rFonts w:ascii="Cambria Math" w:eastAsiaTheme="minorEastAsia" w:hAnsi="Cambria Math" w:cstheme="minorHAnsi"/>
                <w:szCs w:val="24"/>
              </w:rPr>
              <m:t>r</m:t>
            </m:r>
          </m:e>
          <m:sup>
            <m:r>
              <w:rPr>
                <w:rFonts w:ascii="Cambria Math" w:eastAsiaTheme="minorEastAsia" w:hAnsi="Cambria Math" w:cstheme="minorHAnsi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theme="minorHAnsi"/>
            <w:szCs w:val="24"/>
          </w:rPr>
          <m:t>θ</m:t>
        </m:r>
      </m:oMath>
    </w:p>
    <w:p w14:paraId="3513F29C" w14:textId="77777777" w:rsidR="00A13273" w:rsidRPr="00AC2DB2" w:rsidRDefault="00A13273" w:rsidP="00A13273"/>
    <w:p w14:paraId="594F08B6" w14:textId="77777777" w:rsidR="00A13273" w:rsidRPr="00AC2DB2" w:rsidRDefault="00A13273" w:rsidP="00A13273">
      <w:pPr>
        <w:rPr>
          <w:rFonts w:eastAsia="Calibri"/>
        </w:rPr>
      </w:pPr>
      <w:r w:rsidRPr="00AC2DB2">
        <w:rPr>
          <w:b/>
          <w:szCs w:val="24"/>
        </w:rPr>
        <w:t>TABEL MET AFGELEIDES: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4"/>
        <w:gridCol w:w="2064"/>
      </w:tblGrid>
      <w:tr w:rsidR="00A13273" w:rsidRPr="00AC2DB2" w14:paraId="5DA00EEE" w14:textId="77777777" w:rsidTr="0029789B">
        <w:trPr>
          <w:trHeight w:val="340"/>
        </w:trPr>
        <w:tc>
          <w:tcPr>
            <w:tcW w:w="2064" w:type="dxa"/>
            <w:shd w:val="clear" w:color="auto" w:fill="D9D9D9" w:themeFill="background1" w:themeFillShade="D9"/>
            <w:vAlign w:val="center"/>
          </w:tcPr>
          <w:p w14:paraId="480E173E" w14:textId="77777777" w:rsidR="00A13273" w:rsidRPr="00AC2DB2" w:rsidRDefault="00A13273" w:rsidP="0029789B">
            <w:pPr>
              <w:rPr>
                <w:b/>
                <w:szCs w:val="24"/>
              </w:rPr>
            </w:pPr>
            <m:oMathPara>
              <m:oMathParaPr>
                <m:jc m:val="center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Cs w:val="24"/>
                  </w:rPr>
                  <m:t>F(x)</m:t>
                </m:r>
              </m:oMath>
            </m:oMathPara>
          </w:p>
        </w:tc>
        <w:tc>
          <w:tcPr>
            <w:tcW w:w="2064" w:type="dxa"/>
            <w:shd w:val="clear" w:color="auto" w:fill="D9D9D9" w:themeFill="background1" w:themeFillShade="D9"/>
            <w:vAlign w:val="center"/>
          </w:tcPr>
          <w:p w14:paraId="5F9E794B" w14:textId="77777777" w:rsidR="00A13273" w:rsidRPr="00AC2DB2" w:rsidRDefault="005C4839" w:rsidP="0029789B">
            <w:pPr>
              <w:rPr>
                <w:rFonts w:eastAsia="Calibri"/>
                <w:b/>
                <w:szCs w:val="24"/>
              </w:rPr>
            </w:pPr>
            <m:oMathPara>
              <m:oMathParaPr>
                <m:jc m:val="center"/>
              </m:oMathParaPr>
              <m:oMath>
                <m:sSup>
                  <m:sSupPr>
                    <m:ctrlPr>
                      <w:rPr>
                        <w:rFonts w:ascii="Cambria Math" w:eastAsia="Calibri" w:hAnsi="Cambria Math"/>
                        <w:b/>
                        <w:i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/>
                        <w:szCs w:val="24"/>
                      </w:rPr>
                      <m:t>F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="Calibri" w:hAnsi="Cambria Math"/>
                        <w:szCs w:val="24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Calibri" w:hAnsi="Cambria Math"/>
                        <w:b/>
                        <w:i/>
                        <w:szCs w:val="24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/>
                        <w:szCs w:val="24"/>
                      </w:rPr>
                      <m:t>x</m:t>
                    </m:r>
                  </m:e>
                </m:d>
              </m:oMath>
            </m:oMathPara>
          </w:p>
        </w:tc>
      </w:tr>
      <w:tr w:rsidR="00A13273" w:rsidRPr="00AC2DB2" w14:paraId="2F348FBC" w14:textId="77777777" w:rsidTr="0029789B">
        <w:trPr>
          <w:trHeight w:val="340"/>
        </w:trPr>
        <w:tc>
          <w:tcPr>
            <w:tcW w:w="2064" w:type="dxa"/>
            <w:vAlign w:val="center"/>
          </w:tcPr>
          <w:p w14:paraId="6069B4BF" w14:textId="77777777" w:rsidR="00A13273" w:rsidRPr="00AC2DB2" w:rsidRDefault="00A13273" w:rsidP="0029789B">
            <w:pPr>
              <w:rPr>
                <w:rFonts w:eastAsia="Calibri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Calibri" w:hAnsi="Cambria Math"/>
                    <w:szCs w:val="24"/>
                  </w:rPr>
                  <m:t>a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/>
                        <w:szCs w:val="24"/>
                      </w:rPr>
                      <m:t>n</m:t>
                    </m:r>
                  </m:sup>
                </m:sSup>
              </m:oMath>
            </m:oMathPara>
          </w:p>
        </w:tc>
        <w:tc>
          <w:tcPr>
            <w:tcW w:w="2064" w:type="dxa"/>
            <w:vAlign w:val="center"/>
          </w:tcPr>
          <w:p w14:paraId="5247FFFE" w14:textId="77777777" w:rsidR="00A13273" w:rsidRPr="00AC2DB2" w:rsidRDefault="00A13273" w:rsidP="0029789B">
            <w:pPr>
              <w:rPr>
                <w:rFonts w:eastAsia="Calibri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Calibri" w:hAnsi="Cambria Math"/>
                    <w:szCs w:val="24"/>
                  </w:rPr>
                  <m:t>na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/>
                        <w:szCs w:val="24"/>
                      </w:rPr>
                      <m:t>n-1</m:t>
                    </m:r>
                  </m:sup>
                </m:sSup>
              </m:oMath>
            </m:oMathPara>
          </w:p>
        </w:tc>
      </w:tr>
      <w:tr w:rsidR="00A13273" w:rsidRPr="00AC2DB2" w14:paraId="6EC89C43" w14:textId="77777777" w:rsidTr="0029789B">
        <w:trPr>
          <w:trHeight w:val="340"/>
        </w:trPr>
        <w:tc>
          <w:tcPr>
            <w:tcW w:w="2064" w:type="dxa"/>
            <w:vAlign w:val="center"/>
          </w:tcPr>
          <w:p w14:paraId="0E7AFEAF" w14:textId="77777777" w:rsidR="00A13273" w:rsidRPr="00AC2DB2" w:rsidRDefault="00A13273" w:rsidP="0029789B">
            <w:pPr>
              <w:rPr>
                <w:rFonts w:eastAsia="Calibri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Calibri" w:hAnsi="Cambria Math"/>
                    <w:szCs w:val="24"/>
                  </w:rPr>
                  <m:t>f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Cs w:val="24"/>
                      </w:rPr>
                      <m:t>g</m:t>
                    </m:r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/>
                            <w:szCs w:val="24"/>
                          </w:rPr>
                          <m:t>x</m:t>
                        </m:r>
                      </m:e>
                    </m:d>
                  </m:e>
                </m:d>
              </m:oMath>
            </m:oMathPara>
          </w:p>
        </w:tc>
        <w:tc>
          <w:tcPr>
            <w:tcW w:w="2064" w:type="dxa"/>
            <w:vAlign w:val="center"/>
          </w:tcPr>
          <w:p w14:paraId="1F893BD2" w14:textId="77777777" w:rsidR="00A13273" w:rsidRPr="00AC2DB2" w:rsidRDefault="005C4839" w:rsidP="0029789B">
            <w:pPr>
              <w:rPr>
                <w:rFonts w:eastAsia="Calibri"/>
                <w:szCs w:val="24"/>
              </w:rPr>
            </w:pPr>
            <m:oMathPara>
              <m:oMathParaPr>
                <m:jc m:val="center"/>
              </m:oMathParaPr>
              <m:oMath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Cs w:val="24"/>
                      </w:rPr>
                      <m:t>f</m:t>
                    </m:r>
                  </m:e>
                  <m:sup>
                    <m:r>
                      <w:rPr>
                        <w:rFonts w:ascii="Cambria Math" w:eastAsia="Calibri" w:hAnsi="Cambria Math"/>
                        <w:szCs w:val="24"/>
                      </w:rPr>
                      <m:t>'</m:t>
                    </m:r>
                  </m:sup>
                </m:sSup>
                <m:d>
                  <m:dPr>
                    <m:begChr m:val="["/>
                    <m:endChr m:val="]"/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Cs w:val="24"/>
                      </w:rPr>
                      <m:t>g</m:t>
                    </m:r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/>
                            <w:szCs w:val="24"/>
                          </w:rPr>
                          <m:t>x</m:t>
                        </m:r>
                      </m:e>
                    </m:d>
                  </m:e>
                </m:d>
                <m:r>
                  <w:rPr>
                    <w:rFonts w:ascii="Cambria Math" w:eastAsia="Calibri" w:hAnsi="Cambria Math"/>
                    <w:szCs w:val="24"/>
                  </w:rPr>
                  <m:t>.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Cs w:val="24"/>
                      </w:rPr>
                      <m:t>g</m:t>
                    </m:r>
                  </m:e>
                  <m:sup>
                    <m:r>
                      <w:rPr>
                        <w:rFonts w:ascii="Cambria Math" w:eastAsia="Calibri" w:hAnsi="Cambria Math"/>
                        <w:szCs w:val="24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Cs w:val="24"/>
                      </w:rPr>
                      <m:t>x</m:t>
                    </m:r>
                  </m:e>
                </m:d>
              </m:oMath>
            </m:oMathPara>
          </w:p>
        </w:tc>
      </w:tr>
    </w:tbl>
    <w:p w14:paraId="558CDEB9" w14:textId="77777777" w:rsidR="00A13273" w:rsidRPr="00AC2DB2" w:rsidRDefault="00A13273" w:rsidP="00411567"/>
    <w:p w14:paraId="4C43B159" w14:textId="77777777" w:rsidR="00A13273" w:rsidRPr="00AC2DB2" w:rsidRDefault="00A13273" w:rsidP="00411567"/>
    <w:p w14:paraId="49F19128" w14:textId="18493A06" w:rsidR="00A13273" w:rsidRPr="00AC2DB2" w:rsidRDefault="00A13273" w:rsidP="00411567">
      <w:pPr>
        <w:sectPr w:rsidR="00A13273" w:rsidRPr="00AC2DB2" w:rsidSect="00791EB2">
          <w:headerReference w:type="default" r:id="rId16"/>
          <w:footerReference w:type="default" r:id="rId17"/>
          <w:pgSz w:w="11906" w:h="16838"/>
          <w:pgMar w:top="1418" w:right="1418" w:bottom="1134" w:left="1418" w:header="709" w:footer="680" w:gutter="0"/>
          <w:pgNumType w:start="1"/>
          <w:cols w:space="708"/>
          <w:docGrid w:linePitch="360"/>
        </w:sectPr>
      </w:pPr>
    </w:p>
    <w:p w14:paraId="44D61F18" w14:textId="27502D96" w:rsidR="00D54743" w:rsidRPr="00AC2DB2" w:rsidRDefault="00D54743" w:rsidP="00411567"/>
    <w:p w14:paraId="6573BAE0" w14:textId="6E9093FA" w:rsidR="00D54743" w:rsidRPr="00AC2DB2" w:rsidRDefault="00D54743" w:rsidP="00D54743">
      <w:pPr>
        <w:pStyle w:val="Heading2"/>
        <w:jc w:val="center"/>
      </w:pPr>
      <w:r w:rsidRPr="00AC2DB2">
        <w:t>Alpha Wiskunde</w:t>
      </w:r>
      <w:r w:rsidR="0067614A" w:rsidRPr="00AC2DB2">
        <w:t xml:space="preserve"> Graad 1</w:t>
      </w:r>
      <w:r w:rsidR="00651E6A" w:rsidRPr="00AC2DB2">
        <w:t>0</w:t>
      </w:r>
      <w:r w:rsidRPr="00AC2DB2">
        <w:t xml:space="preserve"> - </w:t>
      </w:r>
      <w:r w:rsidR="00DF459E" w:rsidRPr="00AC2DB2">
        <w:t>Finale</w:t>
      </w:r>
      <w:r w:rsidRPr="00AC2DB2">
        <w:t xml:space="preserve"> </w:t>
      </w:r>
      <w:r w:rsidR="006E5D92" w:rsidRPr="00AC2DB2">
        <w:t>e</w:t>
      </w:r>
      <w:r w:rsidRPr="00AC2DB2">
        <w:t>ksamen 201</w:t>
      </w:r>
      <w:r w:rsidR="006E5D92" w:rsidRPr="00AC2DB2">
        <w:t>8</w:t>
      </w:r>
    </w:p>
    <w:p w14:paraId="23D51771" w14:textId="77777777" w:rsidR="00D54743" w:rsidRPr="00AC2DB2" w:rsidRDefault="00D54743" w:rsidP="00D54743">
      <w:pPr>
        <w:pStyle w:val="Heading2"/>
        <w:jc w:val="center"/>
      </w:pPr>
      <w:r w:rsidRPr="00AC2DB2">
        <w:t>ANTWOORDBLAD</w:t>
      </w:r>
    </w:p>
    <w:p w14:paraId="40F10B63" w14:textId="77777777" w:rsidR="00D54743" w:rsidRPr="00AC2DB2" w:rsidRDefault="00D54743" w:rsidP="00D54743">
      <w:pPr>
        <w:rPr>
          <w:lang w:eastAsia="zh-CN"/>
        </w:rPr>
      </w:pPr>
    </w:p>
    <w:p w14:paraId="7A4EBDC9" w14:textId="77777777" w:rsidR="00D54743" w:rsidRPr="00AC2DB2" w:rsidRDefault="00D54743" w:rsidP="00D54743">
      <w:pPr>
        <w:rPr>
          <w:lang w:eastAsia="zh-CN"/>
        </w:rPr>
      </w:pPr>
    </w:p>
    <w:p w14:paraId="39D3CCA5" w14:textId="77777777" w:rsidR="00D54743" w:rsidRPr="00AC2DB2" w:rsidRDefault="00D54743" w:rsidP="00D54743">
      <w:pPr>
        <w:rPr>
          <w:lang w:eastAsia="zh-CN"/>
        </w:rPr>
      </w:pPr>
      <w:r w:rsidRPr="00AC2DB2">
        <w:rPr>
          <w:b/>
          <w:sz w:val="28"/>
          <w:lang w:eastAsia="zh-CN"/>
        </w:rPr>
        <w:t>Naam en Van:</w:t>
      </w:r>
      <w:r w:rsidRPr="00AC2DB2">
        <w:rPr>
          <w:lang w:eastAsia="zh-CN"/>
        </w:rPr>
        <w:t xml:space="preserve"> ______________________________________________________</w:t>
      </w:r>
    </w:p>
    <w:p w14:paraId="0D5E9CE7" w14:textId="77777777" w:rsidR="00D54743" w:rsidRPr="00AC2DB2" w:rsidRDefault="00D54743" w:rsidP="00D54743">
      <w:pPr>
        <w:rPr>
          <w:lang w:eastAsia="zh-CN"/>
        </w:rPr>
      </w:pPr>
    </w:p>
    <w:p w14:paraId="01B5FDEC" w14:textId="77777777" w:rsidR="00CE6D7E" w:rsidRPr="00AC2DB2" w:rsidRDefault="00CE6D7E" w:rsidP="00D54743">
      <w:pPr>
        <w:rPr>
          <w:lang w:eastAsia="zh-CN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076"/>
        <w:gridCol w:w="838"/>
        <w:gridCol w:w="838"/>
        <w:gridCol w:w="838"/>
        <w:gridCol w:w="838"/>
        <w:gridCol w:w="838"/>
        <w:gridCol w:w="838"/>
        <w:gridCol w:w="838"/>
        <w:gridCol w:w="839"/>
        <w:gridCol w:w="277"/>
        <w:gridCol w:w="1009"/>
      </w:tblGrid>
      <w:tr w:rsidR="002C2AC1" w:rsidRPr="00AC2DB2" w14:paraId="379A5417" w14:textId="77777777" w:rsidTr="002C2AC1">
        <w:trPr>
          <w:trHeight w:val="567"/>
        </w:trPr>
        <w:tc>
          <w:tcPr>
            <w:tcW w:w="1076" w:type="dxa"/>
            <w:shd w:val="clear" w:color="auto" w:fill="F2F2F2" w:themeFill="background1" w:themeFillShade="F2"/>
          </w:tcPr>
          <w:p w14:paraId="3DDAFC75" w14:textId="77777777" w:rsidR="002C2AC1" w:rsidRPr="00AC2DB2" w:rsidRDefault="002C2AC1" w:rsidP="00FF31B2">
            <w:pPr>
              <w:spacing w:before="0" w:after="0"/>
              <w:jc w:val="center"/>
              <w:rPr>
                <w:b/>
              </w:rPr>
            </w:pPr>
            <w:r w:rsidRPr="00AC2DB2">
              <w:rPr>
                <w:b/>
              </w:rPr>
              <w:t>Vraag</w:t>
            </w:r>
          </w:p>
          <w:p w14:paraId="1513F76A" w14:textId="77777777" w:rsidR="002C2AC1" w:rsidRPr="00AC2DB2" w:rsidRDefault="002C2AC1" w:rsidP="00FF31B2">
            <w:pPr>
              <w:spacing w:before="0" w:after="0"/>
              <w:jc w:val="center"/>
              <w:rPr>
                <w:b/>
              </w:rPr>
            </w:pPr>
            <w:r w:rsidRPr="00AC2DB2">
              <w:rPr>
                <w:b/>
              </w:rPr>
              <w:t>Totaal</w:t>
            </w:r>
          </w:p>
        </w:tc>
        <w:tc>
          <w:tcPr>
            <w:tcW w:w="838" w:type="dxa"/>
            <w:shd w:val="clear" w:color="auto" w:fill="F2F2F2" w:themeFill="background1" w:themeFillShade="F2"/>
          </w:tcPr>
          <w:p w14:paraId="3A075EFF" w14:textId="77777777" w:rsidR="002C2AC1" w:rsidRPr="00AC2DB2" w:rsidRDefault="002C2AC1" w:rsidP="00FF31B2">
            <w:pPr>
              <w:spacing w:before="0" w:after="0"/>
              <w:jc w:val="center"/>
              <w:rPr>
                <w:b/>
              </w:rPr>
            </w:pPr>
            <w:r w:rsidRPr="00AC2DB2">
              <w:rPr>
                <w:b/>
              </w:rPr>
              <w:t xml:space="preserve">1 </w:t>
            </w:r>
            <w:r w:rsidRPr="00AC2DB2">
              <w:rPr>
                <w:b/>
              </w:rPr>
              <w:br/>
              <w:t>[20]</w:t>
            </w:r>
          </w:p>
        </w:tc>
        <w:tc>
          <w:tcPr>
            <w:tcW w:w="838" w:type="dxa"/>
            <w:shd w:val="clear" w:color="auto" w:fill="F2F2F2" w:themeFill="background1" w:themeFillShade="F2"/>
          </w:tcPr>
          <w:p w14:paraId="47D42D09" w14:textId="21CECA08" w:rsidR="002C2AC1" w:rsidRPr="00AC2DB2" w:rsidRDefault="002C2AC1" w:rsidP="00FF31B2">
            <w:pPr>
              <w:spacing w:before="0" w:after="0"/>
              <w:jc w:val="center"/>
              <w:rPr>
                <w:b/>
              </w:rPr>
            </w:pPr>
            <w:r w:rsidRPr="00AC2DB2">
              <w:rPr>
                <w:b/>
              </w:rPr>
              <w:t>2</w:t>
            </w:r>
            <w:r w:rsidRPr="00AC2DB2">
              <w:rPr>
                <w:b/>
              </w:rPr>
              <w:br/>
              <w:t>[1</w:t>
            </w:r>
            <w:r w:rsidR="00982DBB" w:rsidRPr="00AC2DB2">
              <w:rPr>
                <w:b/>
              </w:rPr>
              <w:t>6</w:t>
            </w:r>
            <w:r w:rsidRPr="00AC2DB2">
              <w:rPr>
                <w:b/>
              </w:rPr>
              <w:t>]</w:t>
            </w:r>
          </w:p>
        </w:tc>
        <w:tc>
          <w:tcPr>
            <w:tcW w:w="838" w:type="dxa"/>
            <w:shd w:val="clear" w:color="auto" w:fill="F2F2F2" w:themeFill="background1" w:themeFillShade="F2"/>
          </w:tcPr>
          <w:p w14:paraId="31D0884A" w14:textId="6C6BA207" w:rsidR="002C2AC1" w:rsidRPr="00AC2DB2" w:rsidRDefault="002C2AC1" w:rsidP="00FF31B2">
            <w:pPr>
              <w:spacing w:before="0" w:after="0"/>
              <w:jc w:val="center"/>
              <w:rPr>
                <w:b/>
              </w:rPr>
            </w:pPr>
            <w:r w:rsidRPr="00AC2DB2">
              <w:rPr>
                <w:b/>
              </w:rPr>
              <w:t>3</w:t>
            </w:r>
            <w:r w:rsidRPr="00AC2DB2">
              <w:rPr>
                <w:b/>
              </w:rPr>
              <w:br/>
              <w:t>[1</w:t>
            </w:r>
            <w:r w:rsidR="00982DBB" w:rsidRPr="00AC2DB2">
              <w:rPr>
                <w:b/>
              </w:rPr>
              <w:t>1</w:t>
            </w:r>
            <w:r w:rsidRPr="00AC2DB2">
              <w:rPr>
                <w:b/>
              </w:rPr>
              <w:t>]</w:t>
            </w:r>
          </w:p>
        </w:tc>
        <w:tc>
          <w:tcPr>
            <w:tcW w:w="838" w:type="dxa"/>
            <w:shd w:val="clear" w:color="auto" w:fill="F2F2F2" w:themeFill="background1" w:themeFillShade="F2"/>
          </w:tcPr>
          <w:p w14:paraId="28094671" w14:textId="79FFC0F1" w:rsidR="002C2AC1" w:rsidRPr="00AC2DB2" w:rsidRDefault="002C2AC1" w:rsidP="00FF31B2">
            <w:pPr>
              <w:spacing w:before="0" w:after="0"/>
              <w:jc w:val="center"/>
              <w:rPr>
                <w:b/>
              </w:rPr>
            </w:pPr>
            <w:r w:rsidRPr="00AC2DB2">
              <w:rPr>
                <w:b/>
              </w:rPr>
              <w:t>4</w:t>
            </w:r>
            <w:r w:rsidRPr="00AC2DB2">
              <w:rPr>
                <w:b/>
              </w:rPr>
              <w:br/>
              <w:t>[1</w:t>
            </w:r>
            <w:r w:rsidR="00982DBB" w:rsidRPr="00AC2DB2">
              <w:rPr>
                <w:b/>
              </w:rPr>
              <w:t>7</w:t>
            </w:r>
            <w:r w:rsidRPr="00AC2DB2">
              <w:rPr>
                <w:b/>
              </w:rPr>
              <w:t>]</w:t>
            </w:r>
          </w:p>
        </w:tc>
        <w:tc>
          <w:tcPr>
            <w:tcW w:w="838" w:type="dxa"/>
            <w:shd w:val="clear" w:color="auto" w:fill="F2F2F2" w:themeFill="background1" w:themeFillShade="F2"/>
          </w:tcPr>
          <w:p w14:paraId="06E02270" w14:textId="1EFFDC55" w:rsidR="002C2AC1" w:rsidRPr="00AC2DB2" w:rsidRDefault="002C2AC1" w:rsidP="00FF31B2">
            <w:pPr>
              <w:spacing w:before="0" w:after="0"/>
              <w:jc w:val="center"/>
              <w:rPr>
                <w:b/>
              </w:rPr>
            </w:pPr>
            <w:r w:rsidRPr="00AC2DB2">
              <w:rPr>
                <w:b/>
              </w:rPr>
              <w:t>5</w:t>
            </w:r>
            <w:r w:rsidRPr="00AC2DB2">
              <w:rPr>
                <w:b/>
              </w:rPr>
              <w:br/>
              <w:t>[1</w:t>
            </w:r>
            <w:r w:rsidR="00982DBB" w:rsidRPr="00AC2DB2">
              <w:rPr>
                <w:b/>
              </w:rPr>
              <w:t>5</w:t>
            </w:r>
            <w:r w:rsidRPr="00AC2DB2">
              <w:rPr>
                <w:b/>
              </w:rPr>
              <w:t>]</w:t>
            </w:r>
          </w:p>
        </w:tc>
        <w:tc>
          <w:tcPr>
            <w:tcW w:w="838" w:type="dxa"/>
            <w:shd w:val="clear" w:color="auto" w:fill="F2F2F2" w:themeFill="background1" w:themeFillShade="F2"/>
          </w:tcPr>
          <w:p w14:paraId="5F95DDCE" w14:textId="1A4AC09B" w:rsidR="002C2AC1" w:rsidRPr="00AC2DB2" w:rsidRDefault="002C2AC1" w:rsidP="00FF31B2">
            <w:pPr>
              <w:spacing w:before="0" w:after="0"/>
              <w:jc w:val="center"/>
              <w:rPr>
                <w:b/>
              </w:rPr>
            </w:pPr>
            <w:r w:rsidRPr="00AC2DB2">
              <w:rPr>
                <w:b/>
              </w:rPr>
              <w:t>6</w:t>
            </w:r>
            <w:r w:rsidRPr="00AC2DB2">
              <w:rPr>
                <w:b/>
              </w:rPr>
              <w:br/>
              <w:t>[1</w:t>
            </w:r>
            <w:r w:rsidR="00982DBB" w:rsidRPr="00AC2DB2">
              <w:rPr>
                <w:b/>
              </w:rPr>
              <w:t>2</w:t>
            </w:r>
            <w:r w:rsidRPr="00AC2DB2">
              <w:rPr>
                <w:b/>
              </w:rPr>
              <w:t>]</w:t>
            </w:r>
          </w:p>
        </w:tc>
        <w:tc>
          <w:tcPr>
            <w:tcW w:w="838" w:type="dxa"/>
            <w:shd w:val="clear" w:color="auto" w:fill="F2F2F2" w:themeFill="background1" w:themeFillShade="F2"/>
          </w:tcPr>
          <w:p w14:paraId="136B0DBE" w14:textId="6DD5DE03" w:rsidR="002C2AC1" w:rsidRPr="00AC2DB2" w:rsidRDefault="002C2AC1" w:rsidP="00FF31B2">
            <w:pPr>
              <w:spacing w:before="0" w:after="0"/>
              <w:jc w:val="center"/>
              <w:rPr>
                <w:b/>
              </w:rPr>
            </w:pPr>
            <w:r w:rsidRPr="00AC2DB2">
              <w:rPr>
                <w:b/>
              </w:rPr>
              <w:t>7</w:t>
            </w:r>
            <w:r w:rsidRPr="00AC2DB2">
              <w:rPr>
                <w:b/>
              </w:rPr>
              <w:br/>
              <w:t>[15]</w:t>
            </w:r>
          </w:p>
        </w:tc>
        <w:tc>
          <w:tcPr>
            <w:tcW w:w="839" w:type="dxa"/>
            <w:shd w:val="clear" w:color="auto" w:fill="F2F2F2" w:themeFill="background1" w:themeFillShade="F2"/>
          </w:tcPr>
          <w:p w14:paraId="6128DC9F" w14:textId="60277194" w:rsidR="002C2AC1" w:rsidRPr="00AC2DB2" w:rsidRDefault="002C2AC1" w:rsidP="00FF31B2">
            <w:pPr>
              <w:spacing w:before="0" w:after="0"/>
              <w:jc w:val="center"/>
              <w:rPr>
                <w:b/>
              </w:rPr>
            </w:pPr>
            <w:r w:rsidRPr="00AC2DB2">
              <w:rPr>
                <w:b/>
              </w:rPr>
              <w:t>8</w:t>
            </w:r>
            <w:r w:rsidRPr="00AC2DB2">
              <w:rPr>
                <w:b/>
              </w:rPr>
              <w:br/>
              <w:t>[2</w:t>
            </w:r>
            <w:r w:rsidR="00982DBB" w:rsidRPr="00AC2DB2">
              <w:rPr>
                <w:b/>
              </w:rPr>
              <w:t>4</w:t>
            </w:r>
            <w:r w:rsidRPr="00AC2DB2">
              <w:rPr>
                <w:b/>
              </w:rPr>
              <w:t>]</w:t>
            </w:r>
          </w:p>
        </w:tc>
        <w:tc>
          <w:tcPr>
            <w:tcW w:w="277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7A4BA57" w14:textId="77777777" w:rsidR="002C2AC1" w:rsidRPr="00AC2DB2" w:rsidRDefault="002C2AC1" w:rsidP="00FF31B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09" w:type="dxa"/>
            <w:shd w:val="clear" w:color="auto" w:fill="D9D9D9" w:themeFill="background1" w:themeFillShade="D9"/>
            <w:vAlign w:val="center"/>
          </w:tcPr>
          <w:p w14:paraId="058DA21B" w14:textId="77777777" w:rsidR="002C2AC1" w:rsidRPr="00AC2DB2" w:rsidRDefault="002C2AC1" w:rsidP="00FF31B2">
            <w:pPr>
              <w:spacing w:before="0" w:after="0"/>
              <w:jc w:val="center"/>
              <w:rPr>
                <w:b/>
              </w:rPr>
            </w:pPr>
            <w:r w:rsidRPr="00AC2DB2">
              <w:rPr>
                <w:b/>
              </w:rPr>
              <w:t>TOTAAL</w:t>
            </w:r>
          </w:p>
          <w:p w14:paraId="25909B16" w14:textId="203D4FF1" w:rsidR="002C2AC1" w:rsidRPr="00AC2DB2" w:rsidRDefault="002C2AC1" w:rsidP="00FF31B2">
            <w:pPr>
              <w:spacing w:before="0" w:after="0"/>
              <w:jc w:val="center"/>
              <w:rPr>
                <w:b/>
                <w:sz w:val="28"/>
              </w:rPr>
            </w:pPr>
            <w:r w:rsidRPr="00AC2DB2">
              <w:rPr>
                <w:b/>
                <w:sz w:val="28"/>
              </w:rPr>
              <w:t>130</w:t>
            </w:r>
          </w:p>
        </w:tc>
      </w:tr>
      <w:tr w:rsidR="002C2AC1" w:rsidRPr="00AC2DB2" w14:paraId="1C3A9B79" w14:textId="77777777" w:rsidTr="002C2AC1">
        <w:trPr>
          <w:trHeight w:val="624"/>
        </w:trPr>
        <w:tc>
          <w:tcPr>
            <w:tcW w:w="1076" w:type="dxa"/>
            <w:shd w:val="clear" w:color="auto" w:fill="F2F2F2" w:themeFill="background1" w:themeFillShade="F2"/>
            <w:vAlign w:val="center"/>
          </w:tcPr>
          <w:p w14:paraId="3698B991" w14:textId="77777777" w:rsidR="002C2AC1" w:rsidRPr="00AC2DB2" w:rsidRDefault="002C2AC1" w:rsidP="00FF31B2">
            <w:pPr>
              <w:spacing w:before="0" w:after="0"/>
              <w:jc w:val="center"/>
              <w:rPr>
                <w:b/>
              </w:rPr>
            </w:pPr>
            <w:r w:rsidRPr="00AC2DB2">
              <w:rPr>
                <w:b/>
              </w:rPr>
              <w:t>Leerder punt</w:t>
            </w:r>
          </w:p>
        </w:tc>
        <w:tc>
          <w:tcPr>
            <w:tcW w:w="838" w:type="dxa"/>
            <w:vAlign w:val="center"/>
          </w:tcPr>
          <w:p w14:paraId="1C13C6E5" w14:textId="77777777" w:rsidR="002C2AC1" w:rsidRPr="00AC2DB2" w:rsidRDefault="002C2AC1" w:rsidP="00FF31B2">
            <w:pPr>
              <w:spacing w:before="0" w:after="0"/>
              <w:jc w:val="center"/>
            </w:pPr>
          </w:p>
        </w:tc>
        <w:tc>
          <w:tcPr>
            <w:tcW w:w="838" w:type="dxa"/>
            <w:vAlign w:val="center"/>
          </w:tcPr>
          <w:p w14:paraId="3DC20327" w14:textId="77777777" w:rsidR="002C2AC1" w:rsidRPr="00AC2DB2" w:rsidRDefault="002C2AC1" w:rsidP="00FF31B2">
            <w:pPr>
              <w:spacing w:before="0" w:after="0"/>
              <w:jc w:val="center"/>
            </w:pPr>
          </w:p>
        </w:tc>
        <w:tc>
          <w:tcPr>
            <w:tcW w:w="838" w:type="dxa"/>
            <w:vAlign w:val="center"/>
          </w:tcPr>
          <w:p w14:paraId="56FFBF57" w14:textId="77777777" w:rsidR="002C2AC1" w:rsidRPr="00AC2DB2" w:rsidRDefault="002C2AC1" w:rsidP="00FF31B2">
            <w:pPr>
              <w:spacing w:before="0" w:after="0"/>
              <w:jc w:val="center"/>
            </w:pPr>
          </w:p>
        </w:tc>
        <w:tc>
          <w:tcPr>
            <w:tcW w:w="838" w:type="dxa"/>
            <w:vAlign w:val="center"/>
          </w:tcPr>
          <w:p w14:paraId="2C5C5415" w14:textId="77777777" w:rsidR="002C2AC1" w:rsidRPr="00AC2DB2" w:rsidRDefault="002C2AC1" w:rsidP="00FF31B2">
            <w:pPr>
              <w:spacing w:before="0" w:after="0"/>
              <w:jc w:val="center"/>
            </w:pPr>
          </w:p>
        </w:tc>
        <w:tc>
          <w:tcPr>
            <w:tcW w:w="838" w:type="dxa"/>
            <w:vAlign w:val="center"/>
          </w:tcPr>
          <w:p w14:paraId="6D127D8C" w14:textId="77777777" w:rsidR="002C2AC1" w:rsidRPr="00AC2DB2" w:rsidRDefault="002C2AC1" w:rsidP="00FF31B2">
            <w:pPr>
              <w:spacing w:before="0" w:after="0"/>
              <w:jc w:val="center"/>
            </w:pPr>
          </w:p>
        </w:tc>
        <w:tc>
          <w:tcPr>
            <w:tcW w:w="838" w:type="dxa"/>
            <w:vAlign w:val="center"/>
          </w:tcPr>
          <w:p w14:paraId="79674E7B" w14:textId="77777777" w:rsidR="002C2AC1" w:rsidRPr="00AC2DB2" w:rsidRDefault="002C2AC1" w:rsidP="00FF31B2">
            <w:pPr>
              <w:spacing w:before="0" w:after="0"/>
              <w:jc w:val="center"/>
            </w:pPr>
          </w:p>
        </w:tc>
        <w:tc>
          <w:tcPr>
            <w:tcW w:w="838" w:type="dxa"/>
            <w:vAlign w:val="center"/>
          </w:tcPr>
          <w:p w14:paraId="0B3AB0CF" w14:textId="77777777" w:rsidR="002C2AC1" w:rsidRPr="00AC2DB2" w:rsidRDefault="002C2AC1" w:rsidP="00FF31B2">
            <w:pPr>
              <w:spacing w:before="0" w:after="0"/>
              <w:jc w:val="center"/>
            </w:pPr>
          </w:p>
        </w:tc>
        <w:tc>
          <w:tcPr>
            <w:tcW w:w="839" w:type="dxa"/>
            <w:shd w:val="clear" w:color="auto" w:fill="auto"/>
            <w:vAlign w:val="center"/>
          </w:tcPr>
          <w:p w14:paraId="6CFDBF46" w14:textId="7D6964C3" w:rsidR="002C2AC1" w:rsidRPr="00AC2DB2" w:rsidRDefault="002C2AC1" w:rsidP="00FF31B2">
            <w:pPr>
              <w:spacing w:before="0" w:after="0"/>
              <w:jc w:val="center"/>
            </w:pPr>
          </w:p>
        </w:tc>
        <w:tc>
          <w:tcPr>
            <w:tcW w:w="277" w:type="dxa"/>
            <w:vMerge/>
            <w:tcBorders>
              <w:bottom w:val="nil"/>
            </w:tcBorders>
            <w:shd w:val="clear" w:color="auto" w:fill="auto"/>
          </w:tcPr>
          <w:p w14:paraId="5D9FDF95" w14:textId="77777777" w:rsidR="002C2AC1" w:rsidRPr="00AC2DB2" w:rsidRDefault="002C2AC1" w:rsidP="00FF31B2">
            <w:pPr>
              <w:spacing w:before="0" w:after="0"/>
              <w:jc w:val="center"/>
            </w:pPr>
          </w:p>
        </w:tc>
        <w:tc>
          <w:tcPr>
            <w:tcW w:w="1009" w:type="dxa"/>
            <w:shd w:val="clear" w:color="auto" w:fill="D9D9D9" w:themeFill="background1" w:themeFillShade="D9"/>
            <w:vAlign w:val="center"/>
          </w:tcPr>
          <w:p w14:paraId="59513A68" w14:textId="77777777" w:rsidR="002C2AC1" w:rsidRPr="00AC2DB2" w:rsidRDefault="002C2AC1" w:rsidP="00FF31B2">
            <w:pPr>
              <w:spacing w:before="0" w:after="0"/>
              <w:jc w:val="center"/>
              <w:rPr>
                <w:sz w:val="28"/>
              </w:rPr>
            </w:pPr>
          </w:p>
        </w:tc>
      </w:tr>
    </w:tbl>
    <w:p w14:paraId="0F6B35D2" w14:textId="6DEE6C75" w:rsidR="00CE6D7E" w:rsidRPr="00AC2DB2" w:rsidRDefault="00CE6D7E" w:rsidP="00597EDB">
      <w:pPr>
        <w:rPr>
          <w:lang w:eastAsia="zh-CN"/>
        </w:rPr>
      </w:pPr>
    </w:p>
    <w:p w14:paraId="1EFC69FF" w14:textId="77777777" w:rsidR="00D54743" w:rsidRPr="00AC2DB2" w:rsidRDefault="00D54743" w:rsidP="00597EDB">
      <w:pPr>
        <w:rPr>
          <w:lang w:eastAsia="zh-CN"/>
        </w:rPr>
      </w:pPr>
    </w:p>
    <w:p w14:paraId="547B11A9" w14:textId="77777777" w:rsidR="00D54743" w:rsidRPr="00AC2DB2" w:rsidRDefault="00D54743" w:rsidP="00D54743">
      <w:pPr>
        <w:pStyle w:val="Heading1"/>
      </w:pPr>
      <w:r w:rsidRPr="00AC2DB2">
        <w:t>Vraag 1</w:t>
      </w:r>
    </w:p>
    <w:p w14:paraId="106158D0" w14:textId="77777777" w:rsidR="00D54743" w:rsidRPr="00AC2DB2" w:rsidRDefault="00D54743" w:rsidP="00D54743">
      <w:pPr>
        <w:rPr>
          <w:lang w:eastAsia="zh-CN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1125"/>
        <w:gridCol w:w="1125"/>
        <w:gridCol w:w="1125"/>
        <w:gridCol w:w="1126"/>
      </w:tblGrid>
      <w:tr w:rsidR="00D54743" w:rsidRPr="00AC2DB2" w14:paraId="555C9E71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0198E3EE" w14:textId="77777777" w:rsidR="00D54743" w:rsidRPr="00AC2DB2" w:rsidRDefault="00D54743" w:rsidP="00FF31B2">
            <w:pPr>
              <w:jc w:val="center"/>
              <w:rPr>
                <w:b/>
                <w:szCs w:val="24"/>
                <w:lang w:eastAsia="zh-CN"/>
              </w:rPr>
            </w:pPr>
            <w:r w:rsidRPr="00AC2DB2">
              <w:rPr>
                <w:b/>
                <w:szCs w:val="24"/>
                <w:lang w:eastAsia="zh-CN"/>
              </w:rPr>
              <w:t>1.1</w:t>
            </w:r>
          </w:p>
        </w:tc>
        <w:tc>
          <w:tcPr>
            <w:tcW w:w="1125" w:type="dxa"/>
            <w:vAlign w:val="center"/>
          </w:tcPr>
          <w:p w14:paraId="616CD60F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275CEAEC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32AD2D23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38A9638B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D</w:t>
            </w:r>
          </w:p>
        </w:tc>
      </w:tr>
      <w:tr w:rsidR="00D54743" w:rsidRPr="00AC2DB2" w14:paraId="7A6E0AEF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5D3731D0" w14:textId="77777777" w:rsidR="00D54743" w:rsidRPr="00AC2DB2" w:rsidRDefault="00D54743" w:rsidP="00FF31B2">
            <w:pPr>
              <w:jc w:val="center"/>
              <w:rPr>
                <w:b/>
                <w:szCs w:val="24"/>
                <w:lang w:eastAsia="zh-CN"/>
              </w:rPr>
            </w:pPr>
            <w:r w:rsidRPr="00AC2DB2">
              <w:rPr>
                <w:b/>
                <w:szCs w:val="24"/>
                <w:lang w:eastAsia="zh-CN"/>
              </w:rPr>
              <w:t>1.2</w:t>
            </w:r>
          </w:p>
        </w:tc>
        <w:tc>
          <w:tcPr>
            <w:tcW w:w="1125" w:type="dxa"/>
            <w:vAlign w:val="center"/>
          </w:tcPr>
          <w:p w14:paraId="297ECD75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009CD3A1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1B6F7DF7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1F40223C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D</w:t>
            </w:r>
          </w:p>
        </w:tc>
      </w:tr>
      <w:tr w:rsidR="00D54743" w:rsidRPr="00AC2DB2" w14:paraId="068EECF2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6AA65EAE" w14:textId="77777777" w:rsidR="00D54743" w:rsidRPr="00AC2DB2" w:rsidRDefault="00D54743" w:rsidP="00FF31B2">
            <w:pPr>
              <w:jc w:val="center"/>
              <w:rPr>
                <w:b/>
                <w:szCs w:val="24"/>
                <w:lang w:eastAsia="zh-CN"/>
              </w:rPr>
            </w:pPr>
            <w:r w:rsidRPr="00AC2DB2">
              <w:rPr>
                <w:b/>
                <w:szCs w:val="24"/>
                <w:lang w:eastAsia="zh-CN"/>
              </w:rPr>
              <w:t>1.3</w:t>
            </w:r>
          </w:p>
        </w:tc>
        <w:tc>
          <w:tcPr>
            <w:tcW w:w="1125" w:type="dxa"/>
            <w:vAlign w:val="center"/>
          </w:tcPr>
          <w:p w14:paraId="0B8B385E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76FE2AFD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0FC418A2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70F1C7E7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D</w:t>
            </w:r>
          </w:p>
        </w:tc>
      </w:tr>
      <w:tr w:rsidR="00D54743" w:rsidRPr="00AC2DB2" w14:paraId="428133DB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3424B57D" w14:textId="77777777" w:rsidR="00D54743" w:rsidRPr="00AC2DB2" w:rsidRDefault="00D54743" w:rsidP="00FF31B2">
            <w:pPr>
              <w:jc w:val="center"/>
              <w:rPr>
                <w:b/>
                <w:szCs w:val="24"/>
                <w:lang w:eastAsia="zh-CN"/>
              </w:rPr>
            </w:pPr>
            <w:r w:rsidRPr="00AC2DB2">
              <w:rPr>
                <w:b/>
                <w:szCs w:val="24"/>
                <w:lang w:eastAsia="zh-CN"/>
              </w:rPr>
              <w:t>1.4</w:t>
            </w:r>
          </w:p>
        </w:tc>
        <w:tc>
          <w:tcPr>
            <w:tcW w:w="1125" w:type="dxa"/>
            <w:vAlign w:val="center"/>
          </w:tcPr>
          <w:p w14:paraId="7F535160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3A65CF54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6ECFA24E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2E926D8B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D</w:t>
            </w:r>
          </w:p>
        </w:tc>
      </w:tr>
      <w:tr w:rsidR="00D54743" w:rsidRPr="00AC2DB2" w14:paraId="4E5007B0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71AF2189" w14:textId="77777777" w:rsidR="00D54743" w:rsidRPr="00AC2DB2" w:rsidRDefault="00D54743" w:rsidP="00FF31B2">
            <w:pPr>
              <w:jc w:val="center"/>
              <w:rPr>
                <w:b/>
                <w:szCs w:val="24"/>
                <w:lang w:eastAsia="zh-CN"/>
              </w:rPr>
            </w:pPr>
            <w:r w:rsidRPr="00AC2DB2">
              <w:rPr>
                <w:b/>
                <w:szCs w:val="24"/>
                <w:lang w:eastAsia="zh-CN"/>
              </w:rPr>
              <w:t>1.5</w:t>
            </w:r>
          </w:p>
        </w:tc>
        <w:tc>
          <w:tcPr>
            <w:tcW w:w="1125" w:type="dxa"/>
            <w:vAlign w:val="center"/>
          </w:tcPr>
          <w:p w14:paraId="66A681D3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1CCF5BA3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59FB49D7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184C9DD7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D</w:t>
            </w:r>
          </w:p>
        </w:tc>
      </w:tr>
      <w:tr w:rsidR="00D54743" w:rsidRPr="00AC2DB2" w14:paraId="2F6F622F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6F43C8D2" w14:textId="77777777" w:rsidR="00D54743" w:rsidRPr="00AC2DB2" w:rsidRDefault="00D54743" w:rsidP="00FF31B2">
            <w:pPr>
              <w:jc w:val="center"/>
              <w:rPr>
                <w:b/>
                <w:szCs w:val="24"/>
                <w:lang w:eastAsia="zh-CN"/>
              </w:rPr>
            </w:pPr>
            <w:r w:rsidRPr="00AC2DB2">
              <w:rPr>
                <w:b/>
                <w:szCs w:val="24"/>
                <w:lang w:eastAsia="zh-CN"/>
              </w:rPr>
              <w:t>1.6</w:t>
            </w:r>
          </w:p>
        </w:tc>
        <w:tc>
          <w:tcPr>
            <w:tcW w:w="1125" w:type="dxa"/>
            <w:vAlign w:val="center"/>
          </w:tcPr>
          <w:p w14:paraId="167C10FC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30A44E38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2A597670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45217417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D</w:t>
            </w:r>
          </w:p>
        </w:tc>
      </w:tr>
      <w:tr w:rsidR="00D54743" w:rsidRPr="00AC2DB2" w14:paraId="00F5AA24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5F167805" w14:textId="77777777" w:rsidR="00D54743" w:rsidRPr="00AC2DB2" w:rsidRDefault="00D54743" w:rsidP="00FF31B2">
            <w:pPr>
              <w:jc w:val="center"/>
              <w:rPr>
                <w:b/>
                <w:szCs w:val="24"/>
                <w:lang w:eastAsia="zh-CN"/>
              </w:rPr>
            </w:pPr>
            <w:r w:rsidRPr="00AC2DB2">
              <w:rPr>
                <w:b/>
                <w:szCs w:val="24"/>
                <w:lang w:eastAsia="zh-CN"/>
              </w:rPr>
              <w:t>1.7</w:t>
            </w:r>
          </w:p>
        </w:tc>
        <w:tc>
          <w:tcPr>
            <w:tcW w:w="1125" w:type="dxa"/>
            <w:vAlign w:val="center"/>
          </w:tcPr>
          <w:p w14:paraId="7C073493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3B78E6A9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2835B398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2F378BA9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D</w:t>
            </w:r>
          </w:p>
        </w:tc>
      </w:tr>
      <w:tr w:rsidR="00D54743" w:rsidRPr="00AC2DB2" w14:paraId="33DD2536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6B8CCF16" w14:textId="77777777" w:rsidR="00D54743" w:rsidRPr="00AC2DB2" w:rsidRDefault="00D54743" w:rsidP="00FF31B2">
            <w:pPr>
              <w:jc w:val="center"/>
              <w:rPr>
                <w:b/>
                <w:szCs w:val="24"/>
                <w:lang w:eastAsia="zh-CN"/>
              </w:rPr>
            </w:pPr>
            <w:r w:rsidRPr="00AC2DB2">
              <w:rPr>
                <w:b/>
                <w:szCs w:val="24"/>
                <w:lang w:eastAsia="zh-CN"/>
              </w:rPr>
              <w:t>1.8</w:t>
            </w:r>
          </w:p>
        </w:tc>
        <w:tc>
          <w:tcPr>
            <w:tcW w:w="1125" w:type="dxa"/>
            <w:vAlign w:val="center"/>
          </w:tcPr>
          <w:p w14:paraId="13F17F0D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32A3BEB6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4ED80D4E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51834439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D</w:t>
            </w:r>
          </w:p>
        </w:tc>
      </w:tr>
      <w:tr w:rsidR="00D54743" w:rsidRPr="00AC2DB2" w14:paraId="71CB0805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45E94EAD" w14:textId="77777777" w:rsidR="00D54743" w:rsidRPr="00AC2DB2" w:rsidRDefault="00D54743" w:rsidP="00FF31B2">
            <w:pPr>
              <w:jc w:val="center"/>
              <w:rPr>
                <w:b/>
                <w:szCs w:val="24"/>
                <w:lang w:eastAsia="zh-CN"/>
              </w:rPr>
            </w:pPr>
            <w:r w:rsidRPr="00AC2DB2">
              <w:rPr>
                <w:b/>
                <w:szCs w:val="24"/>
                <w:lang w:eastAsia="zh-CN"/>
              </w:rPr>
              <w:t>1.9</w:t>
            </w:r>
          </w:p>
        </w:tc>
        <w:tc>
          <w:tcPr>
            <w:tcW w:w="1125" w:type="dxa"/>
            <w:vAlign w:val="center"/>
          </w:tcPr>
          <w:p w14:paraId="227C1652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0D71089B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4463DA5B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45BCA9CD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D</w:t>
            </w:r>
          </w:p>
        </w:tc>
      </w:tr>
      <w:tr w:rsidR="00D54743" w:rsidRPr="00AC2DB2" w14:paraId="2BDA6906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14FF8CE6" w14:textId="77777777" w:rsidR="00D54743" w:rsidRPr="00AC2DB2" w:rsidRDefault="00D54743" w:rsidP="00FF31B2">
            <w:pPr>
              <w:jc w:val="center"/>
              <w:rPr>
                <w:b/>
                <w:szCs w:val="24"/>
                <w:lang w:eastAsia="zh-CN"/>
              </w:rPr>
            </w:pPr>
            <w:r w:rsidRPr="00AC2DB2">
              <w:rPr>
                <w:b/>
                <w:szCs w:val="24"/>
                <w:lang w:eastAsia="zh-CN"/>
              </w:rPr>
              <w:t>1.10</w:t>
            </w:r>
          </w:p>
        </w:tc>
        <w:tc>
          <w:tcPr>
            <w:tcW w:w="1125" w:type="dxa"/>
            <w:vAlign w:val="center"/>
          </w:tcPr>
          <w:p w14:paraId="2ACD0861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16C74D41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76EB6C2F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40A24268" w14:textId="77777777" w:rsidR="00D54743" w:rsidRPr="00AC2DB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AC2DB2">
              <w:rPr>
                <w:szCs w:val="24"/>
                <w:lang w:eastAsia="zh-CN"/>
              </w:rPr>
              <w:t>D</w:t>
            </w:r>
          </w:p>
        </w:tc>
      </w:tr>
    </w:tbl>
    <w:p w14:paraId="74FBCB77" w14:textId="059F4A83" w:rsidR="00C85151" w:rsidRPr="00AC2DB2" w:rsidRDefault="00C85151" w:rsidP="00D54743">
      <w:pPr>
        <w:rPr>
          <w:lang w:eastAsia="zh-CN"/>
        </w:rPr>
      </w:pPr>
    </w:p>
    <w:p w14:paraId="4AFA3EA2" w14:textId="6A597C4D" w:rsidR="00791EB2" w:rsidRPr="00AC2DB2" w:rsidRDefault="00791EB2" w:rsidP="00D54743">
      <w:pPr>
        <w:rPr>
          <w:lang w:eastAsia="zh-CN"/>
        </w:rPr>
      </w:pPr>
    </w:p>
    <w:p w14:paraId="06027B48" w14:textId="77777777" w:rsidR="00791EB2" w:rsidRPr="00AC2DB2" w:rsidRDefault="00791EB2" w:rsidP="00D54743">
      <w:pPr>
        <w:rPr>
          <w:lang w:eastAsia="zh-CN"/>
        </w:rPr>
      </w:pPr>
    </w:p>
    <w:p w14:paraId="1ED1D07B" w14:textId="77777777" w:rsidR="00791EB2" w:rsidRPr="00AC2DB2" w:rsidRDefault="00791EB2">
      <w:pPr>
        <w:spacing w:before="0" w:after="160"/>
        <w:rPr>
          <w:lang w:eastAsia="zh-CN"/>
        </w:rPr>
        <w:sectPr w:rsidR="00791EB2" w:rsidRPr="00AC2DB2" w:rsidSect="00791EB2">
          <w:headerReference w:type="default" r:id="rId18"/>
          <w:footerReference w:type="default" r:id="rId19"/>
          <w:pgSz w:w="11906" w:h="16838"/>
          <w:pgMar w:top="1418" w:right="1418" w:bottom="1134" w:left="1418" w:header="709" w:footer="680" w:gutter="0"/>
          <w:pgNumType w:start="1"/>
          <w:cols w:space="708"/>
          <w:docGrid w:linePitch="360"/>
        </w:sectPr>
      </w:pPr>
    </w:p>
    <w:p w14:paraId="3BA00229" w14:textId="4C9440E9" w:rsidR="003671CF" w:rsidRPr="00AC2DB2" w:rsidRDefault="003671CF" w:rsidP="003671CF">
      <w:pPr>
        <w:pStyle w:val="Heading1"/>
      </w:pPr>
      <w:r w:rsidRPr="00AC2DB2">
        <w:lastRenderedPageBreak/>
        <w:t>DIAGRAMBLAD 1</w:t>
      </w:r>
      <w:r w:rsidR="00305DD9" w:rsidRPr="00AC2DB2">
        <w:t xml:space="preserve"> [Vraag 2.</w:t>
      </w:r>
      <w:r w:rsidR="00BA1914" w:rsidRPr="00AC2DB2">
        <w:t>3</w:t>
      </w:r>
      <w:r w:rsidR="00305DD9" w:rsidRPr="00AC2DB2">
        <w:t>]</w:t>
      </w:r>
    </w:p>
    <w:p w14:paraId="3049B3B7" w14:textId="3E347007" w:rsidR="003671CF" w:rsidRPr="00AC2DB2" w:rsidRDefault="001E5996" w:rsidP="001E5996">
      <w:pPr>
        <w:jc w:val="center"/>
        <w:rPr>
          <w:lang w:eastAsia="zh-CN"/>
        </w:rPr>
      </w:pPr>
      <w:r w:rsidRPr="00AC2DB2">
        <w:rPr>
          <w:noProof/>
          <w:lang w:eastAsia="zh-CN"/>
        </w:rPr>
        <w:drawing>
          <wp:inline distT="0" distB="0" distL="0" distR="0" wp14:anchorId="7CBA95C7" wp14:editId="2374A4B1">
            <wp:extent cx="4886325" cy="4069064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891379" cy="4073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54A91B" w14:textId="77777777" w:rsidR="00305DD9" w:rsidRPr="00AC2DB2" w:rsidRDefault="00305DD9" w:rsidP="002E5575">
      <w:pPr>
        <w:rPr>
          <w:lang w:eastAsia="zh-CN"/>
        </w:rPr>
      </w:pPr>
    </w:p>
    <w:p w14:paraId="168041A2" w14:textId="58240117" w:rsidR="003671CF" w:rsidRPr="00AC2DB2" w:rsidRDefault="003671CF" w:rsidP="003671CF">
      <w:pPr>
        <w:pStyle w:val="Heading1"/>
      </w:pPr>
      <w:r w:rsidRPr="00AC2DB2">
        <w:t>DIAGRAMBLAD 2</w:t>
      </w:r>
      <w:r w:rsidR="00305DD9" w:rsidRPr="00AC2DB2">
        <w:t xml:space="preserve"> [Vraag </w:t>
      </w:r>
      <w:r w:rsidR="00005AA2" w:rsidRPr="00AC2DB2">
        <w:t>4</w:t>
      </w:r>
      <w:r w:rsidR="00305DD9" w:rsidRPr="00AC2DB2">
        <w:t>.</w:t>
      </w:r>
      <w:r w:rsidR="001E5996" w:rsidRPr="00AC2DB2">
        <w:t>2</w:t>
      </w:r>
      <w:r w:rsidR="00305DD9" w:rsidRPr="00AC2DB2">
        <w:t>]</w:t>
      </w:r>
    </w:p>
    <w:p w14:paraId="132BEE93" w14:textId="3A42CD64" w:rsidR="003D4521" w:rsidRPr="00AC2DB2" w:rsidRDefault="001E5996" w:rsidP="001E5996">
      <w:pPr>
        <w:jc w:val="center"/>
        <w:rPr>
          <w:lang w:eastAsia="zh-CN"/>
        </w:rPr>
      </w:pPr>
      <w:r w:rsidRPr="00AC2DB2">
        <w:rPr>
          <w:noProof/>
        </w:rPr>
        <w:drawing>
          <wp:inline distT="0" distB="0" distL="0" distR="0" wp14:anchorId="6E009E76" wp14:editId="1D24AFB0">
            <wp:extent cx="4943475" cy="411665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946565" cy="4119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D4521" w:rsidRPr="00AC2DB2" w:rsidSect="00791EB2">
      <w:footerReference w:type="default" r:id="rId22"/>
      <w:pgSz w:w="11906" w:h="16838"/>
      <w:pgMar w:top="1418" w:right="1418" w:bottom="1134" w:left="1418" w:header="709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4D970F" w14:textId="77777777" w:rsidR="005C4839" w:rsidRDefault="005C4839" w:rsidP="00AE6CF7">
      <w:pPr>
        <w:spacing w:before="0" w:after="0" w:line="240" w:lineRule="auto"/>
      </w:pPr>
      <w:r>
        <w:separator/>
      </w:r>
    </w:p>
    <w:p w14:paraId="73A8D26B" w14:textId="77777777" w:rsidR="005C4839" w:rsidRDefault="005C4839"/>
  </w:endnote>
  <w:endnote w:type="continuationSeparator" w:id="0">
    <w:p w14:paraId="62BA068B" w14:textId="77777777" w:rsidR="005C4839" w:rsidRDefault="005C4839" w:rsidP="00AE6CF7">
      <w:pPr>
        <w:spacing w:before="0" w:after="0" w:line="240" w:lineRule="auto"/>
      </w:pPr>
      <w:r>
        <w:continuationSeparator/>
      </w:r>
    </w:p>
    <w:p w14:paraId="1599F524" w14:textId="77777777" w:rsidR="005C4839" w:rsidRDefault="005C483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945DB6" w14:textId="4FABD4B1" w:rsidR="001B3F55" w:rsidRPr="00BE3A0D" w:rsidRDefault="001B3F55" w:rsidP="00BE3A0D">
    <w:pPr>
      <w:pStyle w:val="Footer"/>
      <w:tabs>
        <w:tab w:val="clear" w:pos="4513"/>
        <w:tab w:val="clear" w:pos="9026"/>
        <w:tab w:val="left" w:pos="1275"/>
        <w:tab w:val="center" w:pos="4820"/>
        <w:tab w:val="right" w:pos="9638"/>
      </w:tabs>
      <w:rPr>
        <w:b/>
        <w:noProof/>
        <w:sz w:val="18"/>
        <w:szCs w:val="18"/>
      </w:rPr>
    </w:pPr>
    <w:r w:rsidRPr="009170C2">
      <w:rPr>
        <w:sz w:val="18"/>
        <w:szCs w:val="18"/>
      </w:rPr>
      <w:t>Bladsy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>
      <w:rPr>
        <w:b/>
        <w:noProof/>
        <w:sz w:val="18"/>
        <w:szCs w:val="18"/>
      </w:rPr>
      <w:t>6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 w:rsidRPr="009170C2">
      <w:rPr>
        <w:noProof/>
        <w:sz w:val="18"/>
        <w:szCs w:val="18"/>
      </w:rPr>
      <w:t>van</w:t>
    </w:r>
    <w:r w:rsidRPr="009170C2">
      <w:rPr>
        <w:b/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t>7</w:t>
    </w:r>
    <w:r>
      <w:rPr>
        <w:b/>
        <w:noProof/>
        <w:sz w:val="18"/>
        <w:szCs w:val="18"/>
      </w:rPr>
      <w:tab/>
    </w:r>
    <w:r w:rsidRPr="009170C2">
      <w:rPr>
        <w:b/>
        <w:noProof/>
        <w:sz w:val="18"/>
        <w:szCs w:val="18"/>
      </w:rPr>
      <w:tab/>
    </w:r>
    <w:r>
      <w:rPr>
        <w:b/>
        <w:noProof/>
        <w:sz w:val="18"/>
        <w:szCs w:val="18"/>
      </w:rPr>
      <w:tab/>
    </w:r>
    <w:r>
      <w:rPr>
        <w:noProof/>
        <w:sz w:val="18"/>
        <w:szCs w:val="18"/>
      </w:rPr>
      <w:t>Blaai om asseblief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9BCFA4" w14:textId="658670D4" w:rsidR="001B3F55" w:rsidRPr="00BE3A0D" w:rsidRDefault="001B3F55" w:rsidP="00AF1EA1">
    <w:pPr>
      <w:pStyle w:val="Footer"/>
      <w:tabs>
        <w:tab w:val="clear" w:pos="4513"/>
        <w:tab w:val="clear" w:pos="9026"/>
        <w:tab w:val="left" w:pos="1275"/>
        <w:tab w:val="center" w:pos="4820"/>
        <w:tab w:val="right" w:pos="9638"/>
      </w:tabs>
      <w:rPr>
        <w:b/>
        <w:noProof/>
        <w:sz w:val="18"/>
        <w:szCs w:val="18"/>
      </w:rPr>
    </w:pPr>
    <w:r w:rsidRPr="009170C2">
      <w:rPr>
        <w:sz w:val="18"/>
        <w:szCs w:val="18"/>
      </w:rPr>
      <w:t>Bladsy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>
      <w:rPr>
        <w:b/>
        <w:noProof/>
        <w:sz w:val="18"/>
        <w:szCs w:val="18"/>
      </w:rPr>
      <w:t>1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 w:rsidRPr="009170C2">
      <w:rPr>
        <w:noProof/>
        <w:sz w:val="18"/>
        <w:szCs w:val="18"/>
      </w:rPr>
      <w:t>van</w:t>
    </w:r>
    <w:r w:rsidRPr="009170C2">
      <w:rPr>
        <w:b/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t>7</w:t>
    </w:r>
    <w:r>
      <w:rPr>
        <w:b/>
        <w:noProof/>
        <w:sz w:val="18"/>
        <w:szCs w:val="18"/>
      </w:rPr>
      <w:tab/>
    </w:r>
    <w:r w:rsidRPr="009170C2">
      <w:rPr>
        <w:b/>
        <w:noProof/>
        <w:sz w:val="18"/>
        <w:szCs w:val="18"/>
      </w:rPr>
      <w:tab/>
    </w:r>
    <w:r>
      <w:rPr>
        <w:b/>
        <w:noProof/>
        <w:sz w:val="18"/>
        <w:szCs w:val="18"/>
      </w:rPr>
      <w:tab/>
    </w:r>
    <w:r>
      <w:rPr>
        <w:noProof/>
        <w:sz w:val="18"/>
        <w:szCs w:val="18"/>
      </w:rPr>
      <w:t>Blaai om asseblief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C9B203" w14:textId="192F4BAB" w:rsidR="001B3F55" w:rsidRPr="00BE3A0D" w:rsidRDefault="001B3F55" w:rsidP="00BE3A0D">
    <w:pPr>
      <w:pStyle w:val="Footer"/>
      <w:tabs>
        <w:tab w:val="clear" w:pos="4513"/>
        <w:tab w:val="clear" w:pos="9026"/>
        <w:tab w:val="left" w:pos="1275"/>
        <w:tab w:val="center" w:pos="4820"/>
        <w:tab w:val="right" w:pos="9638"/>
      </w:tabs>
      <w:rPr>
        <w:b/>
        <w:noProof/>
        <w:sz w:val="18"/>
        <w:szCs w:val="18"/>
      </w:rPr>
    </w:pPr>
    <w:r w:rsidRPr="009170C2">
      <w:rPr>
        <w:sz w:val="18"/>
        <w:szCs w:val="18"/>
      </w:rPr>
      <w:t>Bladsy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>
      <w:rPr>
        <w:b/>
        <w:noProof/>
        <w:sz w:val="18"/>
        <w:szCs w:val="18"/>
      </w:rPr>
      <w:t>7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 w:rsidRPr="009170C2">
      <w:rPr>
        <w:noProof/>
        <w:sz w:val="18"/>
        <w:szCs w:val="18"/>
      </w:rPr>
      <w:t>van</w:t>
    </w:r>
    <w:r>
      <w:rPr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t>7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4AA80A" w14:textId="287E7D9D" w:rsidR="001B3F55" w:rsidRPr="00A13273" w:rsidRDefault="001B3F55" w:rsidP="00A13273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727EFD" w14:textId="77777777" w:rsidR="001B3F55" w:rsidRPr="007A4633" w:rsidRDefault="001B3F55" w:rsidP="007A4633">
    <w:pPr>
      <w:pStyle w:val="Footer"/>
      <w:tabs>
        <w:tab w:val="clear" w:pos="4513"/>
        <w:tab w:val="clear" w:pos="9026"/>
        <w:tab w:val="left" w:pos="1275"/>
        <w:tab w:val="center" w:pos="4820"/>
        <w:tab w:val="right" w:pos="9638"/>
      </w:tabs>
      <w:rPr>
        <w:b/>
        <w:noProof/>
        <w:sz w:val="18"/>
        <w:szCs w:val="18"/>
      </w:rPr>
    </w:pPr>
    <w:r w:rsidRPr="009170C2">
      <w:rPr>
        <w:sz w:val="18"/>
        <w:szCs w:val="18"/>
      </w:rPr>
      <w:t>Bladsy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>
      <w:rPr>
        <w:b/>
        <w:noProof/>
        <w:sz w:val="18"/>
        <w:szCs w:val="18"/>
      </w:rPr>
      <w:t>2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 w:rsidRPr="009170C2">
      <w:rPr>
        <w:noProof/>
        <w:sz w:val="18"/>
        <w:szCs w:val="18"/>
      </w:rPr>
      <w:t>van</w:t>
    </w:r>
    <w:r>
      <w:rPr>
        <w:b/>
        <w:noProof/>
        <w:sz w:val="18"/>
        <w:szCs w:val="18"/>
      </w:rPr>
      <w:t xml:space="preserve"> </w:t>
    </w:r>
    <w:r w:rsidRPr="00791EB2">
      <w:rPr>
        <w:b/>
        <w:noProof/>
        <w:sz w:val="18"/>
        <w:szCs w:val="18"/>
      </w:rPr>
      <w:t>2</w:t>
    </w:r>
    <w:r>
      <w:rPr>
        <w:b/>
        <w:noProof/>
        <w:sz w:val="18"/>
        <w:szCs w:val="18"/>
      </w:rPr>
      <w:tab/>
    </w:r>
    <w:r>
      <w:rPr>
        <w:b/>
        <w:noProof/>
        <w:sz w:val="18"/>
        <w:szCs w:val="18"/>
      </w:rPr>
      <w:tab/>
    </w:r>
    <w:r>
      <w:rPr>
        <w:b/>
        <w:noProof/>
        <w:sz w:val="18"/>
        <w:szCs w:val="18"/>
      </w:rPr>
      <w:tab/>
    </w:r>
    <w:r>
      <w:rPr>
        <w:noProof/>
        <w:sz w:val="18"/>
        <w:szCs w:val="18"/>
      </w:rPr>
      <w:t>Blaai om asseblief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1E41E1" w14:textId="2FD9E1B3" w:rsidR="001B3F55" w:rsidRPr="007A4633" w:rsidRDefault="001B3F55" w:rsidP="007A4633">
    <w:pPr>
      <w:pStyle w:val="Footer"/>
      <w:tabs>
        <w:tab w:val="clear" w:pos="4513"/>
        <w:tab w:val="clear" w:pos="9026"/>
        <w:tab w:val="left" w:pos="1275"/>
        <w:tab w:val="center" w:pos="4820"/>
        <w:tab w:val="right" w:pos="9638"/>
      </w:tabs>
      <w:rPr>
        <w:b/>
        <w:noProof/>
        <w:sz w:val="18"/>
        <w:szCs w:val="18"/>
      </w:rPr>
    </w:pPr>
    <w:r w:rsidRPr="009170C2">
      <w:rPr>
        <w:sz w:val="18"/>
        <w:szCs w:val="18"/>
      </w:rPr>
      <w:t>Bladsy</w:t>
    </w:r>
    <w:r w:rsidRPr="009170C2">
      <w:rPr>
        <w:b/>
        <w:sz w:val="18"/>
        <w:szCs w:val="18"/>
      </w:rPr>
      <w:t xml:space="preserve"> </w:t>
    </w:r>
    <w:r>
      <w:rPr>
        <w:b/>
        <w:sz w:val="18"/>
        <w:szCs w:val="18"/>
      </w:rPr>
      <w:t>2</w:t>
    </w:r>
    <w:r w:rsidRPr="009170C2">
      <w:rPr>
        <w:b/>
        <w:noProof/>
        <w:sz w:val="18"/>
        <w:szCs w:val="18"/>
      </w:rPr>
      <w:t xml:space="preserve"> </w:t>
    </w:r>
    <w:r w:rsidRPr="009170C2">
      <w:rPr>
        <w:noProof/>
        <w:sz w:val="18"/>
        <w:szCs w:val="18"/>
      </w:rPr>
      <w:t>van</w:t>
    </w:r>
    <w:r w:rsidRPr="009170C2">
      <w:rPr>
        <w:b/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69E97C" w14:textId="77777777" w:rsidR="005C4839" w:rsidRDefault="005C4839" w:rsidP="00AE6CF7">
      <w:pPr>
        <w:spacing w:before="0" w:after="0" w:line="240" w:lineRule="auto"/>
      </w:pPr>
      <w:r>
        <w:separator/>
      </w:r>
    </w:p>
    <w:p w14:paraId="4C2F2FAF" w14:textId="77777777" w:rsidR="005C4839" w:rsidRDefault="005C4839"/>
  </w:footnote>
  <w:footnote w:type="continuationSeparator" w:id="0">
    <w:p w14:paraId="7DE7F647" w14:textId="77777777" w:rsidR="005C4839" w:rsidRDefault="005C4839" w:rsidP="00AE6CF7">
      <w:pPr>
        <w:spacing w:before="0" w:after="0" w:line="240" w:lineRule="auto"/>
      </w:pPr>
      <w:r>
        <w:continuationSeparator/>
      </w:r>
    </w:p>
    <w:p w14:paraId="46E0060B" w14:textId="77777777" w:rsidR="005C4839" w:rsidRDefault="005C483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EA81F9" w14:textId="582F46A2" w:rsidR="001B3F55" w:rsidRPr="00AF3C82" w:rsidRDefault="001B3F55" w:rsidP="00194310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  <w:r>
      <w:rPr>
        <w:sz w:val="18"/>
        <w:szCs w:val="18"/>
      </w:rPr>
      <w:t>Alpha Wiskunde Graad 10</w:t>
    </w:r>
    <w:r w:rsidRPr="00A45506">
      <w:rPr>
        <w:sz w:val="18"/>
        <w:szCs w:val="18"/>
      </w:rPr>
      <w:tab/>
    </w:r>
    <w:r w:rsidRPr="00A45506">
      <w:rPr>
        <w:sz w:val="18"/>
        <w:szCs w:val="18"/>
      </w:rPr>
      <w:tab/>
    </w:r>
    <w:r>
      <w:rPr>
        <w:sz w:val="18"/>
        <w:szCs w:val="18"/>
      </w:rPr>
      <w:t>Finale eksamen 2019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E40B04" w14:textId="30611946" w:rsidR="001B3F55" w:rsidRDefault="001B3F55" w:rsidP="00597EDB">
    <w:pPr>
      <w:pStyle w:val="Header"/>
      <w:tabs>
        <w:tab w:val="clear" w:pos="4513"/>
        <w:tab w:val="clear" w:pos="9026"/>
        <w:tab w:val="center" w:pos="4536"/>
        <w:tab w:val="right" w:pos="9638"/>
      </w:tabs>
      <w:rPr>
        <w:bCs/>
        <w:sz w:val="18"/>
        <w:szCs w:val="18"/>
      </w:rPr>
    </w:pPr>
    <w:r>
      <w:rPr>
        <w:sz w:val="18"/>
        <w:szCs w:val="18"/>
      </w:rPr>
      <w:t>Alpha Wiskunde Graad 10</w:t>
    </w:r>
    <w:r w:rsidRPr="00A45506">
      <w:rPr>
        <w:sz w:val="18"/>
        <w:szCs w:val="18"/>
      </w:rPr>
      <w:tab/>
    </w:r>
    <w:r>
      <w:rPr>
        <w:sz w:val="18"/>
        <w:szCs w:val="18"/>
      </w:rPr>
      <w:t>FORMULEBLAD</w:t>
    </w:r>
    <w:r w:rsidRPr="00A45506">
      <w:rPr>
        <w:sz w:val="18"/>
        <w:szCs w:val="18"/>
      </w:rPr>
      <w:tab/>
    </w:r>
    <w:r>
      <w:rPr>
        <w:sz w:val="18"/>
        <w:szCs w:val="18"/>
      </w:rPr>
      <w:t>Finale eksamen 2018</w:t>
    </w:r>
  </w:p>
  <w:p w14:paraId="04878E9E" w14:textId="77777777" w:rsidR="001B3F55" w:rsidRDefault="001B3F55" w:rsidP="00194310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</w:p>
  <w:p w14:paraId="5F770808" w14:textId="77777777" w:rsidR="001B3F55" w:rsidRPr="00AF3C82" w:rsidRDefault="001B3F55" w:rsidP="00194310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1E2202" w14:textId="77777777" w:rsidR="001B3F55" w:rsidRDefault="001B3F55" w:rsidP="00597EDB">
    <w:pPr>
      <w:pStyle w:val="Header"/>
      <w:tabs>
        <w:tab w:val="clear" w:pos="4513"/>
        <w:tab w:val="clear" w:pos="9026"/>
        <w:tab w:val="center" w:pos="4536"/>
        <w:tab w:val="right" w:pos="9638"/>
      </w:tabs>
      <w:rPr>
        <w:bCs/>
        <w:sz w:val="18"/>
        <w:szCs w:val="18"/>
      </w:rPr>
    </w:pPr>
    <w:r>
      <w:rPr>
        <w:sz w:val="18"/>
        <w:szCs w:val="18"/>
      </w:rPr>
      <w:t>Alpha Wiskunde Graad 10</w:t>
    </w:r>
    <w:r w:rsidRPr="00A45506">
      <w:rPr>
        <w:sz w:val="18"/>
        <w:szCs w:val="18"/>
      </w:rPr>
      <w:tab/>
    </w:r>
    <w:r>
      <w:rPr>
        <w:sz w:val="18"/>
        <w:szCs w:val="18"/>
      </w:rPr>
      <w:t>ANTWOORDBLAD</w:t>
    </w:r>
    <w:r w:rsidRPr="00A45506">
      <w:rPr>
        <w:sz w:val="18"/>
        <w:szCs w:val="18"/>
      </w:rPr>
      <w:tab/>
    </w:r>
    <w:r>
      <w:rPr>
        <w:sz w:val="18"/>
        <w:szCs w:val="18"/>
      </w:rPr>
      <w:t>Finale eksamen 2018</w:t>
    </w:r>
  </w:p>
  <w:p w14:paraId="010B82F8" w14:textId="77777777" w:rsidR="001B3F55" w:rsidRDefault="001B3F55" w:rsidP="00194310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</w:p>
  <w:p w14:paraId="31AC0836" w14:textId="77777777" w:rsidR="001B3F55" w:rsidRPr="00AF3C82" w:rsidRDefault="001B3F55" w:rsidP="00194310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C1D"/>
    <w:multiLevelType w:val="hybridMultilevel"/>
    <w:tmpl w:val="9B940604"/>
    <w:lvl w:ilvl="0" w:tplc="0436000F">
      <w:start w:val="1"/>
      <w:numFmt w:val="decimal"/>
      <w:lvlText w:val="%1."/>
      <w:lvlJc w:val="left"/>
      <w:pPr>
        <w:ind w:left="720" w:hanging="360"/>
      </w:p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43B9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1AF1411"/>
    <w:multiLevelType w:val="hybridMultilevel"/>
    <w:tmpl w:val="047ED12A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6A7D1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EEA3E18"/>
    <w:multiLevelType w:val="hybridMultilevel"/>
    <w:tmpl w:val="E0C212E2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AA0C61"/>
    <w:multiLevelType w:val="multilevel"/>
    <w:tmpl w:val="BE20486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44C4299"/>
    <w:multiLevelType w:val="hybridMultilevel"/>
    <w:tmpl w:val="52504734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B7E5D"/>
    <w:multiLevelType w:val="multilevel"/>
    <w:tmpl w:val="1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8A750A1"/>
    <w:multiLevelType w:val="hybridMultilevel"/>
    <w:tmpl w:val="0E7E4D80"/>
    <w:lvl w:ilvl="0" w:tplc="1C09000F">
      <w:start w:val="1"/>
      <w:numFmt w:val="decimal"/>
      <w:lvlText w:val="%1."/>
      <w:lvlJc w:val="left"/>
      <w:pPr>
        <w:ind w:left="1571" w:hanging="360"/>
      </w:pPr>
    </w:lvl>
    <w:lvl w:ilvl="1" w:tplc="1C090019" w:tentative="1">
      <w:start w:val="1"/>
      <w:numFmt w:val="lowerLetter"/>
      <w:lvlText w:val="%2."/>
      <w:lvlJc w:val="left"/>
      <w:pPr>
        <w:ind w:left="2291" w:hanging="360"/>
      </w:pPr>
    </w:lvl>
    <w:lvl w:ilvl="2" w:tplc="1C09001B" w:tentative="1">
      <w:start w:val="1"/>
      <w:numFmt w:val="lowerRoman"/>
      <w:lvlText w:val="%3."/>
      <w:lvlJc w:val="right"/>
      <w:pPr>
        <w:ind w:left="3011" w:hanging="180"/>
      </w:pPr>
    </w:lvl>
    <w:lvl w:ilvl="3" w:tplc="1C09000F" w:tentative="1">
      <w:start w:val="1"/>
      <w:numFmt w:val="decimal"/>
      <w:lvlText w:val="%4."/>
      <w:lvlJc w:val="left"/>
      <w:pPr>
        <w:ind w:left="3731" w:hanging="360"/>
      </w:pPr>
    </w:lvl>
    <w:lvl w:ilvl="4" w:tplc="1C090019" w:tentative="1">
      <w:start w:val="1"/>
      <w:numFmt w:val="lowerLetter"/>
      <w:lvlText w:val="%5."/>
      <w:lvlJc w:val="left"/>
      <w:pPr>
        <w:ind w:left="4451" w:hanging="360"/>
      </w:pPr>
    </w:lvl>
    <w:lvl w:ilvl="5" w:tplc="1C09001B" w:tentative="1">
      <w:start w:val="1"/>
      <w:numFmt w:val="lowerRoman"/>
      <w:lvlText w:val="%6."/>
      <w:lvlJc w:val="right"/>
      <w:pPr>
        <w:ind w:left="5171" w:hanging="180"/>
      </w:pPr>
    </w:lvl>
    <w:lvl w:ilvl="6" w:tplc="1C09000F" w:tentative="1">
      <w:start w:val="1"/>
      <w:numFmt w:val="decimal"/>
      <w:lvlText w:val="%7."/>
      <w:lvlJc w:val="left"/>
      <w:pPr>
        <w:ind w:left="5891" w:hanging="360"/>
      </w:pPr>
    </w:lvl>
    <w:lvl w:ilvl="7" w:tplc="1C090019" w:tentative="1">
      <w:start w:val="1"/>
      <w:numFmt w:val="lowerLetter"/>
      <w:lvlText w:val="%8."/>
      <w:lvlJc w:val="left"/>
      <w:pPr>
        <w:ind w:left="6611" w:hanging="360"/>
      </w:pPr>
    </w:lvl>
    <w:lvl w:ilvl="8" w:tplc="1C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2BDD0B00"/>
    <w:multiLevelType w:val="hybridMultilevel"/>
    <w:tmpl w:val="47364A7C"/>
    <w:lvl w:ilvl="0" w:tplc="043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DB6568"/>
    <w:multiLevelType w:val="multilevel"/>
    <w:tmpl w:val="A36CEB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5C11148"/>
    <w:multiLevelType w:val="hybridMultilevel"/>
    <w:tmpl w:val="6D0AB79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615498"/>
    <w:multiLevelType w:val="multilevel"/>
    <w:tmpl w:val="1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C7A000D"/>
    <w:multiLevelType w:val="hybridMultilevel"/>
    <w:tmpl w:val="733095A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C33CA0"/>
    <w:multiLevelType w:val="hybridMultilevel"/>
    <w:tmpl w:val="16AAE41E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1C4F8C"/>
    <w:multiLevelType w:val="hybridMultilevel"/>
    <w:tmpl w:val="097C161A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A25D49"/>
    <w:multiLevelType w:val="hybridMultilevel"/>
    <w:tmpl w:val="E17612DA"/>
    <w:lvl w:ilvl="0" w:tplc="0436000F">
      <w:start w:val="1"/>
      <w:numFmt w:val="decimal"/>
      <w:lvlText w:val="%1."/>
      <w:lvlJc w:val="left"/>
      <w:pPr>
        <w:ind w:left="720" w:hanging="360"/>
      </w:p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1F7928"/>
    <w:multiLevelType w:val="hybridMultilevel"/>
    <w:tmpl w:val="6E8C83DA"/>
    <w:lvl w:ilvl="0" w:tplc="0436000F">
      <w:start w:val="1"/>
      <w:numFmt w:val="decimal"/>
      <w:lvlText w:val="%1."/>
      <w:lvlJc w:val="left"/>
      <w:pPr>
        <w:ind w:left="720" w:hanging="360"/>
      </w:p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5"/>
  </w:num>
  <w:num w:numId="3">
    <w:abstractNumId w:val="9"/>
  </w:num>
  <w:num w:numId="4">
    <w:abstractNumId w:val="0"/>
  </w:num>
  <w:num w:numId="5">
    <w:abstractNumId w:val="6"/>
  </w:num>
  <w:num w:numId="6">
    <w:abstractNumId w:val="16"/>
  </w:num>
  <w:num w:numId="7">
    <w:abstractNumId w:val="4"/>
  </w:num>
  <w:num w:numId="8">
    <w:abstractNumId w:val="2"/>
  </w:num>
  <w:num w:numId="9">
    <w:abstractNumId w:val="5"/>
  </w:num>
  <w:num w:numId="10">
    <w:abstractNumId w:val="14"/>
  </w:num>
  <w:num w:numId="11">
    <w:abstractNumId w:val="3"/>
  </w:num>
  <w:num w:numId="12">
    <w:abstractNumId w:val="1"/>
  </w:num>
  <w:num w:numId="13">
    <w:abstractNumId w:val="11"/>
  </w:num>
  <w:num w:numId="14">
    <w:abstractNumId w:val="13"/>
  </w:num>
  <w:num w:numId="15">
    <w:abstractNumId w:val="10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59"/>
  <w:removePersonalInformation/>
  <w:removeDateAndTime/>
  <w:proofState w:spelling="clean" w:grammar="clean"/>
  <w:attachedTemplate r:id="rId1"/>
  <w:revisionView w:markup="0" w:comments="0" w:insDel="0" w:formatting="0"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03B7"/>
    <w:rsid w:val="0000004C"/>
    <w:rsid w:val="00001121"/>
    <w:rsid w:val="00001F4F"/>
    <w:rsid w:val="00001FF5"/>
    <w:rsid w:val="00005AA2"/>
    <w:rsid w:val="00010274"/>
    <w:rsid w:val="00010816"/>
    <w:rsid w:val="0001096E"/>
    <w:rsid w:val="00010F30"/>
    <w:rsid w:val="00011377"/>
    <w:rsid w:val="0001316E"/>
    <w:rsid w:val="0001396F"/>
    <w:rsid w:val="00014DCF"/>
    <w:rsid w:val="00017B5A"/>
    <w:rsid w:val="00022225"/>
    <w:rsid w:val="0002488F"/>
    <w:rsid w:val="000257BC"/>
    <w:rsid w:val="00026214"/>
    <w:rsid w:val="000267ED"/>
    <w:rsid w:val="000270E8"/>
    <w:rsid w:val="00027110"/>
    <w:rsid w:val="0002750C"/>
    <w:rsid w:val="00031018"/>
    <w:rsid w:val="00031803"/>
    <w:rsid w:val="00031C6A"/>
    <w:rsid w:val="00032C59"/>
    <w:rsid w:val="00036D64"/>
    <w:rsid w:val="00036ED2"/>
    <w:rsid w:val="000370DF"/>
    <w:rsid w:val="0004168D"/>
    <w:rsid w:val="00042774"/>
    <w:rsid w:val="00043563"/>
    <w:rsid w:val="00043FFF"/>
    <w:rsid w:val="000443ED"/>
    <w:rsid w:val="00044CAE"/>
    <w:rsid w:val="00046998"/>
    <w:rsid w:val="00050657"/>
    <w:rsid w:val="00050F91"/>
    <w:rsid w:val="00051E9D"/>
    <w:rsid w:val="000543D2"/>
    <w:rsid w:val="000547A6"/>
    <w:rsid w:val="0005577D"/>
    <w:rsid w:val="00057916"/>
    <w:rsid w:val="00057FBE"/>
    <w:rsid w:val="00060D04"/>
    <w:rsid w:val="00062A94"/>
    <w:rsid w:val="0006713C"/>
    <w:rsid w:val="000720D3"/>
    <w:rsid w:val="0007267E"/>
    <w:rsid w:val="0007311E"/>
    <w:rsid w:val="000737ED"/>
    <w:rsid w:val="00073AE9"/>
    <w:rsid w:val="00073CB4"/>
    <w:rsid w:val="00073FD5"/>
    <w:rsid w:val="00075302"/>
    <w:rsid w:val="00075346"/>
    <w:rsid w:val="000760D3"/>
    <w:rsid w:val="00076838"/>
    <w:rsid w:val="00077123"/>
    <w:rsid w:val="000811B2"/>
    <w:rsid w:val="000819DA"/>
    <w:rsid w:val="00081F39"/>
    <w:rsid w:val="00085988"/>
    <w:rsid w:val="00085B13"/>
    <w:rsid w:val="00086356"/>
    <w:rsid w:val="000868DF"/>
    <w:rsid w:val="0009145F"/>
    <w:rsid w:val="00091E2A"/>
    <w:rsid w:val="0009200F"/>
    <w:rsid w:val="00094155"/>
    <w:rsid w:val="00094803"/>
    <w:rsid w:val="00095A98"/>
    <w:rsid w:val="00095EE6"/>
    <w:rsid w:val="00096508"/>
    <w:rsid w:val="00096FFB"/>
    <w:rsid w:val="000A0B60"/>
    <w:rsid w:val="000A24B8"/>
    <w:rsid w:val="000A2B4B"/>
    <w:rsid w:val="000A37EF"/>
    <w:rsid w:val="000A43AE"/>
    <w:rsid w:val="000A45D4"/>
    <w:rsid w:val="000A4938"/>
    <w:rsid w:val="000A532E"/>
    <w:rsid w:val="000A5544"/>
    <w:rsid w:val="000A6F71"/>
    <w:rsid w:val="000B1D34"/>
    <w:rsid w:val="000B30A3"/>
    <w:rsid w:val="000B55B6"/>
    <w:rsid w:val="000B5F6B"/>
    <w:rsid w:val="000B6460"/>
    <w:rsid w:val="000B692B"/>
    <w:rsid w:val="000B7A2C"/>
    <w:rsid w:val="000C192F"/>
    <w:rsid w:val="000C3AC7"/>
    <w:rsid w:val="000C3F60"/>
    <w:rsid w:val="000C4D58"/>
    <w:rsid w:val="000C665D"/>
    <w:rsid w:val="000C74F2"/>
    <w:rsid w:val="000C7739"/>
    <w:rsid w:val="000D00EC"/>
    <w:rsid w:val="000D101B"/>
    <w:rsid w:val="000D4627"/>
    <w:rsid w:val="000D549D"/>
    <w:rsid w:val="000D5ECD"/>
    <w:rsid w:val="000D661F"/>
    <w:rsid w:val="000D6D6B"/>
    <w:rsid w:val="000D7387"/>
    <w:rsid w:val="000E0A39"/>
    <w:rsid w:val="000E182E"/>
    <w:rsid w:val="000E1917"/>
    <w:rsid w:val="000E44F1"/>
    <w:rsid w:val="000E652B"/>
    <w:rsid w:val="000E72DE"/>
    <w:rsid w:val="000F04E6"/>
    <w:rsid w:val="000F1F87"/>
    <w:rsid w:val="000F2353"/>
    <w:rsid w:val="000F272E"/>
    <w:rsid w:val="000F53E2"/>
    <w:rsid w:val="000F7046"/>
    <w:rsid w:val="00100D9F"/>
    <w:rsid w:val="00100DAE"/>
    <w:rsid w:val="001034DD"/>
    <w:rsid w:val="00103563"/>
    <w:rsid w:val="00110A07"/>
    <w:rsid w:val="00111803"/>
    <w:rsid w:val="00111BBD"/>
    <w:rsid w:val="00111D02"/>
    <w:rsid w:val="00112ADD"/>
    <w:rsid w:val="0011393E"/>
    <w:rsid w:val="00114022"/>
    <w:rsid w:val="001143DB"/>
    <w:rsid w:val="00114A14"/>
    <w:rsid w:val="00115C91"/>
    <w:rsid w:val="00116027"/>
    <w:rsid w:val="001160F9"/>
    <w:rsid w:val="00116703"/>
    <w:rsid w:val="00117039"/>
    <w:rsid w:val="00120666"/>
    <w:rsid w:val="00120946"/>
    <w:rsid w:val="00121222"/>
    <w:rsid w:val="001213D9"/>
    <w:rsid w:val="001221F0"/>
    <w:rsid w:val="001231CC"/>
    <w:rsid w:val="0012510E"/>
    <w:rsid w:val="001254E3"/>
    <w:rsid w:val="001259C6"/>
    <w:rsid w:val="00126C60"/>
    <w:rsid w:val="00127760"/>
    <w:rsid w:val="0012793A"/>
    <w:rsid w:val="00127A0F"/>
    <w:rsid w:val="00130A52"/>
    <w:rsid w:val="00131C6E"/>
    <w:rsid w:val="0013266F"/>
    <w:rsid w:val="00132C2B"/>
    <w:rsid w:val="00133CF5"/>
    <w:rsid w:val="0013487A"/>
    <w:rsid w:val="001349CD"/>
    <w:rsid w:val="001354BA"/>
    <w:rsid w:val="00136D3A"/>
    <w:rsid w:val="0014209E"/>
    <w:rsid w:val="00142BC8"/>
    <w:rsid w:val="001461B6"/>
    <w:rsid w:val="00147E7D"/>
    <w:rsid w:val="00151B3E"/>
    <w:rsid w:val="00151C60"/>
    <w:rsid w:val="001525E0"/>
    <w:rsid w:val="001526B7"/>
    <w:rsid w:val="001558DA"/>
    <w:rsid w:val="00155EF0"/>
    <w:rsid w:val="00161F4B"/>
    <w:rsid w:val="00162D55"/>
    <w:rsid w:val="00163E9F"/>
    <w:rsid w:val="00164DD2"/>
    <w:rsid w:val="00166F43"/>
    <w:rsid w:val="0017000D"/>
    <w:rsid w:val="00172178"/>
    <w:rsid w:val="00172AE7"/>
    <w:rsid w:val="001731CF"/>
    <w:rsid w:val="00174C0A"/>
    <w:rsid w:val="001753D1"/>
    <w:rsid w:val="00176F8F"/>
    <w:rsid w:val="0017701B"/>
    <w:rsid w:val="0017784F"/>
    <w:rsid w:val="00177C5B"/>
    <w:rsid w:val="00180579"/>
    <w:rsid w:val="00181941"/>
    <w:rsid w:val="00181A1F"/>
    <w:rsid w:val="00182897"/>
    <w:rsid w:val="00182FAF"/>
    <w:rsid w:val="001865FE"/>
    <w:rsid w:val="0018686F"/>
    <w:rsid w:val="00186872"/>
    <w:rsid w:val="00186A80"/>
    <w:rsid w:val="00192217"/>
    <w:rsid w:val="00192D61"/>
    <w:rsid w:val="00193F6D"/>
    <w:rsid w:val="00194310"/>
    <w:rsid w:val="001958B2"/>
    <w:rsid w:val="0019595E"/>
    <w:rsid w:val="00195A88"/>
    <w:rsid w:val="00196801"/>
    <w:rsid w:val="0019750A"/>
    <w:rsid w:val="00197909"/>
    <w:rsid w:val="00197C86"/>
    <w:rsid w:val="001A0427"/>
    <w:rsid w:val="001A07E5"/>
    <w:rsid w:val="001A0A14"/>
    <w:rsid w:val="001A1285"/>
    <w:rsid w:val="001A23C4"/>
    <w:rsid w:val="001A3345"/>
    <w:rsid w:val="001A3F5D"/>
    <w:rsid w:val="001A421A"/>
    <w:rsid w:val="001A7571"/>
    <w:rsid w:val="001A7F28"/>
    <w:rsid w:val="001B0B86"/>
    <w:rsid w:val="001B0ECE"/>
    <w:rsid w:val="001B0FFA"/>
    <w:rsid w:val="001B3F55"/>
    <w:rsid w:val="001B66D3"/>
    <w:rsid w:val="001B6766"/>
    <w:rsid w:val="001B7721"/>
    <w:rsid w:val="001C0266"/>
    <w:rsid w:val="001C03B7"/>
    <w:rsid w:val="001C1E92"/>
    <w:rsid w:val="001C1F99"/>
    <w:rsid w:val="001C3FA2"/>
    <w:rsid w:val="001C5CB8"/>
    <w:rsid w:val="001C6183"/>
    <w:rsid w:val="001C7267"/>
    <w:rsid w:val="001C7FBE"/>
    <w:rsid w:val="001D0B44"/>
    <w:rsid w:val="001D1DC8"/>
    <w:rsid w:val="001D417A"/>
    <w:rsid w:val="001D6DA2"/>
    <w:rsid w:val="001E0381"/>
    <w:rsid w:val="001E2743"/>
    <w:rsid w:val="001E2D6E"/>
    <w:rsid w:val="001E3104"/>
    <w:rsid w:val="001E3936"/>
    <w:rsid w:val="001E4BB4"/>
    <w:rsid w:val="001E5996"/>
    <w:rsid w:val="001E59E3"/>
    <w:rsid w:val="001E5DEE"/>
    <w:rsid w:val="001E6976"/>
    <w:rsid w:val="001E77AF"/>
    <w:rsid w:val="001E7934"/>
    <w:rsid w:val="001F099B"/>
    <w:rsid w:val="001F155C"/>
    <w:rsid w:val="001F1AAD"/>
    <w:rsid w:val="001F1AFF"/>
    <w:rsid w:val="001F204C"/>
    <w:rsid w:val="001F32D7"/>
    <w:rsid w:val="001F350E"/>
    <w:rsid w:val="001F510B"/>
    <w:rsid w:val="001F5482"/>
    <w:rsid w:val="001F651B"/>
    <w:rsid w:val="001F7002"/>
    <w:rsid w:val="001F7BAB"/>
    <w:rsid w:val="00201231"/>
    <w:rsid w:val="0020178B"/>
    <w:rsid w:val="00203352"/>
    <w:rsid w:val="00204090"/>
    <w:rsid w:val="0020430D"/>
    <w:rsid w:val="002051CF"/>
    <w:rsid w:val="00205293"/>
    <w:rsid w:val="00205FA3"/>
    <w:rsid w:val="00210187"/>
    <w:rsid w:val="002106EF"/>
    <w:rsid w:val="0021109B"/>
    <w:rsid w:val="00211CD3"/>
    <w:rsid w:val="002127C9"/>
    <w:rsid w:val="00212C42"/>
    <w:rsid w:val="00212E40"/>
    <w:rsid w:val="0021639B"/>
    <w:rsid w:val="00217817"/>
    <w:rsid w:val="002212C5"/>
    <w:rsid w:val="00221D00"/>
    <w:rsid w:val="002220AE"/>
    <w:rsid w:val="00222727"/>
    <w:rsid w:val="00223F5E"/>
    <w:rsid w:val="0022497E"/>
    <w:rsid w:val="00225850"/>
    <w:rsid w:val="00227025"/>
    <w:rsid w:val="00230447"/>
    <w:rsid w:val="0023153F"/>
    <w:rsid w:val="0023161B"/>
    <w:rsid w:val="002316C5"/>
    <w:rsid w:val="002329FD"/>
    <w:rsid w:val="0023363F"/>
    <w:rsid w:val="002346E0"/>
    <w:rsid w:val="0023496A"/>
    <w:rsid w:val="00235330"/>
    <w:rsid w:val="002358BC"/>
    <w:rsid w:val="00235D7E"/>
    <w:rsid w:val="002368E5"/>
    <w:rsid w:val="00236DAC"/>
    <w:rsid w:val="002408DD"/>
    <w:rsid w:val="00241CEE"/>
    <w:rsid w:val="00241F16"/>
    <w:rsid w:val="00244E21"/>
    <w:rsid w:val="002451CA"/>
    <w:rsid w:val="00245346"/>
    <w:rsid w:val="002464F7"/>
    <w:rsid w:val="002474D3"/>
    <w:rsid w:val="0025009E"/>
    <w:rsid w:val="00250932"/>
    <w:rsid w:val="00250F9D"/>
    <w:rsid w:val="002545A8"/>
    <w:rsid w:val="00255A04"/>
    <w:rsid w:val="002565BF"/>
    <w:rsid w:val="00257317"/>
    <w:rsid w:val="00257B03"/>
    <w:rsid w:val="0026196F"/>
    <w:rsid w:val="00262B5A"/>
    <w:rsid w:val="00263536"/>
    <w:rsid w:val="00263E83"/>
    <w:rsid w:val="00264D36"/>
    <w:rsid w:val="002658E9"/>
    <w:rsid w:val="002662FB"/>
    <w:rsid w:val="00270F10"/>
    <w:rsid w:val="00271C8C"/>
    <w:rsid w:val="00272FF8"/>
    <w:rsid w:val="002749AA"/>
    <w:rsid w:val="00274C0B"/>
    <w:rsid w:val="00275CFE"/>
    <w:rsid w:val="00275F59"/>
    <w:rsid w:val="00276602"/>
    <w:rsid w:val="00276755"/>
    <w:rsid w:val="00276DAB"/>
    <w:rsid w:val="002771E2"/>
    <w:rsid w:val="00277F1C"/>
    <w:rsid w:val="0028182C"/>
    <w:rsid w:val="00281FB1"/>
    <w:rsid w:val="0028241F"/>
    <w:rsid w:val="0028320E"/>
    <w:rsid w:val="002841A3"/>
    <w:rsid w:val="00286195"/>
    <w:rsid w:val="002868C1"/>
    <w:rsid w:val="00286BFB"/>
    <w:rsid w:val="00286E94"/>
    <w:rsid w:val="00290A94"/>
    <w:rsid w:val="002919E3"/>
    <w:rsid w:val="002933ED"/>
    <w:rsid w:val="00294CEE"/>
    <w:rsid w:val="00295AEB"/>
    <w:rsid w:val="002973C2"/>
    <w:rsid w:val="0029789B"/>
    <w:rsid w:val="002A19E1"/>
    <w:rsid w:val="002A1B62"/>
    <w:rsid w:val="002A2A13"/>
    <w:rsid w:val="002A42C0"/>
    <w:rsid w:val="002A42F3"/>
    <w:rsid w:val="002A43F3"/>
    <w:rsid w:val="002A5649"/>
    <w:rsid w:val="002A68D1"/>
    <w:rsid w:val="002A71CE"/>
    <w:rsid w:val="002B25A2"/>
    <w:rsid w:val="002B32C7"/>
    <w:rsid w:val="002B3AFD"/>
    <w:rsid w:val="002B48DB"/>
    <w:rsid w:val="002B4DD1"/>
    <w:rsid w:val="002B7AB0"/>
    <w:rsid w:val="002C05C4"/>
    <w:rsid w:val="002C0892"/>
    <w:rsid w:val="002C136A"/>
    <w:rsid w:val="002C2AC1"/>
    <w:rsid w:val="002C2BCC"/>
    <w:rsid w:val="002C48CF"/>
    <w:rsid w:val="002C4F0F"/>
    <w:rsid w:val="002C558D"/>
    <w:rsid w:val="002C64DE"/>
    <w:rsid w:val="002C799D"/>
    <w:rsid w:val="002D11A3"/>
    <w:rsid w:val="002D11DF"/>
    <w:rsid w:val="002D1C99"/>
    <w:rsid w:val="002D1CBC"/>
    <w:rsid w:val="002D2698"/>
    <w:rsid w:val="002D30BF"/>
    <w:rsid w:val="002D35CE"/>
    <w:rsid w:val="002D62DA"/>
    <w:rsid w:val="002D7CFC"/>
    <w:rsid w:val="002E24D0"/>
    <w:rsid w:val="002E3853"/>
    <w:rsid w:val="002E3AE1"/>
    <w:rsid w:val="002E41BC"/>
    <w:rsid w:val="002E4C2A"/>
    <w:rsid w:val="002E5575"/>
    <w:rsid w:val="002E610D"/>
    <w:rsid w:val="002E7569"/>
    <w:rsid w:val="002F0291"/>
    <w:rsid w:val="002F08C2"/>
    <w:rsid w:val="002F2FBC"/>
    <w:rsid w:val="002F45B0"/>
    <w:rsid w:val="002F6643"/>
    <w:rsid w:val="002F69EB"/>
    <w:rsid w:val="002F74A9"/>
    <w:rsid w:val="003002A9"/>
    <w:rsid w:val="0030110E"/>
    <w:rsid w:val="003022ED"/>
    <w:rsid w:val="003048A2"/>
    <w:rsid w:val="00304D72"/>
    <w:rsid w:val="00305DD9"/>
    <w:rsid w:val="00312D24"/>
    <w:rsid w:val="003151B6"/>
    <w:rsid w:val="003203DB"/>
    <w:rsid w:val="0032439A"/>
    <w:rsid w:val="00326203"/>
    <w:rsid w:val="00326A85"/>
    <w:rsid w:val="003308C0"/>
    <w:rsid w:val="00332DC3"/>
    <w:rsid w:val="00334576"/>
    <w:rsid w:val="00334949"/>
    <w:rsid w:val="003356B2"/>
    <w:rsid w:val="00336004"/>
    <w:rsid w:val="0033655C"/>
    <w:rsid w:val="003400AE"/>
    <w:rsid w:val="0034382C"/>
    <w:rsid w:val="00343FF1"/>
    <w:rsid w:val="003440DD"/>
    <w:rsid w:val="0034483E"/>
    <w:rsid w:val="00347270"/>
    <w:rsid w:val="00347F70"/>
    <w:rsid w:val="00350519"/>
    <w:rsid w:val="00350790"/>
    <w:rsid w:val="0035122D"/>
    <w:rsid w:val="00351592"/>
    <w:rsid w:val="00351605"/>
    <w:rsid w:val="00353DEF"/>
    <w:rsid w:val="00355379"/>
    <w:rsid w:val="00355463"/>
    <w:rsid w:val="00355C00"/>
    <w:rsid w:val="00357035"/>
    <w:rsid w:val="00360D27"/>
    <w:rsid w:val="00362767"/>
    <w:rsid w:val="00363EE9"/>
    <w:rsid w:val="003644EE"/>
    <w:rsid w:val="003657A8"/>
    <w:rsid w:val="00365BC1"/>
    <w:rsid w:val="00365C1C"/>
    <w:rsid w:val="00366B6E"/>
    <w:rsid w:val="003671CF"/>
    <w:rsid w:val="0036773E"/>
    <w:rsid w:val="003708F3"/>
    <w:rsid w:val="00370E83"/>
    <w:rsid w:val="00370FD5"/>
    <w:rsid w:val="00372D01"/>
    <w:rsid w:val="0037309F"/>
    <w:rsid w:val="00373901"/>
    <w:rsid w:val="00373E5E"/>
    <w:rsid w:val="0037482F"/>
    <w:rsid w:val="00376CE9"/>
    <w:rsid w:val="003776B9"/>
    <w:rsid w:val="00380539"/>
    <w:rsid w:val="0038293B"/>
    <w:rsid w:val="003831F7"/>
    <w:rsid w:val="0038326E"/>
    <w:rsid w:val="003847C4"/>
    <w:rsid w:val="00385271"/>
    <w:rsid w:val="00385C06"/>
    <w:rsid w:val="00386D4D"/>
    <w:rsid w:val="00387A02"/>
    <w:rsid w:val="00387E1C"/>
    <w:rsid w:val="00390048"/>
    <w:rsid w:val="00390AA7"/>
    <w:rsid w:val="00390D5F"/>
    <w:rsid w:val="003922C2"/>
    <w:rsid w:val="0039302D"/>
    <w:rsid w:val="00393B81"/>
    <w:rsid w:val="003941EB"/>
    <w:rsid w:val="00394F1E"/>
    <w:rsid w:val="003955CC"/>
    <w:rsid w:val="00395624"/>
    <w:rsid w:val="00396D8A"/>
    <w:rsid w:val="00396F1D"/>
    <w:rsid w:val="003A13E1"/>
    <w:rsid w:val="003A1E8C"/>
    <w:rsid w:val="003A2E8F"/>
    <w:rsid w:val="003A37FD"/>
    <w:rsid w:val="003A4360"/>
    <w:rsid w:val="003A477B"/>
    <w:rsid w:val="003A6881"/>
    <w:rsid w:val="003B109B"/>
    <w:rsid w:val="003B145D"/>
    <w:rsid w:val="003B5D24"/>
    <w:rsid w:val="003B66D4"/>
    <w:rsid w:val="003B6C18"/>
    <w:rsid w:val="003B7853"/>
    <w:rsid w:val="003C0EFB"/>
    <w:rsid w:val="003C0F70"/>
    <w:rsid w:val="003C11A0"/>
    <w:rsid w:val="003C24BA"/>
    <w:rsid w:val="003C341A"/>
    <w:rsid w:val="003C3EB9"/>
    <w:rsid w:val="003C401E"/>
    <w:rsid w:val="003C428D"/>
    <w:rsid w:val="003C5DF3"/>
    <w:rsid w:val="003C67EE"/>
    <w:rsid w:val="003D01E0"/>
    <w:rsid w:val="003D0DF9"/>
    <w:rsid w:val="003D11B3"/>
    <w:rsid w:val="003D20A8"/>
    <w:rsid w:val="003D2DE9"/>
    <w:rsid w:val="003D2E89"/>
    <w:rsid w:val="003D3F72"/>
    <w:rsid w:val="003D4521"/>
    <w:rsid w:val="003D49FD"/>
    <w:rsid w:val="003D4CC5"/>
    <w:rsid w:val="003D4E44"/>
    <w:rsid w:val="003D4E9F"/>
    <w:rsid w:val="003D5B66"/>
    <w:rsid w:val="003E008B"/>
    <w:rsid w:val="003E0304"/>
    <w:rsid w:val="003E16E5"/>
    <w:rsid w:val="003E2BF9"/>
    <w:rsid w:val="003E4D3A"/>
    <w:rsid w:val="003E67D6"/>
    <w:rsid w:val="003F00F0"/>
    <w:rsid w:val="003F17D8"/>
    <w:rsid w:val="003F202E"/>
    <w:rsid w:val="003F28CA"/>
    <w:rsid w:val="003F2F57"/>
    <w:rsid w:val="003F362C"/>
    <w:rsid w:val="003F371A"/>
    <w:rsid w:val="003F4CAB"/>
    <w:rsid w:val="003F5DF5"/>
    <w:rsid w:val="003F63E6"/>
    <w:rsid w:val="003F657E"/>
    <w:rsid w:val="003F79B7"/>
    <w:rsid w:val="00401DE0"/>
    <w:rsid w:val="0040253A"/>
    <w:rsid w:val="00402C6C"/>
    <w:rsid w:val="00403F87"/>
    <w:rsid w:val="00405053"/>
    <w:rsid w:val="00405695"/>
    <w:rsid w:val="00406C90"/>
    <w:rsid w:val="004079EA"/>
    <w:rsid w:val="0041037A"/>
    <w:rsid w:val="00410C71"/>
    <w:rsid w:val="00411567"/>
    <w:rsid w:val="00411E54"/>
    <w:rsid w:val="004121E1"/>
    <w:rsid w:val="0041299E"/>
    <w:rsid w:val="0041364C"/>
    <w:rsid w:val="00413FC0"/>
    <w:rsid w:val="00414987"/>
    <w:rsid w:val="00416C4A"/>
    <w:rsid w:val="00416FD5"/>
    <w:rsid w:val="00417C0A"/>
    <w:rsid w:val="00421E63"/>
    <w:rsid w:val="004223CE"/>
    <w:rsid w:val="00423CB9"/>
    <w:rsid w:val="00424EBA"/>
    <w:rsid w:val="00425B89"/>
    <w:rsid w:val="00425BF4"/>
    <w:rsid w:val="0043210A"/>
    <w:rsid w:val="00432BF8"/>
    <w:rsid w:val="00435FD3"/>
    <w:rsid w:val="00436D0C"/>
    <w:rsid w:val="00437CE1"/>
    <w:rsid w:val="00437E45"/>
    <w:rsid w:val="004410A6"/>
    <w:rsid w:val="00444345"/>
    <w:rsid w:val="004475DE"/>
    <w:rsid w:val="00447B98"/>
    <w:rsid w:val="004507AD"/>
    <w:rsid w:val="00451CC7"/>
    <w:rsid w:val="004548A7"/>
    <w:rsid w:val="00455990"/>
    <w:rsid w:val="00457A4C"/>
    <w:rsid w:val="00460244"/>
    <w:rsid w:val="00461F54"/>
    <w:rsid w:val="00462BD2"/>
    <w:rsid w:val="00463693"/>
    <w:rsid w:val="004642F6"/>
    <w:rsid w:val="004644D6"/>
    <w:rsid w:val="00464DA5"/>
    <w:rsid w:val="004653FE"/>
    <w:rsid w:val="004665E1"/>
    <w:rsid w:val="00466C01"/>
    <w:rsid w:val="00467082"/>
    <w:rsid w:val="004713AC"/>
    <w:rsid w:val="00471495"/>
    <w:rsid w:val="00471A18"/>
    <w:rsid w:val="00472B91"/>
    <w:rsid w:val="00473508"/>
    <w:rsid w:val="0047417F"/>
    <w:rsid w:val="00475720"/>
    <w:rsid w:val="004757E6"/>
    <w:rsid w:val="004774CC"/>
    <w:rsid w:val="00480966"/>
    <w:rsid w:val="00481B3E"/>
    <w:rsid w:val="004820B3"/>
    <w:rsid w:val="004824A6"/>
    <w:rsid w:val="004826A8"/>
    <w:rsid w:val="00483E63"/>
    <w:rsid w:val="00483F05"/>
    <w:rsid w:val="0048482E"/>
    <w:rsid w:val="00485639"/>
    <w:rsid w:val="00486936"/>
    <w:rsid w:val="00486CCA"/>
    <w:rsid w:val="00486EF2"/>
    <w:rsid w:val="00487383"/>
    <w:rsid w:val="0049074C"/>
    <w:rsid w:val="00490D30"/>
    <w:rsid w:val="004934F7"/>
    <w:rsid w:val="004972DF"/>
    <w:rsid w:val="004A06C0"/>
    <w:rsid w:val="004A1627"/>
    <w:rsid w:val="004A3138"/>
    <w:rsid w:val="004A3CC4"/>
    <w:rsid w:val="004A49AE"/>
    <w:rsid w:val="004A5F38"/>
    <w:rsid w:val="004A5F64"/>
    <w:rsid w:val="004A6990"/>
    <w:rsid w:val="004B2D71"/>
    <w:rsid w:val="004B4C20"/>
    <w:rsid w:val="004B52AD"/>
    <w:rsid w:val="004B5A36"/>
    <w:rsid w:val="004B72B0"/>
    <w:rsid w:val="004C33C0"/>
    <w:rsid w:val="004C3B42"/>
    <w:rsid w:val="004C3C45"/>
    <w:rsid w:val="004C48B3"/>
    <w:rsid w:val="004C4CE2"/>
    <w:rsid w:val="004C52B8"/>
    <w:rsid w:val="004C6098"/>
    <w:rsid w:val="004C73BB"/>
    <w:rsid w:val="004C7ADA"/>
    <w:rsid w:val="004D0CFB"/>
    <w:rsid w:val="004D2008"/>
    <w:rsid w:val="004D55C7"/>
    <w:rsid w:val="004D6302"/>
    <w:rsid w:val="004D71C9"/>
    <w:rsid w:val="004D71E1"/>
    <w:rsid w:val="004E7415"/>
    <w:rsid w:val="004E7D49"/>
    <w:rsid w:val="004F1181"/>
    <w:rsid w:val="004F2161"/>
    <w:rsid w:val="004F2D88"/>
    <w:rsid w:val="004F2DAA"/>
    <w:rsid w:val="004F4543"/>
    <w:rsid w:val="004F47BF"/>
    <w:rsid w:val="004F59FB"/>
    <w:rsid w:val="004F5D35"/>
    <w:rsid w:val="004F757F"/>
    <w:rsid w:val="004F7645"/>
    <w:rsid w:val="00500CB9"/>
    <w:rsid w:val="0050146B"/>
    <w:rsid w:val="005018E0"/>
    <w:rsid w:val="00501D77"/>
    <w:rsid w:val="00501F2D"/>
    <w:rsid w:val="00504268"/>
    <w:rsid w:val="0050597F"/>
    <w:rsid w:val="00505C92"/>
    <w:rsid w:val="005076D4"/>
    <w:rsid w:val="0051006A"/>
    <w:rsid w:val="00513072"/>
    <w:rsid w:val="005156F7"/>
    <w:rsid w:val="00515AF6"/>
    <w:rsid w:val="00517234"/>
    <w:rsid w:val="005208AA"/>
    <w:rsid w:val="005257F1"/>
    <w:rsid w:val="00530CBA"/>
    <w:rsid w:val="00531755"/>
    <w:rsid w:val="00531FD9"/>
    <w:rsid w:val="00532364"/>
    <w:rsid w:val="005328D9"/>
    <w:rsid w:val="005404E4"/>
    <w:rsid w:val="00544605"/>
    <w:rsid w:val="00546A66"/>
    <w:rsid w:val="00546F10"/>
    <w:rsid w:val="005470DF"/>
    <w:rsid w:val="00551736"/>
    <w:rsid w:val="00551D2A"/>
    <w:rsid w:val="005560A7"/>
    <w:rsid w:val="00556362"/>
    <w:rsid w:val="0055663C"/>
    <w:rsid w:val="00557BB9"/>
    <w:rsid w:val="00560241"/>
    <w:rsid w:val="00560D15"/>
    <w:rsid w:val="00561570"/>
    <w:rsid w:val="00561E51"/>
    <w:rsid w:val="00564E72"/>
    <w:rsid w:val="005665A0"/>
    <w:rsid w:val="00566742"/>
    <w:rsid w:val="00571F2B"/>
    <w:rsid w:val="005729B4"/>
    <w:rsid w:val="0057318E"/>
    <w:rsid w:val="005731CC"/>
    <w:rsid w:val="00574011"/>
    <w:rsid w:val="00574BA0"/>
    <w:rsid w:val="00574FE1"/>
    <w:rsid w:val="00576B9C"/>
    <w:rsid w:val="00576C20"/>
    <w:rsid w:val="00580CF4"/>
    <w:rsid w:val="00581A9B"/>
    <w:rsid w:val="005822B6"/>
    <w:rsid w:val="00582C72"/>
    <w:rsid w:val="00584597"/>
    <w:rsid w:val="00585B93"/>
    <w:rsid w:val="005862BC"/>
    <w:rsid w:val="0058708D"/>
    <w:rsid w:val="005904DA"/>
    <w:rsid w:val="00591CF8"/>
    <w:rsid w:val="00592159"/>
    <w:rsid w:val="00593184"/>
    <w:rsid w:val="00594286"/>
    <w:rsid w:val="00594E70"/>
    <w:rsid w:val="00597ABF"/>
    <w:rsid w:val="00597C57"/>
    <w:rsid w:val="00597CD6"/>
    <w:rsid w:val="00597EDB"/>
    <w:rsid w:val="005A1AF6"/>
    <w:rsid w:val="005A1C75"/>
    <w:rsid w:val="005A1D97"/>
    <w:rsid w:val="005A37D2"/>
    <w:rsid w:val="005A4064"/>
    <w:rsid w:val="005A499B"/>
    <w:rsid w:val="005A5C98"/>
    <w:rsid w:val="005A5F31"/>
    <w:rsid w:val="005A62DC"/>
    <w:rsid w:val="005A6BE1"/>
    <w:rsid w:val="005B0096"/>
    <w:rsid w:val="005B14DE"/>
    <w:rsid w:val="005B249E"/>
    <w:rsid w:val="005B433A"/>
    <w:rsid w:val="005B4491"/>
    <w:rsid w:val="005B5083"/>
    <w:rsid w:val="005B52D0"/>
    <w:rsid w:val="005B63B1"/>
    <w:rsid w:val="005B7270"/>
    <w:rsid w:val="005B781A"/>
    <w:rsid w:val="005C2EF6"/>
    <w:rsid w:val="005C2F3E"/>
    <w:rsid w:val="005C2FEF"/>
    <w:rsid w:val="005C4839"/>
    <w:rsid w:val="005C56D4"/>
    <w:rsid w:val="005C6F35"/>
    <w:rsid w:val="005D0E35"/>
    <w:rsid w:val="005D17F8"/>
    <w:rsid w:val="005D227A"/>
    <w:rsid w:val="005D2855"/>
    <w:rsid w:val="005D5D95"/>
    <w:rsid w:val="005D6980"/>
    <w:rsid w:val="005D75FD"/>
    <w:rsid w:val="005E0167"/>
    <w:rsid w:val="005E23B3"/>
    <w:rsid w:val="005E23B7"/>
    <w:rsid w:val="005E2829"/>
    <w:rsid w:val="005E77BA"/>
    <w:rsid w:val="005F0624"/>
    <w:rsid w:val="005F07FE"/>
    <w:rsid w:val="005F3F55"/>
    <w:rsid w:val="005F41DE"/>
    <w:rsid w:val="005F5B22"/>
    <w:rsid w:val="005F78DC"/>
    <w:rsid w:val="005F7986"/>
    <w:rsid w:val="006022F6"/>
    <w:rsid w:val="00602353"/>
    <w:rsid w:val="00604192"/>
    <w:rsid w:val="006044A1"/>
    <w:rsid w:val="0061041A"/>
    <w:rsid w:val="0061122A"/>
    <w:rsid w:val="00611643"/>
    <w:rsid w:val="00611F7D"/>
    <w:rsid w:val="00613411"/>
    <w:rsid w:val="00613501"/>
    <w:rsid w:val="006177D3"/>
    <w:rsid w:val="00617AEB"/>
    <w:rsid w:val="00617CF4"/>
    <w:rsid w:val="00617FCC"/>
    <w:rsid w:val="00620E59"/>
    <w:rsid w:val="0062156E"/>
    <w:rsid w:val="0062183A"/>
    <w:rsid w:val="00622100"/>
    <w:rsid w:val="00622A70"/>
    <w:rsid w:val="00625A9F"/>
    <w:rsid w:val="00625EED"/>
    <w:rsid w:val="00630527"/>
    <w:rsid w:val="00630FE4"/>
    <w:rsid w:val="0063520C"/>
    <w:rsid w:val="00636043"/>
    <w:rsid w:val="006369E2"/>
    <w:rsid w:val="00636B43"/>
    <w:rsid w:val="00637B7F"/>
    <w:rsid w:val="00642187"/>
    <w:rsid w:val="00642989"/>
    <w:rsid w:val="006436AA"/>
    <w:rsid w:val="00643EFE"/>
    <w:rsid w:val="006444B9"/>
    <w:rsid w:val="00650AB9"/>
    <w:rsid w:val="00650C48"/>
    <w:rsid w:val="00651D28"/>
    <w:rsid w:val="00651E6A"/>
    <w:rsid w:val="00652B99"/>
    <w:rsid w:val="00653947"/>
    <w:rsid w:val="00653A97"/>
    <w:rsid w:val="00653E97"/>
    <w:rsid w:val="006540C2"/>
    <w:rsid w:val="00654C15"/>
    <w:rsid w:val="00656343"/>
    <w:rsid w:val="00656707"/>
    <w:rsid w:val="0065673E"/>
    <w:rsid w:val="00660034"/>
    <w:rsid w:val="00660447"/>
    <w:rsid w:val="006607C3"/>
    <w:rsid w:val="006612B6"/>
    <w:rsid w:val="00661E9E"/>
    <w:rsid w:val="0066555E"/>
    <w:rsid w:val="00666CFD"/>
    <w:rsid w:val="0066727F"/>
    <w:rsid w:val="00670D9A"/>
    <w:rsid w:val="006714F9"/>
    <w:rsid w:val="0067343B"/>
    <w:rsid w:val="00673DBC"/>
    <w:rsid w:val="00673F0B"/>
    <w:rsid w:val="00674BA9"/>
    <w:rsid w:val="0067614A"/>
    <w:rsid w:val="00676FEA"/>
    <w:rsid w:val="00677020"/>
    <w:rsid w:val="006804E3"/>
    <w:rsid w:val="00680F81"/>
    <w:rsid w:val="006818A9"/>
    <w:rsid w:val="0068335F"/>
    <w:rsid w:val="00683A30"/>
    <w:rsid w:val="006848DD"/>
    <w:rsid w:val="00685840"/>
    <w:rsid w:val="00685E84"/>
    <w:rsid w:val="00686C79"/>
    <w:rsid w:val="006871C4"/>
    <w:rsid w:val="00687A94"/>
    <w:rsid w:val="006913FA"/>
    <w:rsid w:val="006918A5"/>
    <w:rsid w:val="00691EB5"/>
    <w:rsid w:val="00691F98"/>
    <w:rsid w:val="00694576"/>
    <w:rsid w:val="00694722"/>
    <w:rsid w:val="0069490A"/>
    <w:rsid w:val="0069553F"/>
    <w:rsid w:val="00695885"/>
    <w:rsid w:val="006958D7"/>
    <w:rsid w:val="006A1964"/>
    <w:rsid w:val="006A31F7"/>
    <w:rsid w:val="006A35E0"/>
    <w:rsid w:val="006A6787"/>
    <w:rsid w:val="006A6E4E"/>
    <w:rsid w:val="006A7289"/>
    <w:rsid w:val="006A7294"/>
    <w:rsid w:val="006A74D1"/>
    <w:rsid w:val="006A7D57"/>
    <w:rsid w:val="006B01FD"/>
    <w:rsid w:val="006B04E9"/>
    <w:rsid w:val="006B25EF"/>
    <w:rsid w:val="006B2FE9"/>
    <w:rsid w:val="006B3889"/>
    <w:rsid w:val="006B3A47"/>
    <w:rsid w:val="006B3DC7"/>
    <w:rsid w:val="006B42A9"/>
    <w:rsid w:val="006B5C52"/>
    <w:rsid w:val="006B7017"/>
    <w:rsid w:val="006C1C11"/>
    <w:rsid w:val="006C289D"/>
    <w:rsid w:val="006C2904"/>
    <w:rsid w:val="006C4D2F"/>
    <w:rsid w:val="006C5233"/>
    <w:rsid w:val="006C55D5"/>
    <w:rsid w:val="006C68D4"/>
    <w:rsid w:val="006C785E"/>
    <w:rsid w:val="006D0BF9"/>
    <w:rsid w:val="006D148C"/>
    <w:rsid w:val="006D19C2"/>
    <w:rsid w:val="006D25CF"/>
    <w:rsid w:val="006D2A1C"/>
    <w:rsid w:val="006D317C"/>
    <w:rsid w:val="006D38A6"/>
    <w:rsid w:val="006D3F18"/>
    <w:rsid w:val="006D5833"/>
    <w:rsid w:val="006E0216"/>
    <w:rsid w:val="006E121C"/>
    <w:rsid w:val="006E16D4"/>
    <w:rsid w:val="006E21A7"/>
    <w:rsid w:val="006E44EE"/>
    <w:rsid w:val="006E59D4"/>
    <w:rsid w:val="006E5C72"/>
    <w:rsid w:val="006E5D92"/>
    <w:rsid w:val="006F2390"/>
    <w:rsid w:val="006F26C1"/>
    <w:rsid w:val="006F3BA5"/>
    <w:rsid w:val="006F7077"/>
    <w:rsid w:val="00701F85"/>
    <w:rsid w:val="00703A2D"/>
    <w:rsid w:val="007049DC"/>
    <w:rsid w:val="007053C8"/>
    <w:rsid w:val="00706265"/>
    <w:rsid w:val="007069A5"/>
    <w:rsid w:val="0070761E"/>
    <w:rsid w:val="00716216"/>
    <w:rsid w:val="00720225"/>
    <w:rsid w:val="00720608"/>
    <w:rsid w:val="00720734"/>
    <w:rsid w:val="00720FA3"/>
    <w:rsid w:val="007218F7"/>
    <w:rsid w:val="00722D13"/>
    <w:rsid w:val="00723A56"/>
    <w:rsid w:val="00724F68"/>
    <w:rsid w:val="007259D1"/>
    <w:rsid w:val="00727E85"/>
    <w:rsid w:val="007325FF"/>
    <w:rsid w:val="00733C48"/>
    <w:rsid w:val="00733E19"/>
    <w:rsid w:val="00735564"/>
    <w:rsid w:val="00736100"/>
    <w:rsid w:val="007370E1"/>
    <w:rsid w:val="00740294"/>
    <w:rsid w:val="00740B4F"/>
    <w:rsid w:val="0074293D"/>
    <w:rsid w:val="00744456"/>
    <w:rsid w:val="00745D60"/>
    <w:rsid w:val="00745FF3"/>
    <w:rsid w:val="007471A3"/>
    <w:rsid w:val="0075021A"/>
    <w:rsid w:val="00751C75"/>
    <w:rsid w:val="00752D77"/>
    <w:rsid w:val="007543BB"/>
    <w:rsid w:val="00756820"/>
    <w:rsid w:val="007578BF"/>
    <w:rsid w:val="0076002D"/>
    <w:rsid w:val="00762031"/>
    <w:rsid w:val="00762F8C"/>
    <w:rsid w:val="0076674D"/>
    <w:rsid w:val="00766BDE"/>
    <w:rsid w:val="00767018"/>
    <w:rsid w:val="00767DFE"/>
    <w:rsid w:val="00773B93"/>
    <w:rsid w:val="00773FD1"/>
    <w:rsid w:val="007741DC"/>
    <w:rsid w:val="0077573D"/>
    <w:rsid w:val="007757ED"/>
    <w:rsid w:val="00775C4E"/>
    <w:rsid w:val="00780179"/>
    <w:rsid w:val="0078116E"/>
    <w:rsid w:val="0078131E"/>
    <w:rsid w:val="00782880"/>
    <w:rsid w:val="00783F2F"/>
    <w:rsid w:val="00785406"/>
    <w:rsid w:val="0078624E"/>
    <w:rsid w:val="00786F81"/>
    <w:rsid w:val="0078744D"/>
    <w:rsid w:val="00791EB2"/>
    <w:rsid w:val="00794167"/>
    <w:rsid w:val="007966FA"/>
    <w:rsid w:val="007969B2"/>
    <w:rsid w:val="0079720E"/>
    <w:rsid w:val="007A0B62"/>
    <w:rsid w:val="007A1C21"/>
    <w:rsid w:val="007A20D8"/>
    <w:rsid w:val="007A25B4"/>
    <w:rsid w:val="007A2EF0"/>
    <w:rsid w:val="007A3BB3"/>
    <w:rsid w:val="007A4633"/>
    <w:rsid w:val="007A4F59"/>
    <w:rsid w:val="007A4F82"/>
    <w:rsid w:val="007A5586"/>
    <w:rsid w:val="007A5D3A"/>
    <w:rsid w:val="007A748E"/>
    <w:rsid w:val="007B0506"/>
    <w:rsid w:val="007B1B2A"/>
    <w:rsid w:val="007B2D77"/>
    <w:rsid w:val="007B4F08"/>
    <w:rsid w:val="007B57DC"/>
    <w:rsid w:val="007B6382"/>
    <w:rsid w:val="007B79AC"/>
    <w:rsid w:val="007C2BAC"/>
    <w:rsid w:val="007C343F"/>
    <w:rsid w:val="007C4183"/>
    <w:rsid w:val="007C4833"/>
    <w:rsid w:val="007C5209"/>
    <w:rsid w:val="007C5ADE"/>
    <w:rsid w:val="007D10A1"/>
    <w:rsid w:val="007D13A1"/>
    <w:rsid w:val="007D14B0"/>
    <w:rsid w:val="007D165F"/>
    <w:rsid w:val="007D2355"/>
    <w:rsid w:val="007D2477"/>
    <w:rsid w:val="007D299E"/>
    <w:rsid w:val="007D2E6E"/>
    <w:rsid w:val="007D4475"/>
    <w:rsid w:val="007D529B"/>
    <w:rsid w:val="007D5909"/>
    <w:rsid w:val="007D5948"/>
    <w:rsid w:val="007E0B68"/>
    <w:rsid w:val="007E13F9"/>
    <w:rsid w:val="007E3D49"/>
    <w:rsid w:val="007E4021"/>
    <w:rsid w:val="007E44F4"/>
    <w:rsid w:val="007E535A"/>
    <w:rsid w:val="007E6096"/>
    <w:rsid w:val="007E6D18"/>
    <w:rsid w:val="007E730E"/>
    <w:rsid w:val="007F0322"/>
    <w:rsid w:val="007F0B66"/>
    <w:rsid w:val="007F3119"/>
    <w:rsid w:val="007F34C0"/>
    <w:rsid w:val="007F4D2C"/>
    <w:rsid w:val="007F6EC5"/>
    <w:rsid w:val="00801FF9"/>
    <w:rsid w:val="00802856"/>
    <w:rsid w:val="008030D2"/>
    <w:rsid w:val="008036F6"/>
    <w:rsid w:val="00806300"/>
    <w:rsid w:val="00812488"/>
    <w:rsid w:val="00812ECE"/>
    <w:rsid w:val="0081347D"/>
    <w:rsid w:val="00813D5D"/>
    <w:rsid w:val="00814517"/>
    <w:rsid w:val="008161F2"/>
    <w:rsid w:val="00817139"/>
    <w:rsid w:val="00820F8A"/>
    <w:rsid w:val="0082101F"/>
    <w:rsid w:val="00822023"/>
    <w:rsid w:val="008235E6"/>
    <w:rsid w:val="0082425E"/>
    <w:rsid w:val="00824601"/>
    <w:rsid w:val="00824C63"/>
    <w:rsid w:val="008266D4"/>
    <w:rsid w:val="00827328"/>
    <w:rsid w:val="00827B17"/>
    <w:rsid w:val="008301F3"/>
    <w:rsid w:val="0083093F"/>
    <w:rsid w:val="00831C62"/>
    <w:rsid w:val="0083296E"/>
    <w:rsid w:val="00832E69"/>
    <w:rsid w:val="008345AD"/>
    <w:rsid w:val="00834970"/>
    <w:rsid w:val="0083509D"/>
    <w:rsid w:val="008353E3"/>
    <w:rsid w:val="00837BA3"/>
    <w:rsid w:val="00837CD3"/>
    <w:rsid w:val="00837E67"/>
    <w:rsid w:val="008428D2"/>
    <w:rsid w:val="00842A43"/>
    <w:rsid w:val="008442D3"/>
    <w:rsid w:val="00844578"/>
    <w:rsid w:val="008448FA"/>
    <w:rsid w:val="00845BD3"/>
    <w:rsid w:val="00846477"/>
    <w:rsid w:val="00846C31"/>
    <w:rsid w:val="008513F3"/>
    <w:rsid w:val="0085151E"/>
    <w:rsid w:val="00851BD3"/>
    <w:rsid w:val="00852383"/>
    <w:rsid w:val="008523C9"/>
    <w:rsid w:val="00855194"/>
    <w:rsid w:val="00855BA5"/>
    <w:rsid w:val="00855CBA"/>
    <w:rsid w:val="00855D28"/>
    <w:rsid w:val="00856321"/>
    <w:rsid w:val="0085711A"/>
    <w:rsid w:val="008616B2"/>
    <w:rsid w:val="00861AA2"/>
    <w:rsid w:val="00861F36"/>
    <w:rsid w:val="00861FAC"/>
    <w:rsid w:val="008628AD"/>
    <w:rsid w:val="00863411"/>
    <w:rsid w:val="008642A2"/>
    <w:rsid w:val="00864A7B"/>
    <w:rsid w:val="008653A5"/>
    <w:rsid w:val="00865578"/>
    <w:rsid w:val="00866A5E"/>
    <w:rsid w:val="00866DA0"/>
    <w:rsid w:val="00867148"/>
    <w:rsid w:val="008672E1"/>
    <w:rsid w:val="00867831"/>
    <w:rsid w:val="00867955"/>
    <w:rsid w:val="008703A4"/>
    <w:rsid w:val="00870CD3"/>
    <w:rsid w:val="00871415"/>
    <w:rsid w:val="0087144F"/>
    <w:rsid w:val="00872364"/>
    <w:rsid w:val="00873584"/>
    <w:rsid w:val="00874650"/>
    <w:rsid w:val="00874B40"/>
    <w:rsid w:val="008762A0"/>
    <w:rsid w:val="00881E92"/>
    <w:rsid w:val="00883016"/>
    <w:rsid w:val="00883551"/>
    <w:rsid w:val="0088578D"/>
    <w:rsid w:val="00886377"/>
    <w:rsid w:val="00887FAF"/>
    <w:rsid w:val="0089178F"/>
    <w:rsid w:val="00892720"/>
    <w:rsid w:val="00892768"/>
    <w:rsid w:val="0089296B"/>
    <w:rsid w:val="008942C8"/>
    <w:rsid w:val="008945C3"/>
    <w:rsid w:val="00894E57"/>
    <w:rsid w:val="00895225"/>
    <w:rsid w:val="00895B30"/>
    <w:rsid w:val="0089605A"/>
    <w:rsid w:val="00896923"/>
    <w:rsid w:val="0089764C"/>
    <w:rsid w:val="008976A8"/>
    <w:rsid w:val="008A16E7"/>
    <w:rsid w:val="008A181C"/>
    <w:rsid w:val="008A2A19"/>
    <w:rsid w:val="008A320E"/>
    <w:rsid w:val="008A355C"/>
    <w:rsid w:val="008A4396"/>
    <w:rsid w:val="008A613A"/>
    <w:rsid w:val="008A78CE"/>
    <w:rsid w:val="008B078E"/>
    <w:rsid w:val="008B1193"/>
    <w:rsid w:val="008B2932"/>
    <w:rsid w:val="008B295A"/>
    <w:rsid w:val="008B4670"/>
    <w:rsid w:val="008B5565"/>
    <w:rsid w:val="008B5BDA"/>
    <w:rsid w:val="008B6E95"/>
    <w:rsid w:val="008B6EDF"/>
    <w:rsid w:val="008B70E7"/>
    <w:rsid w:val="008B71E6"/>
    <w:rsid w:val="008B7F56"/>
    <w:rsid w:val="008C00AC"/>
    <w:rsid w:val="008C0260"/>
    <w:rsid w:val="008C3B21"/>
    <w:rsid w:val="008C3E92"/>
    <w:rsid w:val="008C74EA"/>
    <w:rsid w:val="008C7DF4"/>
    <w:rsid w:val="008D1FD0"/>
    <w:rsid w:val="008D2A00"/>
    <w:rsid w:val="008D3568"/>
    <w:rsid w:val="008D3D2A"/>
    <w:rsid w:val="008D48E5"/>
    <w:rsid w:val="008D6863"/>
    <w:rsid w:val="008E081B"/>
    <w:rsid w:val="008E430C"/>
    <w:rsid w:val="008E6592"/>
    <w:rsid w:val="008E7830"/>
    <w:rsid w:val="008F260E"/>
    <w:rsid w:val="008F2761"/>
    <w:rsid w:val="008F31BC"/>
    <w:rsid w:val="008F3787"/>
    <w:rsid w:val="008F42D2"/>
    <w:rsid w:val="008F4945"/>
    <w:rsid w:val="008F5ED5"/>
    <w:rsid w:val="008F6008"/>
    <w:rsid w:val="008F7A62"/>
    <w:rsid w:val="00900F3A"/>
    <w:rsid w:val="00901829"/>
    <w:rsid w:val="0090328A"/>
    <w:rsid w:val="00903433"/>
    <w:rsid w:val="009100EC"/>
    <w:rsid w:val="00910964"/>
    <w:rsid w:val="00911D38"/>
    <w:rsid w:val="00912F43"/>
    <w:rsid w:val="00913C5C"/>
    <w:rsid w:val="0091417E"/>
    <w:rsid w:val="0091487C"/>
    <w:rsid w:val="00914A7E"/>
    <w:rsid w:val="009155F3"/>
    <w:rsid w:val="009174F8"/>
    <w:rsid w:val="00917CEF"/>
    <w:rsid w:val="009212E1"/>
    <w:rsid w:val="00921F2D"/>
    <w:rsid w:val="009221D7"/>
    <w:rsid w:val="009242CC"/>
    <w:rsid w:val="00925FBA"/>
    <w:rsid w:val="00931EB6"/>
    <w:rsid w:val="009321A8"/>
    <w:rsid w:val="00932644"/>
    <w:rsid w:val="009329DF"/>
    <w:rsid w:val="00933856"/>
    <w:rsid w:val="00934494"/>
    <w:rsid w:val="009361E2"/>
    <w:rsid w:val="009375A4"/>
    <w:rsid w:val="00941678"/>
    <w:rsid w:val="00941C19"/>
    <w:rsid w:val="00942D74"/>
    <w:rsid w:val="00952BFA"/>
    <w:rsid w:val="0095324D"/>
    <w:rsid w:val="0095334B"/>
    <w:rsid w:val="00953F96"/>
    <w:rsid w:val="00955AB1"/>
    <w:rsid w:val="009564FB"/>
    <w:rsid w:val="00961C1D"/>
    <w:rsid w:val="00961E6A"/>
    <w:rsid w:val="00962A14"/>
    <w:rsid w:val="009676D6"/>
    <w:rsid w:val="00967B04"/>
    <w:rsid w:val="00967B0D"/>
    <w:rsid w:val="009703A6"/>
    <w:rsid w:val="00970E0D"/>
    <w:rsid w:val="00972C9C"/>
    <w:rsid w:val="009731B5"/>
    <w:rsid w:val="009744EB"/>
    <w:rsid w:val="00976BFC"/>
    <w:rsid w:val="009808A4"/>
    <w:rsid w:val="00981ED1"/>
    <w:rsid w:val="00982DBB"/>
    <w:rsid w:val="0098449A"/>
    <w:rsid w:val="00984F3F"/>
    <w:rsid w:val="009905F5"/>
    <w:rsid w:val="00990D51"/>
    <w:rsid w:val="00991097"/>
    <w:rsid w:val="009910FC"/>
    <w:rsid w:val="00991A14"/>
    <w:rsid w:val="009926D8"/>
    <w:rsid w:val="00994612"/>
    <w:rsid w:val="00994AA4"/>
    <w:rsid w:val="009959B2"/>
    <w:rsid w:val="00997E97"/>
    <w:rsid w:val="009A0E8D"/>
    <w:rsid w:val="009A3426"/>
    <w:rsid w:val="009A5C06"/>
    <w:rsid w:val="009A705C"/>
    <w:rsid w:val="009B033B"/>
    <w:rsid w:val="009B26F0"/>
    <w:rsid w:val="009B2EA3"/>
    <w:rsid w:val="009B2FAA"/>
    <w:rsid w:val="009B31C2"/>
    <w:rsid w:val="009B48D6"/>
    <w:rsid w:val="009B5DC6"/>
    <w:rsid w:val="009B7800"/>
    <w:rsid w:val="009B78F8"/>
    <w:rsid w:val="009C0F7D"/>
    <w:rsid w:val="009C17A7"/>
    <w:rsid w:val="009C1B76"/>
    <w:rsid w:val="009C42CC"/>
    <w:rsid w:val="009C5784"/>
    <w:rsid w:val="009C5DD6"/>
    <w:rsid w:val="009D02CB"/>
    <w:rsid w:val="009D03D4"/>
    <w:rsid w:val="009D0E2F"/>
    <w:rsid w:val="009D13BB"/>
    <w:rsid w:val="009D2545"/>
    <w:rsid w:val="009D31DF"/>
    <w:rsid w:val="009D6F1F"/>
    <w:rsid w:val="009D6F3D"/>
    <w:rsid w:val="009D6F5F"/>
    <w:rsid w:val="009D7306"/>
    <w:rsid w:val="009D7DFF"/>
    <w:rsid w:val="009E05F8"/>
    <w:rsid w:val="009E1E5C"/>
    <w:rsid w:val="009E463F"/>
    <w:rsid w:val="009E5550"/>
    <w:rsid w:val="009E5AC0"/>
    <w:rsid w:val="009E5DFE"/>
    <w:rsid w:val="009E5E2D"/>
    <w:rsid w:val="009E698B"/>
    <w:rsid w:val="009E6BEA"/>
    <w:rsid w:val="009E7B25"/>
    <w:rsid w:val="009E7CFF"/>
    <w:rsid w:val="009E7FE4"/>
    <w:rsid w:val="009F033F"/>
    <w:rsid w:val="009F06F8"/>
    <w:rsid w:val="009F0FCF"/>
    <w:rsid w:val="009F1874"/>
    <w:rsid w:val="009F1BE3"/>
    <w:rsid w:val="009F3975"/>
    <w:rsid w:val="009F3C2E"/>
    <w:rsid w:val="009F3FA4"/>
    <w:rsid w:val="009F5DD7"/>
    <w:rsid w:val="00A03693"/>
    <w:rsid w:val="00A04DFE"/>
    <w:rsid w:val="00A063DF"/>
    <w:rsid w:val="00A06983"/>
    <w:rsid w:val="00A1254B"/>
    <w:rsid w:val="00A12CAB"/>
    <w:rsid w:val="00A13273"/>
    <w:rsid w:val="00A15DAB"/>
    <w:rsid w:val="00A16129"/>
    <w:rsid w:val="00A16E6B"/>
    <w:rsid w:val="00A16EE6"/>
    <w:rsid w:val="00A2047B"/>
    <w:rsid w:val="00A20805"/>
    <w:rsid w:val="00A266E7"/>
    <w:rsid w:val="00A26E37"/>
    <w:rsid w:val="00A26EC3"/>
    <w:rsid w:val="00A27B6B"/>
    <w:rsid w:val="00A27DD6"/>
    <w:rsid w:val="00A34FA9"/>
    <w:rsid w:val="00A36010"/>
    <w:rsid w:val="00A36031"/>
    <w:rsid w:val="00A3613A"/>
    <w:rsid w:val="00A365BA"/>
    <w:rsid w:val="00A408DF"/>
    <w:rsid w:val="00A412FB"/>
    <w:rsid w:val="00A420CC"/>
    <w:rsid w:val="00A438B0"/>
    <w:rsid w:val="00A438F7"/>
    <w:rsid w:val="00A4390C"/>
    <w:rsid w:val="00A4488A"/>
    <w:rsid w:val="00A44A67"/>
    <w:rsid w:val="00A44B3B"/>
    <w:rsid w:val="00A45113"/>
    <w:rsid w:val="00A45506"/>
    <w:rsid w:val="00A457F8"/>
    <w:rsid w:val="00A45E11"/>
    <w:rsid w:val="00A46A4D"/>
    <w:rsid w:val="00A479BF"/>
    <w:rsid w:val="00A519CE"/>
    <w:rsid w:val="00A537CF"/>
    <w:rsid w:val="00A53BE3"/>
    <w:rsid w:val="00A542D4"/>
    <w:rsid w:val="00A60E8B"/>
    <w:rsid w:val="00A613E4"/>
    <w:rsid w:val="00A6289A"/>
    <w:rsid w:val="00A6295F"/>
    <w:rsid w:val="00A64B86"/>
    <w:rsid w:val="00A65175"/>
    <w:rsid w:val="00A6645D"/>
    <w:rsid w:val="00A668E4"/>
    <w:rsid w:val="00A70AEE"/>
    <w:rsid w:val="00A71998"/>
    <w:rsid w:val="00A7232C"/>
    <w:rsid w:val="00A7419F"/>
    <w:rsid w:val="00A745DC"/>
    <w:rsid w:val="00A74A67"/>
    <w:rsid w:val="00A750A2"/>
    <w:rsid w:val="00A762AB"/>
    <w:rsid w:val="00A77092"/>
    <w:rsid w:val="00A77ED3"/>
    <w:rsid w:val="00A8161D"/>
    <w:rsid w:val="00A8164B"/>
    <w:rsid w:val="00A81D65"/>
    <w:rsid w:val="00A81DC9"/>
    <w:rsid w:val="00A8263F"/>
    <w:rsid w:val="00A82BC2"/>
    <w:rsid w:val="00A83C28"/>
    <w:rsid w:val="00A83DEF"/>
    <w:rsid w:val="00A84A48"/>
    <w:rsid w:val="00A85AC9"/>
    <w:rsid w:val="00A86365"/>
    <w:rsid w:val="00A8665B"/>
    <w:rsid w:val="00A8713B"/>
    <w:rsid w:val="00A8760E"/>
    <w:rsid w:val="00A902AD"/>
    <w:rsid w:val="00A916C9"/>
    <w:rsid w:val="00A92C44"/>
    <w:rsid w:val="00A92D11"/>
    <w:rsid w:val="00A9443F"/>
    <w:rsid w:val="00A952DF"/>
    <w:rsid w:val="00A95344"/>
    <w:rsid w:val="00A955DA"/>
    <w:rsid w:val="00A95EF0"/>
    <w:rsid w:val="00A962DC"/>
    <w:rsid w:val="00A96FE4"/>
    <w:rsid w:val="00A979EB"/>
    <w:rsid w:val="00AA02FE"/>
    <w:rsid w:val="00AA4EC8"/>
    <w:rsid w:val="00AA6648"/>
    <w:rsid w:val="00AA7D70"/>
    <w:rsid w:val="00AB047F"/>
    <w:rsid w:val="00AB321F"/>
    <w:rsid w:val="00AB4865"/>
    <w:rsid w:val="00AB655F"/>
    <w:rsid w:val="00AB6A65"/>
    <w:rsid w:val="00AB740D"/>
    <w:rsid w:val="00AB7B86"/>
    <w:rsid w:val="00AC0A57"/>
    <w:rsid w:val="00AC1AE3"/>
    <w:rsid w:val="00AC2AB4"/>
    <w:rsid w:val="00AC2DB2"/>
    <w:rsid w:val="00AC32CE"/>
    <w:rsid w:val="00AC5202"/>
    <w:rsid w:val="00AC5CA7"/>
    <w:rsid w:val="00AC5CEF"/>
    <w:rsid w:val="00AD0C07"/>
    <w:rsid w:val="00AD0E25"/>
    <w:rsid w:val="00AD1288"/>
    <w:rsid w:val="00AD1F0B"/>
    <w:rsid w:val="00AD1FF8"/>
    <w:rsid w:val="00AD37F0"/>
    <w:rsid w:val="00AD3CE8"/>
    <w:rsid w:val="00AD401B"/>
    <w:rsid w:val="00AE0ACE"/>
    <w:rsid w:val="00AE0E52"/>
    <w:rsid w:val="00AE2778"/>
    <w:rsid w:val="00AE4917"/>
    <w:rsid w:val="00AE6CF7"/>
    <w:rsid w:val="00AE7CC4"/>
    <w:rsid w:val="00AF030D"/>
    <w:rsid w:val="00AF1EA1"/>
    <w:rsid w:val="00AF26BD"/>
    <w:rsid w:val="00AF298E"/>
    <w:rsid w:val="00AF2C2B"/>
    <w:rsid w:val="00AF2D8A"/>
    <w:rsid w:val="00AF31A6"/>
    <w:rsid w:val="00AF4124"/>
    <w:rsid w:val="00AF4993"/>
    <w:rsid w:val="00AF4D06"/>
    <w:rsid w:val="00AF56B2"/>
    <w:rsid w:val="00AF62E4"/>
    <w:rsid w:val="00AF6B83"/>
    <w:rsid w:val="00AF6CFD"/>
    <w:rsid w:val="00AF7EC6"/>
    <w:rsid w:val="00B016BB"/>
    <w:rsid w:val="00B01998"/>
    <w:rsid w:val="00B01B2A"/>
    <w:rsid w:val="00B02915"/>
    <w:rsid w:val="00B02C9D"/>
    <w:rsid w:val="00B02CE7"/>
    <w:rsid w:val="00B04447"/>
    <w:rsid w:val="00B04D35"/>
    <w:rsid w:val="00B06AED"/>
    <w:rsid w:val="00B0731D"/>
    <w:rsid w:val="00B10ED6"/>
    <w:rsid w:val="00B12673"/>
    <w:rsid w:val="00B14501"/>
    <w:rsid w:val="00B1558E"/>
    <w:rsid w:val="00B1568E"/>
    <w:rsid w:val="00B15D44"/>
    <w:rsid w:val="00B1609E"/>
    <w:rsid w:val="00B16288"/>
    <w:rsid w:val="00B20B98"/>
    <w:rsid w:val="00B214D8"/>
    <w:rsid w:val="00B21DAC"/>
    <w:rsid w:val="00B236C1"/>
    <w:rsid w:val="00B23BFD"/>
    <w:rsid w:val="00B23C87"/>
    <w:rsid w:val="00B23FB1"/>
    <w:rsid w:val="00B25A5A"/>
    <w:rsid w:val="00B30D06"/>
    <w:rsid w:val="00B32D47"/>
    <w:rsid w:val="00B35217"/>
    <w:rsid w:val="00B3644F"/>
    <w:rsid w:val="00B375F2"/>
    <w:rsid w:val="00B41F5D"/>
    <w:rsid w:val="00B42C3D"/>
    <w:rsid w:val="00B43F5E"/>
    <w:rsid w:val="00B45072"/>
    <w:rsid w:val="00B46072"/>
    <w:rsid w:val="00B4739C"/>
    <w:rsid w:val="00B50174"/>
    <w:rsid w:val="00B51CC3"/>
    <w:rsid w:val="00B526EB"/>
    <w:rsid w:val="00B53A9D"/>
    <w:rsid w:val="00B54171"/>
    <w:rsid w:val="00B56785"/>
    <w:rsid w:val="00B6078F"/>
    <w:rsid w:val="00B60E4B"/>
    <w:rsid w:val="00B61520"/>
    <w:rsid w:val="00B61701"/>
    <w:rsid w:val="00B61E40"/>
    <w:rsid w:val="00B62BFF"/>
    <w:rsid w:val="00B62CC2"/>
    <w:rsid w:val="00B63BB2"/>
    <w:rsid w:val="00B6614D"/>
    <w:rsid w:val="00B66AB9"/>
    <w:rsid w:val="00B66D62"/>
    <w:rsid w:val="00B66FB4"/>
    <w:rsid w:val="00B6751E"/>
    <w:rsid w:val="00B70CA3"/>
    <w:rsid w:val="00B75671"/>
    <w:rsid w:val="00B7775A"/>
    <w:rsid w:val="00B806EF"/>
    <w:rsid w:val="00B80D82"/>
    <w:rsid w:val="00B81BA3"/>
    <w:rsid w:val="00B8205A"/>
    <w:rsid w:val="00B8312F"/>
    <w:rsid w:val="00B83F57"/>
    <w:rsid w:val="00B8409E"/>
    <w:rsid w:val="00B8638C"/>
    <w:rsid w:val="00B87466"/>
    <w:rsid w:val="00B9186D"/>
    <w:rsid w:val="00B91D85"/>
    <w:rsid w:val="00B948D6"/>
    <w:rsid w:val="00B95032"/>
    <w:rsid w:val="00B977C3"/>
    <w:rsid w:val="00B97A14"/>
    <w:rsid w:val="00B97E39"/>
    <w:rsid w:val="00BA0FBF"/>
    <w:rsid w:val="00BA103E"/>
    <w:rsid w:val="00BA1914"/>
    <w:rsid w:val="00BA270F"/>
    <w:rsid w:val="00BA414C"/>
    <w:rsid w:val="00BA607B"/>
    <w:rsid w:val="00BA6F25"/>
    <w:rsid w:val="00BA7A7C"/>
    <w:rsid w:val="00BB0A99"/>
    <w:rsid w:val="00BB18B0"/>
    <w:rsid w:val="00BB1EA2"/>
    <w:rsid w:val="00BB2282"/>
    <w:rsid w:val="00BB23CB"/>
    <w:rsid w:val="00BB2833"/>
    <w:rsid w:val="00BB3CD9"/>
    <w:rsid w:val="00BB4E6A"/>
    <w:rsid w:val="00BB4F92"/>
    <w:rsid w:val="00BB6F41"/>
    <w:rsid w:val="00BB7B00"/>
    <w:rsid w:val="00BC399F"/>
    <w:rsid w:val="00BC511B"/>
    <w:rsid w:val="00BC55A8"/>
    <w:rsid w:val="00BC6DD8"/>
    <w:rsid w:val="00BD2339"/>
    <w:rsid w:val="00BD2B2A"/>
    <w:rsid w:val="00BD30CA"/>
    <w:rsid w:val="00BD4B77"/>
    <w:rsid w:val="00BE08DD"/>
    <w:rsid w:val="00BE0CF6"/>
    <w:rsid w:val="00BE0F4D"/>
    <w:rsid w:val="00BE1AE1"/>
    <w:rsid w:val="00BE2BFC"/>
    <w:rsid w:val="00BE3451"/>
    <w:rsid w:val="00BE3833"/>
    <w:rsid w:val="00BE39DF"/>
    <w:rsid w:val="00BE3A0D"/>
    <w:rsid w:val="00BE74CE"/>
    <w:rsid w:val="00BF1288"/>
    <w:rsid w:val="00BF20B6"/>
    <w:rsid w:val="00BF2278"/>
    <w:rsid w:val="00BF26F3"/>
    <w:rsid w:val="00BF2C85"/>
    <w:rsid w:val="00BF33EA"/>
    <w:rsid w:val="00BF371B"/>
    <w:rsid w:val="00BF5A57"/>
    <w:rsid w:val="00BF5E83"/>
    <w:rsid w:val="00BF5EE1"/>
    <w:rsid w:val="00BF7333"/>
    <w:rsid w:val="00BF78D2"/>
    <w:rsid w:val="00BF7960"/>
    <w:rsid w:val="00C0080C"/>
    <w:rsid w:val="00C029BA"/>
    <w:rsid w:val="00C031EF"/>
    <w:rsid w:val="00C0523C"/>
    <w:rsid w:val="00C05DF3"/>
    <w:rsid w:val="00C07132"/>
    <w:rsid w:val="00C075F8"/>
    <w:rsid w:val="00C07BD7"/>
    <w:rsid w:val="00C10E61"/>
    <w:rsid w:val="00C12374"/>
    <w:rsid w:val="00C12C41"/>
    <w:rsid w:val="00C14093"/>
    <w:rsid w:val="00C14245"/>
    <w:rsid w:val="00C1485B"/>
    <w:rsid w:val="00C15A24"/>
    <w:rsid w:val="00C214AD"/>
    <w:rsid w:val="00C21823"/>
    <w:rsid w:val="00C22122"/>
    <w:rsid w:val="00C2264D"/>
    <w:rsid w:val="00C23022"/>
    <w:rsid w:val="00C23F01"/>
    <w:rsid w:val="00C24239"/>
    <w:rsid w:val="00C267F3"/>
    <w:rsid w:val="00C26879"/>
    <w:rsid w:val="00C2688C"/>
    <w:rsid w:val="00C30A1F"/>
    <w:rsid w:val="00C31A9E"/>
    <w:rsid w:val="00C31ED3"/>
    <w:rsid w:val="00C3268C"/>
    <w:rsid w:val="00C32850"/>
    <w:rsid w:val="00C3308A"/>
    <w:rsid w:val="00C332D8"/>
    <w:rsid w:val="00C336C1"/>
    <w:rsid w:val="00C33E99"/>
    <w:rsid w:val="00C356DA"/>
    <w:rsid w:val="00C35F01"/>
    <w:rsid w:val="00C360E0"/>
    <w:rsid w:val="00C404BC"/>
    <w:rsid w:val="00C41C21"/>
    <w:rsid w:val="00C42483"/>
    <w:rsid w:val="00C4426F"/>
    <w:rsid w:val="00C45531"/>
    <w:rsid w:val="00C461AC"/>
    <w:rsid w:val="00C47CF4"/>
    <w:rsid w:val="00C5065F"/>
    <w:rsid w:val="00C519A8"/>
    <w:rsid w:val="00C523ED"/>
    <w:rsid w:val="00C54D68"/>
    <w:rsid w:val="00C56222"/>
    <w:rsid w:val="00C578D7"/>
    <w:rsid w:val="00C6035C"/>
    <w:rsid w:val="00C61496"/>
    <w:rsid w:val="00C61F6C"/>
    <w:rsid w:val="00C6382A"/>
    <w:rsid w:val="00C63D41"/>
    <w:rsid w:val="00C64A71"/>
    <w:rsid w:val="00C64A9F"/>
    <w:rsid w:val="00C66B38"/>
    <w:rsid w:val="00C67805"/>
    <w:rsid w:val="00C706A9"/>
    <w:rsid w:val="00C70A87"/>
    <w:rsid w:val="00C71D9A"/>
    <w:rsid w:val="00C71FDC"/>
    <w:rsid w:val="00C7345B"/>
    <w:rsid w:val="00C73AE1"/>
    <w:rsid w:val="00C75C7D"/>
    <w:rsid w:val="00C76CC2"/>
    <w:rsid w:val="00C778D0"/>
    <w:rsid w:val="00C80031"/>
    <w:rsid w:val="00C8064B"/>
    <w:rsid w:val="00C80A09"/>
    <w:rsid w:val="00C812B8"/>
    <w:rsid w:val="00C813C6"/>
    <w:rsid w:val="00C81FE5"/>
    <w:rsid w:val="00C82076"/>
    <w:rsid w:val="00C83644"/>
    <w:rsid w:val="00C83AB6"/>
    <w:rsid w:val="00C85151"/>
    <w:rsid w:val="00C85542"/>
    <w:rsid w:val="00C85A3D"/>
    <w:rsid w:val="00C85C4C"/>
    <w:rsid w:val="00C85DB5"/>
    <w:rsid w:val="00C91061"/>
    <w:rsid w:val="00C96783"/>
    <w:rsid w:val="00C975BD"/>
    <w:rsid w:val="00CA0059"/>
    <w:rsid w:val="00CA31DC"/>
    <w:rsid w:val="00CA3206"/>
    <w:rsid w:val="00CA3D34"/>
    <w:rsid w:val="00CA4962"/>
    <w:rsid w:val="00CA5417"/>
    <w:rsid w:val="00CA6DEE"/>
    <w:rsid w:val="00CA74D7"/>
    <w:rsid w:val="00CA7871"/>
    <w:rsid w:val="00CB1B9B"/>
    <w:rsid w:val="00CB298D"/>
    <w:rsid w:val="00CC04E8"/>
    <w:rsid w:val="00CC1355"/>
    <w:rsid w:val="00CC17D0"/>
    <w:rsid w:val="00CC35BE"/>
    <w:rsid w:val="00CC6EE6"/>
    <w:rsid w:val="00CD118F"/>
    <w:rsid w:val="00CD1B80"/>
    <w:rsid w:val="00CD247A"/>
    <w:rsid w:val="00CD28EA"/>
    <w:rsid w:val="00CD29B0"/>
    <w:rsid w:val="00CD4ECD"/>
    <w:rsid w:val="00CD568E"/>
    <w:rsid w:val="00CD5F6F"/>
    <w:rsid w:val="00CD6FB6"/>
    <w:rsid w:val="00CD71B9"/>
    <w:rsid w:val="00CD73D8"/>
    <w:rsid w:val="00CE3D14"/>
    <w:rsid w:val="00CE4BE0"/>
    <w:rsid w:val="00CE4E68"/>
    <w:rsid w:val="00CE5280"/>
    <w:rsid w:val="00CE6AFA"/>
    <w:rsid w:val="00CE6D7E"/>
    <w:rsid w:val="00CF02EF"/>
    <w:rsid w:val="00CF5924"/>
    <w:rsid w:val="00CF762E"/>
    <w:rsid w:val="00D0019E"/>
    <w:rsid w:val="00D0030F"/>
    <w:rsid w:val="00D00F9C"/>
    <w:rsid w:val="00D012FC"/>
    <w:rsid w:val="00D045EA"/>
    <w:rsid w:val="00D05EA6"/>
    <w:rsid w:val="00D06406"/>
    <w:rsid w:val="00D06B2D"/>
    <w:rsid w:val="00D12EC1"/>
    <w:rsid w:val="00D13F0E"/>
    <w:rsid w:val="00D1423E"/>
    <w:rsid w:val="00D16DF1"/>
    <w:rsid w:val="00D17CBB"/>
    <w:rsid w:val="00D17E2F"/>
    <w:rsid w:val="00D21B92"/>
    <w:rsid w:val="00D248E3"/>
    <w:rsid w:val="00D25202"/>
    <w:rsid w:val="00D303F4"/>
    <w:rsid w:val="00D316DD"/>
    <w:rsid w:val="00D32EFB"/>
    <w:rsid w:val="00D337B0"/>
    <w:rsid w:val="00D34E50"/>
    <w:rsid w:val="00D35671"/>
    <w:rsid w:val="00D419B1"/>
    <w:rsid w:val="00D44D25"/>
    <w:rsid w:val="00D4571E"/>
    <w:rsid w:val="00D47E31"/>
    <w:rsid w:val="00D50A89"/>
    <w:rsid w:val="00D51D31"/>
    <w:rsid w:val="00D52216"/>
    <w:rsid w:val="00D525A4"/>
    <w:rsid w:val="00D52CFA"/>
    <w:rsid w:val="00D5305B"/>
    <w:rsid w:val="00D54743"/>
    <w:rsid w:val="00D553BD"/>
    <w:rsid w:val="00D56AF7"/>
    <w:rsid w:val="00D574B0"/>
    <w:rsid w:val="00D6020A"/>
    <w:rsid w:val="00D62134"/>
    <w:rsid w:val="00D63559"/>
    <w:rsid w:val="00D6355C"/>
    <w:rsid w:val="00D642E5"/>
    <w:rsid w:val="00D65854"/>
    <w:rsid w:val="00D672B0"/>
    <w:rsid w:val="00D7134B"/>
    <w:rsid w:val="00D71402"/>
    <w:rsid w:val="00D7222A"/>
    <w:rsid w:val="00D723ED"/>
    <w:rsid w:val="00D7244C"/>
    <w:rsid w:val="00D73198"/>
    <w:rsid w:val="00D73719"/>
    <w:rsid w:val="00D74EBC"/>
    <w:rsid w:val="00D7612B"/>
    <w:rsid w:val="00D76192"/>
    <w:rsid w:val="00D76EBF"/>
    <w:rsid w:val="00D77537"/>
    <w:rsid w:val="00D81C7D"/>
    <w:rsid w:val="00D8472A"/>
    <w:rsid w:val="00D9053F"/>
    <w:rsid w:val="00D90A90"/>
    <w:rsid w:val="00D93DD7"/>
    <w:rsid w:val="00D94A05"/>
    <w:rsid w:val="00D9572B"/>
    <w:rsid w:val="00D97AD8"/>
    <w:rsid w:val="00DA0918"/>
    <w:rsid w:val="00DA1793"/>
    <w:rsid w:val="00DA2A96"/>
    <w:rsid w:val="00DA3631"/>
    <w:rsid w:val="00DA4569"/>
    <w:rsid w:val="00DA4EE5"/>
    <w:rsid w:val="00DA5197"/>
    <w:rsid w:val="00DA6A79"/>
    <w:rsid w:val="00DA6CCE"/>
    <w:rsid w:val="00DA74A5"/>
    <w:rsid w:val="00DA74B5"/>
    <w:rsid w:val="00DB007C"/>
    <w:rsid w:val="00DB0F14"/>
    <w:rsid w:val="00DB1843"/>
    <w:rsid w:val="00DB2140"/>
    <w:rsid w:val="00DB3798"/>
    <w:rsid w:val="00DB414E"/>
    <w:rsid w:val="00DB442A"/>
    <w:rsid w:val="00DB6212"/>
    <w:rsid w:val="00DB6C87"/>
    <w:rsid w:val="00DC07F6"/>
    <w:rsid w:val="00DC08BB"/>
    <w:rsid w:val="00DC0F3D"/>
    <w:rsid w:val="00DC32FA"/>
    <w:rsid w:val="00DC4D27"/>
    <w:rsid w:val="00DC725D"/>
    <w:rsid w:val="00DC7E90"/>
    <w:rsid w:val="00DD0621"/>
    <w:rsid w:val="00DD0739"/>
    <w:rsid w:val="00DD082F"/>
    <w:rsid w:val="00DD09E2"/>
    <w:rsid w:val="00DD0B4E"/>
    <w:rsid w:val="00DD1B35"/>
    <w:rsid w:val="00DD1E8E"/>
    <w:rsid w:val="00DD263B"/>
    <w:rsid w:val="00DD29CC"/>
    <w:rsid w:val="00DD333A"/>
    <w:rsid w:val="00DD357B"/>
    <w:rsid w:val="00DD4216"/>
    <w:rsid w:val="00DD61EE"/>
    <w:rsid w:val="00DD658E"/>
    <w:rsid w:val="00DE02FE"/>
    <w:rsid w:val="00DE030A"/>
    <w:rsid w:val="00DE1CC3"/>
    <w:rsid w:val="00DE48BA"/>
    <w:rsid w:val="00DE61FD"/>
    <w:rsid w:val="00DE64C7"/>
    <w:rsid w:val="00DF106C"/>
    <w:rsid w:val="00DF135D"/>
    <w:rsid w:val="00DF459E"/>
    <w:rsid w:val="00DF4D44"/>
    <w:rsid w:val="00DF64F8"/>
    <w:rsid w:val="00DF7C6A"/>
    <w:rsid w:val="00E015DC"/>
    <w:rsid w:val="00E01DAC"/>
    <w:rsid w:val="00E03AFC"/>
    <w:rsid w:val="00E04695"/>
    <w:rsid w:val="00E0656D"/>
    <w:rsid w:val="00E07411"/>
    <w:rsid w:val="00E079C3"/>
    <w:rsid w:val="00E105D3"/>
    <w:rsid w:val="00E12367"/>
    <w:rsid w:val="00E13AB4"/>
    <w:rsid w:val="00E13BEC"/>
    <w:rsid w:val="00E15A4B"/>
    <w:rsid w:val="00E15B16"/>
    <w:rsid w:val="00E15C00"/>
    <w:rsid w:val="00E16D2C"/>
    <w:rsid w:val="00E1701A"/>
    <w:rsid w:val="00E1755C"/>
    <w:rsid w:val="00E178C8"/>
    <w:rsid w:val="00E20083"/>
    <w:rsid w:val="00E21C5F"/>
    <w:rsid w:val="00E21D24"/>
    <w:rsid w:val="00E25628"/>
    <w:rsid w:val="00E25EB8"/>
    <w:rsid w:val="00E26503"/>
    <w:rsid w:val="00E26FB9"/>
    <w:rsid w:val="00E300B3"/>
    <w:rsid w:val="00E30A86"/>
    <w:rsid w:val="00E32645"/>
    <w:rsid w:val="00E32A70"/>
    <w:rsid w:val="00E338ED"/>
    <w:rsid w:val="00E352F5"/>
    <w:rsid w:val="00E37596"/>
    <w:rsid w:val="00E37B7D"/>
    <w:rsid w:val="00E42624"/>
    <w:rsid w:val="00E449F8"/>
    <w:rsid w:val="00E4706C"/>
    <w:rsid w:val="00E47849"/>
    <w:rsid w:val="00E50CFE"/>
    <w:rsid w:val="00E51FA6"/>
    <w:rsid w:val="00E54121"/>
    <w:rsid w:val="00E543D9"/>
    <w:rsid w:val="00E5521A"/>
    <w:rsid w:val="00E566E7"/>
    <w:rsid w:val="00E57B7C"/>
    <w:rsid w:val="00E57FA9"/>
    <w:rsid w:val="00E57FD1"/>
    <w:rsid w:val="00E60671"/>
    <w:rsid w:val="00E61C37"/>
    <w:rsid w:val="00E62DB9"/>
    <w:rsid w:val="00E657E9"/>
    <w:rsid w:val="00E6783E"/>
    <w:rsid w:val="00E70136"/>
    <w:rsid w:val="00E70A16"/>
    <w:rsid w:val="00E7171D"/>
    <w:rsid w:val="00E7275C"/>
    <w:rsid w:val="00E7392A"/>
    <w:rsid w:val="00E75DA9"/>
    <w:rsid w:val="00E8013C"/>
    <w:rsid w:val="00E811D6"/>
    <w:rsid w:val="00E81810"/>
    <w:rsid w:val="00E81DAC"/>
    <w:rsid w:val="00E825B7"/>
    <w:rsid w:val="00E82A7D"/>
    <w:rsid w:val="00E82AD5"/>
    <w:rsid w:val="00E82C8D"/>
    <w:rsid w:val="00E902B2"/>
    <w:rsid w:val="00E90E39"/>
    <w:rsid w:val="00E91C65"/>
    <w:rsid w:val="00E93010"/>
    <w:rsid w:val="00E93123"/>
    <w:rsid w:val="00E94628"/>
    <w:rsid w:val="00EA0FB9"/>
    <w:rsid w:val="00EA13F0"/>
    <w:rsid w:val="00EA33CC"/>
    <w:rsid w:val="00EA53BD"/>
    <w:rsid w:val="00EA6563"/>
    <w:rsid w:val="00EA778E"/>
    <w:rsid w:val="00EB07E1"/>
    <w:rsid w:val="00EB24DD"/>
    <w:rsid w:val="00EB4298"/>
    <w:rsid w:val="00EB4C09"/>
    <w:rsid w:val="00EB4C32"/>
    <w:rsid w:val="00EB51DB"/>
    <w:rsid w:val="00EB6E1B"/>
    <w:rsid w:val="00EB7F01"/>
    <w:rsid w:val="00EC19F0"/>
    <w:rsid w:val="00EC1B52"/>
    <w:rsid w:val="00EC1D37"/>
    <w:rsid w:val="00EC2961"/>
    <w:rsid w:val="00EC3316"/>
    <w:rsid w:val="00EC3D4D"/>
    <w:rsid w:val="00EC529B"/>
    <w:rsid w:val="00EC595E"/>
    <w:rsid w:val="00EC735C"/>
    <w:rsid w:val="00EC784E"/>
    <w:rsid w:val="00ED0DC7"/>
    <w:rsid w:val="00ED245F"/>
    <w:rsid w:val="00ED3826"/>
    <w:rsid w:val="00ED3B35"/>
    <w:rsid w:val="00ED45F9"/>
    <w:rsid w:val="00ED4B95"/>
    <w:rsid w:val="00ED4F9E"/>
    <w:rsid w:val="00EE19BF"/>
    <w:rsid w:val="00EE51EA"/>
    <w:rsid w:val="00EE6723"/>
    <w:rsid w:val="00EE685F"/>
    <w:rsid w:val="00EE7249"/>
    <w:rsid w:val="00EF0577"/>
    <w:rsid w:val="00EF1F1B"/>
    <w:rsid w:val="00EF3B21"/>
    <w:rsid w:val="00EF5B7F"/>
    <w:rsid w:val="00EF7A19"/>
    <w:rsid w:val="00EF7A79"/>
    <w:rsid w:val="00F00343"/>
    <w:rsid w:val="00F00858"/>
    <w:rsid w:val="00F00BF0"/>
    <w:rsid w:val="00F012A4"/>
    <w:rsid w:val="00F02922"/>
    <w:rsid w:val="00F029F2"/>
    <w:rsid w:val="00F03F4C"/>
    <w:rsid w:val="00F042E5"/>
    <w:rsid w:val="00F044E3"/>
    <w:rsid w:val="00F047CD"/>
    <w:rsid w:val="00F0483F"/>
    <w:rsid w:val="00F05742"/>
    <w:rsid w:val="00F05D3C"/>
    <w:rsid w:val="00F071FD"/>
    <w:rsid w:val="00F0770F"/>
    <w:rsid w:val="00F11688"/>
    <w:rsid w:val="00F14C66"/>
    <w:rsid w:val="00F14E61"/>
    <w:rsid w:val="00F155AB"/>
    <w:rsid w:val="00F16F2B"/>
    <w:rsid w:val="00F2144B"/>
    <w:rsid w:val="00F23A89"/>
    <w:rsid w:val="00F242B5"/>
    <w:rsid w:val="00F257BF"/>
    <w:rsid w:val="00F3128A"/>
    <w:rsid w:val="00F312D8"/>
    <w:rsid w:val="00F32DF1"/>
    <w:rsid w:val="00F33906"/>
    <w:rsid w:val="00F3422C"/>
    <w:rsid w:val="00F37A02"/>
    <w:rsid w:val="00F37B31"/>
    <w:rsid w:val="00F4202A"/>
    <w:rsid w:val="00F42E89"/>
    <w:rsid w:val="00F43C47"/>
    <w:rsid w:val="00F443EF"/>
    <w:rsid w:val="00F44635"/>
    <w:rsid w:val="00F44B5D"/>
    <w:rsid w:val="00F456A1"/>
    <w:rsid w:val="00F45967"/>
    <w:rsid w:val="00F47819"/>
    <w:rsid w:val="00F47C01"/>
    <w:rsid w:val="00F51393"/>
    <w:rsid w:val="00F516D8"/>
    <w:rsid w:val="00F51775"/>
    <w:rsid w:val="00F536D7"/>
    <w:rsid w:val="00F5494B"/>
    <w:rsid w:val="00F5684F"/>
    <w:rsid w:val="00F65539"/>
    <w:rsid w:val="00F65EA6"/>
    <w:rsid w:val="00F666FA"/>
    <w:rsid w:val="00F66B91"/>
    <w:rsid w:val="00F677D2"/>
    <w:rsid w:val="00F71171"/>
    <w:rsid w:val="00F723A3"/>
    <w:rsid w:val="00F7323B"/>
    <w:rsid w:val="00F736FC"/>
    <w:rsid w:val="00F74D75"/>
    <w:rsid w:val="00F7518A"/>
    <w:rsid w:val="00F75467"/>
    <w:rsid w:val="00F81BBB"/>
    <w:rsid w:val="00F820B5"/>
    <w:rsid w:val="00F868F5"/>
    <w:rsid w:val="00F902D9"/>
    <w:rsid w:val="00F90E0D"/>
    <w:rsid w:val="00F92DBF"/>
    <w:rsid w:val="00F9338E"/>
    <w:rsid w:val="00F94303"/>
    <w:rsid w:val="00F94B1E"/>
    <w:rsid w:val="00F950E5"/>
    <w:rsid w:val="00F95CBA"/>
    <w:rsid w:val="00F95E53"/>
    <w:rsid w:val="00F95F61"/>
    <w:rsid w:val="00F96094"/>
    <w:rsid w:val="00F97341"/>
    <w:rsid w:val="00F974B4"/>
    <w:rsid w:val="00F97B01"/>
    <w:rsid w:val="00FA061A"/>
    <w:rsid w:val="00FA2C4C"/>
    <w:rsid w:val="00FA3789"/>
    <w:rsid w:val="00FA4711"/>
    <w:rsid w:val="00FA5D42"/>
    <w:rsid w:val="00FA6817"/>
    <w:rsid w:val="00FA6BAF"/>
    <w:rsid w:val="00FA7C9B"/>
    <w:rsid w:val="00FB05FB"/>
    <w:rsid w:val="00FB55FE"/>
    <w:rsid w:val="00FB7180"/>
    <w:rsid w:val="00FC1405"/>
    <w:rsid w:val="00FC2DFA"/>
    <w:rsid w:val="00FC450A"/>
    <w:rsid w:val="00FC4CE9"/>
    <w:rsid w:val="00FC5E6C"/>
    <w:rsid w:val="00FC63B0"/>
    <w:rsid w:val="00FC6D4C"/>
    <w:rsid w:val="00FD0591"/>
    <w:rsid w:val="00FD0AEE"/>
    <w:rsid w:val="00FD1689"/>
    <w:rsid w:val="00FD38F0"/>
    <w:rsid w:val="00FD4915"/>
    <w:rsid w:val="00FD544C"/>
    <w:rsid w:val="00FD6540"/>
    <w:rsid w:val="00FD72BC"/>
    <w:rsid w:val="00FE1A12"/>
    <w:rsid w:val="00FE3BD6"/>
    <w:rsid w:val="00FE40BF"/>
    <w:rsid w:val="00FE66FF"/>
    <w:rsid w:val="00FE72BE"/>
    <w:rsid w:val="00FF0063"/>
    <w:rsid w:val="00FF1A43"/>
    <w:rsid w:val="00FF31B2"/>
    <w:rsid w:val="00FF3F37"/>
    <w:rsid w:val="00FF49CE"/>
    <w:rsid w:val="00FF4F08"/>
    <w:rsid w:val="00FF4FB0"/>
    <w:rsid w:val="00FF5514"/>
    <w:rsid w:val="00FF5884"/>
  </w:rsids>
  <m:mathPr>
    <m:mathFont m:val="Cambria Math"/>
    <m:brkBin m:val="before"/>
    <m:brkBinSub m:val="--"/>
    <m:smallFrac m:val="0"/>
    <m:dispDef/>
    <m:lMargin m:val="0"/>
    <m:rMargin m:val="0"/>
    <m:defJc m:val="left"/>
    <m:wrapIndent m:val="1440"/>
    <m:intLim m:val="subSup"/>
    <m:naryLim m:val="undOvr"/>
  </m:mathPr>
  <w:themeFontLang w:val="af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B22B1C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af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C6098"/>
    <w:pPr>
      <w:spacing w:before="80" w:after="80"/>
    </w:pPr>
    <w:rPr>
      <w:sz w:val="24"/>
    </w:rPr>
  </w:style>
  <w:style w:type="paragraph" w:styleId="Heading1">
    <w:name w:val="heading 1"/>
    <w:basedOn w:val="Normal"/>
    <w:next w:val="Questions"/>
    <w:link w:val="Heading1Char"/>
    <w:qFormat/>
    <w:rsid w:val="004C6098"/>
    <w:pPr>
      <w:tabs>
        <w:tab w:val="right" w:pos="9639"/>
      </w:tabs>
      <w:spacing w:before="0" w:line="240" w:lineRule="auto"/>
      <w:outlineLvl w:val="0"/>
    </w:pPr>
    <w:rPr>
      <w:rFonts w:eastAsia="SimSun" w:cs="Times New Roman"/>
      <w:b/>
      <w:sz w:val="28"/>
      <w:szCs w:val="24"/>
      <w:lang w:eastAsia="zh-CN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B948D6"/>
    <w:pPr>
      <w:spacing w:before="120" w:after="120"/>
      <w:outlineLvl w:val="1"/>
    </w:pPr>
    <w:rPr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27C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7C9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2127C9"/>
    <w:rPr>
      <w:color w:val="808080"/>
    </w:rPr>
  </w:style>
  <w:style w:type="table" w:styleId="TableGrid">
    <w:name w:val="Table Grid"/>
    <w:basedOn w:val="TableNormal"/>
    <w:uiPriority w:val="59"/>
    <w:rsid w:val="00E32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basedOn w:val="Normal"/>
    <w:link w:val="NoSpacingChar"/>
    <w:uiPriority w:val="1"/>
    <w:qFormat/>
    <w:rsid w:val="00390AA7"/>
    <w:rPr>
      <w:lang w:val="en-US"/>
    </w:rPr>
  </w:style>
  <w:style w:type="character" w:customStyle="1" w:styleId="Heading1Char">
    <w:name w:val="Heading 1 Char"/>
    <w:basedOn w:val="DefaultParagraphFont"/>
    <w:link w:val="Heading1"/>
    <w:rsid w:val="004C6098"/>
    <w:rPr>
      <w:rFonts w:eastAsia="SimSun" w:cs="Times New Roman"/>
      <w:b/>
      <w:sz w:val="28"/>
      <w:szCs w:val="24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AE6CF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6CF7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AE6CF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6CF7"/>
    <w:rPr>
      <w:rFonts w:ascii="Arial" w:hAnsi="Arial"/>
      <w:sz w:val="24"/>
    </w:rPr>
  </w:style>
  <w:style w:type="paragraph" w:customStyle="1" w:styleId="MathQStyle1">
    <w:name w:val="MathQStyle1"/>
    <w:rsid w:val="003F657E"/>
    <w:pPr>
      <w:tabs>
        <w:tab w:val="left" w:pos="9639"/>
      </w:tabs>
      <w:spacing w:after="0" w:line="240" w:lineRule="auto"/>
      <w:ind w:left="851" w:right="680" w:hanging="851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MathQStyle6">
    <w:name w:val="MathQStyle6"/>
    <w:basedOn w:val="MathQStyle1"/>
    <w:rsid w:val="003F657E"/>
    <w:pPr>
      <w:ind w:left="0" w:firstLine="0"/>
    </w:pPr>
  </w:style>
  <w:style w:type="character" w:customStyle="1" w:styleId="Heading2Char">
    <w:name w:val="Heading 2 Char"/>
    <w:basedOn w:val="DefaultParagraphFont"/>
    <w:link w:val="Heading2"/>
    <w:uiPriority w:val="9"/>
    <w:rsid w:val="00B948D6"/>
    <w:rPr>
      <w:rFonts w:eastAsia="SimSun" w:cs="Times New Roman"/>
      <w:b/>
      <w:sz w:val="32"/>
      <w:szCs w:val="24"/>
      <w:lang w:eastAsia="zh-CN"/>
    </w:rPr>
  </w:style>
  <w:style w:type="paragraph" w:styleId="ListParagraph">
    <w:name w:val="List Paragraph"/>
    <w:basedOn w:val="Normal"/>
    <w:uiPriority w:val="34"/>
    <w:qFormat/>
    <w:rsid w:val="00CD568E"/>
    <w:pPr>
      <w:spacing w:line="245" w:lineRule="auto"/>
      <w:ind w:left="720"/>
    </w:pPr>
    <w:rPr>
      <w:rFonts w:eastAsiaTheme="minorEastAsia"/>
      <w:color w:val="000000"/>
    </w:rPr>
  </w:style>
  <w:style w:type="paragraph" w:styleId="Title">
    <w:name w:val="Title"/>
    <w:basedOn w:val="Normal"/>
    <w:next w:val="Normal"/>
    <w:link w:val="TitleChar"/>
    <w:uiPriority w:val="10"/>
    <w:qFormat/>
    <w:rsid w:val="00C336C1"/>
    <w:pPr>
      <w:spacing w:line="240" w:lineRule="auto"/>
      <w:jc w:val="center"/>
    </w:pPr>
    <w:rPr>
      <w:b/>
      <w:sz w:val="96"/>
    </w:rPr>
  </w:style>
  <w:style w:type="character" w:customStyle="1" w:styleId="TitleChar">
    <w:name w:val="Title Char"/>
    <w:basedOn w:val="DefaultParagraphFont"/>
    <w:link w:val="Title"/>
    <w:uiPriority w:val="10"/>
    <w:rsid w:val="00C336C1"/>
    <w:rPr>
      <w:b/>
      <w:sz w:val="96"/>
    </w:rPr>
  </w:style>
  <w:style w:type="character" w:customStyle="1" w:styleId="NoSpacingChar">
    <w:name w:val="No Spacing Char"/>
    <w:basedOn w:val="DefaultParagraphFont"/>
    <w:link w:val="NoSpacing"/>
    <w:uiPriority w:val="1"/>
    <w:rsid w:val="00390AA7"/>
    <w:rPr>
      <w:sz w:val="24"/>
      <w:lang w:val="en-US"/>
    </w:rPr>
  </w:style>
  <w:style w:type="character" w:styleId="SubtleReference">
    <w:name w:val="Subtle Reference"/>
    <w:basedOn w:val="DefaultParagraphFont"/>
    <w:uiPriority w:val="31"/>
    <w:rsid w:val="0078116E"/>
    <w:rPr>
      <w:smallCaps/>
      <w:color w:val="5A5A5A" w:themeColor="text1" w:themeTint="A5"/>
    </w:rPr>
  </w:style>
  <w:style w:type="paragraph" w:styleId="NormalWeb">
    <w:name w:val="Normal (Web)"/>
    <w:basedOn w:val="Normal"/>
    <w:uiPriority w:val="99"/>
    <w:semiHidden/>
    <w:unhideWhenUsed/>
    <w:rsid w:val="008D48E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Cs w:val="24"/>
      <w:lang w:eastAsia="af-ZA"/>
    </w:rPr>
  </w:style>
  <w:style w:type="paragraph" w:customStyle="1" w:styleId="Questions">
    <w:name w:val="Questions"/>
    <w:basedOn w:val="Normal"/>
    <w:link w:val="QuestionsChar"/>
    <w:qFormat/>
    <w:rsid w:val="00BF5A57"/>
    <w:pPr>
      <w:tabs>
        <w:tab w:val="left" w:pos="709"/>
        <w:tab w:val="left" w:pos="1418"/>
        <w:tab w:val="left" w:pos="2126"/>
        <w:tab w:val="right" w:pos="9072"/>
      </w:tabs>
    </w:pPr>
    <w:rPr>
      <w:rFonts w:eastAsia="Times New Roman" w:cs="Times New Roman"/>
    </w:rPr>
  </w:style>
  <w:style w:type="character" w:customStyle="1" w:styleId="QuestionsChar">
    <w:name w:val="Questions Char"/>
    <w:basedOn w:val="DefaultParagraphFont"/>
    <w:link w:val="Questions"/>
    <w:rsid w:val="00BF5A57"/>
    <w:rPr>
      <w:rFonts w:eastAsia="Times New Roman" w:cs="Times New Roman"/>
      <w:sz w:val="24"/>
    </w:rPr>
  </w:style>
  <w:style w:type="character" w:styleId="BookTitle">
    <w:name w:val="Book Title"/>
    <w:basedOn w:val="DefaultParagraphFont"/>
    <w:uiPriority w:val="33"/>
    <w:qFormat/>
    <w:rsid w:val="006022F6"/>
    <w:rPr>
      <w:b/>
      <w:bCs/>
      <w:smallCaps/>
      <w:spacing w:val="5"/>
    </w:rPr>
  </w:style>
  <w:style w:type="paragraph" w:customStyle="1" w:styleId="Multikeuse1">
    <w:name w:val="Multikeuse 1"/>
    <w:basedOn w:val="Normal"/>
    <w:link w:val="Multikeuse1Char"/>
    <w:qFormat/>
    <w:rsid w:val="009C5DD6"/>
    <w:pPr>
      <w:tabs>
        <w:tab w:val="left" w:pos="709"/>
        <w:tab w:val="left" w:pos="1276"/>
        <w:tab w:val="left" w:pos="3119"/>
        <w:tab w:val="left" w:pos="3686"/>
        <w:tab w:val="left" w:pos="5529"/>
        <w:tab w:val="left" w:pos="6096"/>
        <w:tab w:val="left" w:pos="7797"/>
        <w:tab w:val="left" w:pos="8364"/>
      </w:tabs>
      <w:spacing w:before="120" w:after="120"/>
    </w:pPr>
  </w:style>
  <w:style w:type="character" w:customStyle="1" w:styleId="Multikeuse1Char">
    <w:name w:val="Multikeuse 1 Char"/>
    <w:basedOn w:val="DefaultParagraphFont"/>
    <w:link w:val="Multikeuse1"/>
    <w:rsid w:val="009C5DD6"/>
    <w:rPr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A19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191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191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19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1914"/>
    <w:rPr>
      <w:b/>
      <w:bCs/>
      <w:sz w:val="20"/>
      <w:szCs w:val="20"/>
    </w:rPr>
  </w:style>
  <w:style w:type="paragraph" w:customStyle="1" w:styleId="number">
    <w:name w:val="number"/>
    <w:basedOn w:val="Normal"/>
    <w:link w:val="numberChar"/>
    <w:autoRedefine/>
    <w:qFormat/>
    <w:rsid w:val="00EA778E"/>
    <w:pPr>
      <w:tabs>
        <w:tab w:val="left" w:pos="284"/>
        <w:tab w:val="left" w:pos="1134"/>
        <w:tab w:val="left" w:pos="3402"/>
        <w:tab w:val="left" w:pos="3969"/>
        <w:tab w:val="left" w:pos="6237"/>
        <w:tab w:val="left" w:pos="6804"/>
      </w:tabs>
      <w:spacing w:before="120" w:after="120" w:line="240" w:lineRule="auto"/>
      <w:ind w:left="284" w:hanging="567"/>
    </w:pPr>
    <w:rPr>
      <w:rFonts w:ascii="Arial" w:eastAsia="SimSun" w:hAnsi="Arial" w:cs="Arial"/>
      <w:szCs w:val="24"/>
      <w:lang w:eastAsia="zh-CN"/>
    </w:rPr>
  </w:style>
  <w:style w:type="character" w:customStyle="1" w:styleId="numberChar">
    <w:name w:val="number Char"/>
    <w:basedOn w:val="DefaultParagraphFont"/>
    <w:link w:val="number"/>
    <w:rsid w:val="00EA778E"/>
    <w:rPr>
      <w:rFonts w:ascii="Arial" w:eastAsia="SimSun" w:hAnsi="Arial" w:cs="Arial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77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image" Target="media/image6.png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png"/><Relationship Id="rId22" Type="http://schemas.openxmlformats.org/officeDocument/2006/relationships/footer" Target="footer6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nnie\Documents\Custom%20Office%20Templates\AW%20Eksamen%20Vraestel%202018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dk1"/>
        </a:lnRef>
        <a:fillRef idx="0">
          <a:schemeClr val="dk1"/>
        </a:fillRef>
        <a:effectRef idx="0">
          <a:schemeClr val="dk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6A38C2-D48A-45E6-93F8-023A2F879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AW Eksamen Vraestel 2018.dotx</Template>
  <TotalTime>0</TotalTime>
  <Pages>10</Pages>
  <Words>945</Words>
  <Characters>5391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2019-09-19T11:40:00Z</dcterms:created>
  <dcterms:modified xsi:type="dcterms:W3CDTF">2019-09-24T12:55:00Z</dcterms:modified>
  <cp:category/>
</cp:coreProperties>
</file>