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525226008"/>
    <w:bookmarkStart w:id="1" w:name="_Hlk521598357"/>
    <w:bookmarkStart w:id="2" w:name="_Hlk525545361"/>
    <w:p w14:paraId="47A41E1C" w14:textId="77777777" w:rsidR="00FA6817" w:rsidRPr="009420F2" w:rsidRDefault="00FA6817" w:rsidP="00FA6817">
      <w:pPr>
        <w:rPr>
          <w:sz w:val="96"/>
          <w:szCs w:val="96"/>
          <w:lang w:val="en-ZA"/>
        </w:rPr>
      </w:pPr>
      <w:r w:rsidRPr="009420F2"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23F8AD" wp14:editId="45080340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5057775" cy="828675"/>
                <wp:effectExtent l="19050" t="19050" r="28575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57775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C93FDF" w14:textId="3AF46F2F" w:rsidR="007F7CA3" w:rsidRPr="00807E14" w:rsidRDefault="007F7CA3" w:rsidP="00FA6817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07E14">
                              <w:rPr>
                                <w:sz w:val="72"/>
                                <w:szCs w:val="96"/>
                              </w:rPr>
                              <w:sym w:font="Symbol" w:char="F061"/>
                            </w:r>
                            <w:r w:rsidRPr="00807E14">
                              <w:rPr>
                                <w:sz w:val="72"/>
                                <w:szCs w:val="96"/>
                              </w:rPr>
                              <w:t>-</w:t>
                            </w:r>
                            <w:r>
                              <w:rPr>
                                <w:sz w:val="72"/>
                                <w:szCs w:val="96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23F8AD" id="Rounded Rectangle 24" o:spid="_x0000_s1026" style="position:absolute;margin-left:0;margin-top:14.05pt;width:398.25pt;height:65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" fillcolor="#f2f2f2 [3052]" strokecolor="black [3213]" strokeweight="2.25pt">
                <v:textbox>
                  <w:txbxContent>
                    <w:p w14:paraId="54C93FDF" w14:textId="3AF46F2F" w:rsidR="007F7CA3" w:rsidRPr="00807E14" w:rsidRDefault="007F7CA3" w:rsidP="00FA6817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</w:rPr>
                      </w:pPr>
                      <w:r w:rsidRPr="00807E14">
                        <w:rPr>
                          <w:sz w:val="72"/>
                          <w:szCs w:val="96"/>
                        </w:rPr>
                        <w:sym w:font="Symbol" w:char="F061"/>
                      </w:r>
                      <w:r w:rsidRPr="00807E14">
                        <w:rPr>
                          <w:sz w:val="72"/>
                          <w:szCs w:val="96"/>
                        </w:rPr>
                        <w:t>-</w:t>
                      </w:r>
                      <w:r>
                        <w:rPr>
                          <w:sz w:val="72"/>
                          <w:szCs w:val="96"/>
                        </w:rPr>
                        <w:t>MATHEMATICS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AD30754" w14:textId="77777777" w:rsidR="00111803" w:rsidRPr="009420F2" w:rsidRDefault="00111803" w:rsidP="00111803">
      <w:pPr>
        <w:rPr>
          <w:lang w:val="en-ZA"/>
        </w:rPr>
      </w:pPr>
    </w:p>
    <w:p w14:paraId="1CCCFC7B" w14:textId="77777777" w:rsidR="00111803" w:rsidRPr="009420F2" w:rsidRDefault="00111803" w:rsidP="00386D4D">
      <w:pPr>
        <w:rPr>
          <w:lang w:val="en-ZA"/>
        </w:rPr>
      </w:pPr>
    </w:p>
    <w:p w14:paraId="7EFEC1C9" w14:textId="2F51016F" w:rsidR="00111803" w:rsidRPr="009420F2" w:rsidRDefault="00111803" w:rsidP="00111803">
      <w:pPr>
        <w:jc w:val="center"/>
        <w:rPr>
          <w:b/>
          <w:sz w:val="36"/>
          <w:lang w:val="en-ZA"/>
        </w:rPr>
      </w:pPr>
      <w:r w:rsidRPr="009420F2">
        <w:rPr>
          <w:b/>
          <w:sz w:val="36"/>
          <w:lang w:val="en-ZA"/>
        </w:rPr>
        <w:t xml:space="preserve">Alpha </w:t>
      </w:r>
      <w:r w:rsidR="00B74BA0" w:rsidRPr="009420F2">
        <w:rPr>
          <w:b/>
          <w:sz w:val="36"/>
          <w:lang w:val="en-ZA"/>
        </w:rPr>
        <w:t>Mathematics</w:t>
      </w:r>
    </w:p>
    <w:p w14:paraId="0E5D4AB0" w14:textId="7AE343F8" w:rsidR="00111803" w:rsidRPr="009420F2" w:rsidRDefault="00111803" w:rsidP="00111803">
      <w:pPr>
        <w:pStyle w:val="Heading1"/>
        <w:jc w:val="center"/>
        <w:rPr>
          <w:rFonts w:ascii="Times New Roman" w:hAnsi="Times New Roman"/>
          <w:sz w:val="32"/>
          <w:lang w:val="en-ZA"/>
        </w:rPr>
      </w:pPr>
      <w:r w:rsidRPr="009420F2">
        <w:rPr>
          <w:rFonts w:eastAsiaTheme="minorHAnsi" w:cstheme="minorBidi"/>
          <w:sz w:val="36"/>
          <w:szCs w:val="22"/>
          <w:lang w:val="en-ZA" w:eastAsia="en-US"/>
        </w:rPr>
        <w:t>Final e</w:t>
      </w:r>
      <w:r w:rsidR="00B74BA0" w:rsidRPr="009420F2">
        <w:rPr>
          <w:rFonts w:eastAsiaTheme="minorHAnsi" w:cstheme="minorBidi"/>
          <w:sz w:val="36"/>
          <w:szCs w:val="22"/>
          <w:lang w:val="en-ZA" w:eastAsia="en-US"/>
        </w:rPr>
        <w:t>xam</w:t>
      </w:r>
      <w:r w:rsidRPr="009420F2">
        <w:rPr>
          <w:rFonts w:eastAsiaTheme="minorHAnsi" w:cstheme="minorBidi"/>
          <w:sz w:val="36"/>
          <w:szCs w:val="22"/>
          <w:lang w:val="en-ZA" w:eastAsia="en-US"/>
        </w:rPr>
        <w:t xml:space="preserve"> 201</w:t>
      </w:r>
      <w:r w:rsidR="00FA6817" w:rsidRPr="009420F2">
        <w:rPr>
          <w:rFonts w:eastAsiaTheme="minorHAnsi" w:cstheme="minorBidi"/>
          <w:sz w:val="36"/>
          <w:szCs w:val="22"/>
          <w:lang w:val="en-ZA" w:eastAsia="en-US"/>
        </w:rPr>
        <w:t>9</w:t>
      </w:r>
    </w:p>
    <w:p w14:paraId="2C06EF6C" w14:textId="77777777" w:rsidR="00111803" w:rsidRPr="009420F2" w:rsidRDefault="00111803" w:rsidP="00386D4D">
      <w:pPr>
        <w:rPr>
          <w:lang w:val="en-ZA"/>
        </w:rPr>
      </w:pPr>
    </w:p>
    <w:p w14:paraId="211BBF87" w14:textId="20CE7E93" w:rsidR="00111803" w:rsidRPr="009420F2" w:rsidRDefault="00111803" w:rsidP="002D1C99">
      <w:pPr>
        <w:tabs>
          <w:tab w:val="right" w:pos="9070"/>
        </w:tabs>
        <w:rPr>
          <w:b/>
          <w:sz w:val="28"/>
          <w:lang w:val="en-ZA"/>
        </w:rPr>
      </w:pPr>
      <w:r w:rsidRPr="009420F2">
        <w:rPr>
          <w:b/>
          <w:sz w:val="28"/>
          <w:lang w:val="en-ZA"/>
        </w:rPr>
        <w:t>Grad</w:t>
      </w:r>
      <w:r w:rsidR="00636571" w:rsidRPr="009420F2">
        <w:rPr>
          <w:b/>
          <w:sz w:val="28"/>
          <w:lang w:val="en-ZA"/>
        </w:rPr>
        <w:t>e</w:t>
      </w:r>
      <w:r w:rsidRPr="009420F2">
        <w:rPr>
          <w:b/>
          <w:sz w:val="28"/>
          <w:lang w:val="en-ZA"/>
        </w:rPr>
        <w:t xml:space="preserve"> 10</w:t>
      </w:r>
      <w:r w:rsidRPr="009420F2">
        <w:rPr>
          <w:b/>
          <w:sz w:val="28"/>
          <w:lang w:val="en-ZA"/>
        </w:rPr>
        <w:tab/>
        <w:t>T</w:t>
      </w:r>
      <w:r w:rsidR="00B74BA0" w:rsidRPr="009420F2">
        <w:rPr>
          <w:b/>
          <w:sz w:val="28"/>
          <w:lang w:val="en-ZA"/>
        </w:rPr>
        <w:t>ime</w:t>
      </w:r>
      <w:r w:rsidRPr="009420F2">
        <w:rPr>
          <w:b/>
          <w:sz w:val="28"/>
          <w:lang w:val="en-ZA"/>
        </w:rPr>
        <w:t xml:space="preserve">:  2 </w:t>
      </w:r>
      <w:r w:rsidR="009420F2">
        <w:rPr>
          <w:b/>
          <w:sz w:val="28"/>
          <w:lang w:val="en-ZA"/>
        </w:rPr>
        <w:t>hours</w:t>
      </w:r>
    </w:p>
    <w:p w14:paraId="408F67D9" w14:textId="750BABAE" w:rsidR="00111803" w:rsidRPr="009420F2" w:rsidRDefault="009420F2" w:rsidP="002D1C99">
      <w:pPr>
        <w:tabs>
          <w:tab w:val="right" w:pos="9070"/>
        </w:tabs>
        <w:rPr>
          <w:b/>
          <w:sz w:val="28"/>
          <w:lang w:val="en-ZA"/>
        </w:rPr>
      </w:pPr>
      <w:r w:rsidRPr="009420F2">
        <w:rPr>
          <w:b/>
          <w:sz w:val="28"/>
          <w:lang w:val="en-ZA"/>
        </w:rPr>
        <w:t>Examiner</w:t>
      </w:r>
      <w:r w:rsidR="00111803" w:rsidRPr="009420F2">
        <w:rPr>
          <w:b/>
          <w:sz w:val="28"/>
          <w:lang w:val="en-ZA"/>
        </w:rPr>
        <w:t xml:space="preserve">:  </w:t>
      </w:r>
      <w:r w:rsidR="00FA6817" w:rsidRPr="009420F2">
        <w:rPr>
          <w:b/>
          <w:sz w:val="28"/>
          <w:lang w:val="en-ZA"/>
        </w:rPr>
        <w:t>R Grobler</w:t>
      </w:r>
      <w:r w:rsidR="00111803" w:rsidRPr="009420F2">
        <w:rPr>
          <w:b/>
          <w:sz w:val="28"/>
          <w:lang w:val="en-ZA"/>
        </w:rPr>
        <w:tab/>
        <w:t xml:space="preserve">Total:  130 </w:t>
      </w:r>
      <w:r w:rsidR="00B74BA0" w:rsidRPr="009420F2">
        <w:rPr>
          <w:b/>
          <w:sz w:val="28"/>
          <w:lang w:val="en-ZA"/>
        </w:rPr>
        <w:t>marks</w:t>
      </w:r>
    </w:p>
    <w:bookmarkEnd w:id="0"/>
    <w:p w14:paraId="588FC673" w14:textId="378A09DF" w:rsidR="00111803" w:rsidRPr="009420F2" w:rsidRDefault="00111803" w:rsidP="002D1C99">
      <w:pPr>
        <w:tabs>
          <w:tab w:val="right" w:pos="9070"/>
        </w:tabs>
        <w:rPr>
          <w:lang w:val="en-ZA"/>
        </w:rPr>
      </w:pPr>
      <w:r w:rsidRPr="009420F2">
        <w:rPr>
          <w:b/>
          <w:sz w:val="28"/>
          <w:lang w:val="en-ZA"/>
        </w:rPr>
        <w:t xml:space="preserve">Moderator:  </w:t>
      </w:r>
      <w:r w:rsidR="00FA6817" w:rsidRPr="009420F2">
        <w:rPr>
          <w:b/>
          <w:sz w:val="28"/>
          <w:lang w:val="en-ZA"/>
        </w:rPr>
        <w:t>A Muller</w:t>
      </w:r>
    </w:p>
    <w:p w14:paraId="0AB95304" w14:textId="79018369" w:rsidR="00DA3631" w:rsidRPr="009420F2" w:rsidRDefault="00DA3631" w:rsidP="00111803">
      <w:pPr>
        <w:rPr>
          <w:lang w:val="en-ZA"/>
        </w:rPr>
      </w:pPr>
    </w:p>
    <w:bookmarkEnd w:id="1"/>
    <w:p w14:paraId="78D06F5C" w14:textId="77777777" w:rsidR="00636571" w:rsidRPr="009420F2" w:rsidRDefault="00636571" w:rsidP="00636571">
      <w:pPr>
        <w:ind w:right="-2"/>
        <w:rPr>
          <w:b/>
          <w:lang w:val="en-ZA"/>
        </w:rPr>
      </w:pPr>
      <w:r w:rsidRPr="009420F2">
        <w:rPr>
          <w:b/>
          <w:lang w:val="en-ZA"/>
        </w:rPr>
        <w:t>INSTRUCTIONS AND INFORMATION</w:t>
      </w:r>
      <w:bookmarkStart w:id="3" w:name="_Hlk488441453"/>
    </w:p>
    <w:p w14:paraId="6F4D1C66" w14:textId="77777777" w:rsidR="00636571" w:rsidRPr="009420F2" w:rsidRDefault="00636571" w:rsidP="00636571">
      <w:pPr>
        <w:ind w:right="-2"/>
        <w:rPr>
          <w:b/>
          <w:lang w:val="en-ZA"/>
        </w:rPr>
      </w:pPr>
      <w:r w:rsidRPr="009420F2">
        <w:rPr>
          <w:lang w:val="en-ZA"/>
        </w:rPr>
        <w:t>Carefully read through the following instructions before answering the question paper:</w:t>
      </w:r>
    </w:p>
    <w:bookmarkEnd w:id="3"/>
    <w:p w14:paraId="7C476691" w14:textId="77777777" w:rsidR="00636571" w:rsidRPr="009420F2" w:rsidRDefault="00636571" w:rsidP="00636571">
      <w:pPr>
        <w:pStyle w:val="ListParagraph"/>
        <w:numPr>
          <w:ilvl w:val="0"/>
          <w:numId w:val="18"/>
        </w:numPr>
        <w:spacing w:before="120" w:after="120" w:line="240" w:lineRule="auto"/>
        <w:ind w:right="-2"/>
        <w:rPr>
          <w:lang w:val="en-ZA"/>
        </w:rPr>
      </w:pPr>
      <w:r w:rsidRPr="009420F2">
        <w:rPr>
          <w:lang w:val="en-ZA"/>
        </w:rPr>
        <w:t>This question paper consists of 7 pages, a formula sheet of 1 page and a diagram sheet of 2 pages.</w:t>
      </w:r>
    </w:p>
    <w:p w14:paraId="5A36D012" w14:textId="77777777" w:rsidR="00636571" w:rsidRPr="009420F2" w:rsidRDefault="00636571" w:rsidP="00636571">
      <w:pPr>
        <w:pStyle w:val="ListParagraph"/>
        <w:numPr>
          <w:ilvl w:val="0"/>
          <w:numId w:val="18"/>
        </w:numPr>
        <w:spacing w:before="120" w:after="120" w:line="240" w:lineRule="auto"/>
        <w:ind w:right="-2"/>
        <w:rPr>
          <w:lang w:val="en-ZA"/>
        </w:rPr>
      </w:pPr>
      <w:r w:rsidRPr="009420F2">
        <w:rPr>
          <w:lang w:val="en-ZA"/>
        </w:rPr>
        <w:t>Answer ALL 8 questions.</w:t>
      </w:r>
    </w:p>
    <w:p w14:paraId="03D92513" w14:textId="77777777" w:rsidR="00636571" w:rsidRPr="009420F2" w:rsidRDefault="00636571" w:rsidP="00636571">
      <w:pPr>
        <w:pStyle w:val="ListParagraph"/>
        <w:numPr>
          <w:ilvl w:val="0"/>
          <w:numId w:val="18"/>
        </w:numPr>
        <w:spacing w:before="120" w:after="120" w:line="240" w:lineRule="auto"/>
        <w:ind w:right="-2"/>
        <w:rPr>
          <w:lang w:val="en-ZA"/>
        </w:rPr>
      </w:pPr>
      <w:r w:rsidRPr="009420F2">
        <w:rPr>
          <w:lang w:val="en-ZA"/>
        </w:rPr>
        <w:t>Number the answers exactly the way the questions are numbered.</w:t>
      </w:r>
    </w:p>
    <w:p w14:paraId="3C6FF7E9" w14:textId="77777777" w:rsidR="00636571" w:rsidRPr="009420F2" w:rsidRDefault="00636571" w:rsidP="00636571">
      <w:pPr>
        <w:pStyle w:val="ListParagraph"/>
        <w:numPr>
          <w:ilvl w:val="0"/>
          <w:numId w:val="18"/>
        </w:numPr>
        <w:spacing w:before="120" w:after="120" w:line="240" w:lineRule="auto"/>
        <w:ind w:right="-2"/>
        <w:rPr>
          <w:lang w:val="en-ZA"/>
        </w:rPr>
      </w:pPr>
      <w:r w:rsidRPr="009420F2">
        <w:rPr>
          <w:lang w:val="en-ZA"/>
        </w:rPr>
        <w:t>Non-programmable calculators may be used, unless otherwise indicated in the question.</w:t>
      </w:r>
    </w:p>
    <w:p w14:paraId="2E866D5A" w14:textId="77777777" w:rsidR="00636571" w:rsidRPr="009420F2" w:rsidRDefault="00636571" w:rsidP="00636571">
      <w:pPr>
        <w:pStyle w:val="ListParagraph"/>
        <w:numPr>
          <w:ilvl w:val="0"/>
          <w:numId w:val="18"/>
        </w:numPr>
        <w:spacing w:before="120" w:after="120" w:line="240" w:lineRule="auto"/>
        <w:ind w:right="-2"/>
        <w:rPr>
          <w:lang w:val="en-ZA"/>
        </w:rPr>
      </w:pPr>
      <w:r w:rsidRPr="009420F2">
        <w:rPr>
          <w:lang w:val="en-ZA"/>
        </w:rPr>
        <w:t>Unless indicated otherwise, all answers, where necessary, must be given correct to two decimal places</w:t>
      </w:r>
    </w:p>
    <w:p w14:paraId="761DE903" w14:textId="77777777" w:rsidR="00636571" w:rsidRPr="009420F2" w:rsidRDefault="00636571" w:rsidP="00636571">
      <w:pPr>
        <w:pStyle w:val="ListParagraph"/>
        <w:numPr>
          <w:ilvl w:val="0"/>
          <w:numId w:val="18"/>
        </w:numPr>
        <w:spacing w:before="120" w:after="120" w:line="240" w:lineRule="auto"/>
        <w:ind w:right="-2"/>
        <w:rPr>
          <w:lang w:val="en-ZA"/>
        </w:rPr>
      </w:pPr>
      <w:r w:rsidRPr="009420F2">
        <w:rPr>
          <w:lang w:val="en-ZA"/>
        </w:rPr>
        <w:t>Cleary show all calculations, diagrams, graphs et cetera that you have used in determining the answers.</w:t>
      </w:r>
    </w:p>
    <w:p w14:paraId="748117B1" w14:textId="77777777" w:rsidR="00636571" w:rsidRPr="009420F2" w:rsidRDefault="00636571" w:rsidP="00636571">
      <w:pPr>
        <w:pStyle w:val="ListParagraph"/>
        <w:numPr>
          <w:ilvl w:val="0"/>
          <w:numId w:val="18"/>
        </w:numPr>
        <w:spacing w:before="120" w:after="120" w:line="240" w:lineRule="auto"/>
        <w:ind w:right="-2"/>
        <w:rPr>
          <w:lang w:val="en-ZA"/>
        </w:rPr>
      </w:pPr>
      <w:r w:rsidRPr="009420F2">
        <w:rPr>
          <w:lang w:val="en-ZA"/>
        </w:rPr>
        <w:t>Answers only will not necessarily be awarded full marks.</w:t>
      </w:r>
    </w:p>
    <w:p w14:paraId="1776C808" w14:textId="77777777" w:rsidR="00636571" w:rsidRPr="009420F2" w:rsidRDefault="00636571" w:rsidP="00636571">
      <w:pPr>
        <w:pStyle w:val="ListParagraph"/>
        <w:numPr>
          <w:ilvl w:val="0"/>
          <w:numId w:val="18"/>
        </w:numPr>
        <w:spacing w:before="120" w:after="120" w:line="240" w:lineRule="auto"/>
        <w:ind w:right="-2"/>
        <w:rPr>
          <w:lang w:val="en-ZA"/>
        </w:rPr>
      </w:pPr>
      <w:r w:rsidRPr="009420F2">
        <w:rPr>
          <w:lang w:val="en-ZA"/>
        </w:rPr>
        <w:t xml:space="preserve">The diagrams in the question paper are not necessarily drawn to scale. </w:t>
      </w:r>
    </w:p>
    <w:p w14:paraId="42E48F95" w14:textId="77777777" w:rsidR="00636571" w:rsidRPr="009420F2" w:rsidRDefault="00636571" w:rsidP="00636571">
      <w:pPr>
        <w:pStyle w:val="ListParagraph"/>
        <w:numPr>
          <w:ilvl w:val="0"/>
          <w:numId w:val="18"/>
        </w:numPr>
        <w:spacing w:before="120" w:after="120" w:line="240" w:lineRule="auto"/>
        <w:ind w:right="-2"/>
        <w:rPr>
          <w:lang w:val="en-ZA"/>
        </w:rPr>
      </w:pPr>
      <w:r w:rsidRPr="009420F2">
        <w:rPr>
          <w:lang w:val="en-ZA"/>
        </w:rPr>
        <w:t>All angles are given in radians. Answers must also be given in radians if necessary.</w:t>
      </w:r>
    </w:p>
    <w:p w14:paraId="7950B218" w14:textId="5ACF8287" w:rsidR="00F3422C" w:rsidRPr="009420F2" w:rsidRDefault="00636571" w:rsidP="00636571">
      <w:pPr>
        <w:pStyle w:val="ListParagraph"/>
        <w:numPr>
          <w:ilvl w:val="0"/>
          <w:numId w:val="18"/>
        </w:numPr>
        <w:spacing w:before="120" w:after="120" w:line="240" w:lineRule="auto"/>
        <w:ind w:right="-2"/>
        <w:rPr>
          <w:lang w:val="en-ZA"/>
        </w:rPr>
      </w:pPr>
      <w:r w:rsidRPr="009420F2">
        <w:rPr>
          <w:lang w:val="en-ZA"/>
        </w:rPr>
        <w:t>Write neat and legible.</w:t>
      </w:r>
      <w:bookmarkEnd w:id="2"/>
    </w:p>
    <w:p w14:paraId="27CD2E18" w14:textId="77777777" w:rsidR="006D19C2" w:rsidRPr="009420F2" w:rsidRDefault="006D19C2">
      <w:pPr>
        <w:spacing w:before="0" w:after="160"/>
        <w:rPr>
          <w:szCs w:val="24"/>
          <w:lang w:val="en-ZA"/>
        </w:rPr>
      </w:pPr>
      <w:r w:rsidRPr="009420F2">
        <w:rPr>
          <w:szCs w:val="24"/>
          <w:lang w:val="en-ZA"/>
        </w:rPr>
        <w:br w:type="page"/>
      </w:r>
    </w:p>
    <w:p w14:paraId="056E0D70" w14:textId="1FFB3D83" w:rsidR="009329DF" w:rsidRPr="009420F2" w:rsidRDefault="00636571" w:rsidP="00CA6DEE">
      <w:pPr>
        <w:pStyle w:val="Heading1"/>
        <w:rPr>
          <w:lang w:val="en-ZA"/>
        </w:rPr>
      </w:pPr>
      <w:r w:rsidRPr="009420F2">
        <w:rPr>
          <w:lang w:val="en-ZA"/>
        </w:rPr>
        <w:lastRenderedPageBreak/>
        <w:t>Question</w:t>
      </w:r>
      <w:r w:rsidR="00CA6DEE" w:rsidRPr="009420F2">
        <w:rPr>
          <w:lang w:val="en-ZA"/>
        </w:rPr>
        <w:t xml:space="preserve"> 1</w:t>
      </w:r>
      <w:r w:rsidR="00B1568E" w:rsidRPr="009420F2">
        <w:rPr>
          <w:lang w:val="en-ZA"/>
        </w:rPr>
        <w:tab/>
        <w:t>[20</w:t>
      </w:r>
      <w:r w:rsidR="003A6881" w:rsidRPr="009420F2">
        <w:rPr>
          <w:lang w:val="en-ZA"/>
        </w:rPr>
        <w:t xml:space="preserve"> </w:t>
      </w:r>
      <w:r w:rsidRPr="009420F2">
        <w:rPr>
          <w:lang w:val="en-ZA"/>
        </w:rPr>
        <w:t>marks</w:t>
      </w:r>
      <w:r w:rsidR="003A6881" w:rsidRPr="009420F2">
        <w:rPr>
          <w:lang w:val="en-ZA"/>
        </w:rPr>
        <w:t>]</w:t>
      </w:r>
    </w:p>
    <w:p w14:paraId="0B633BBC" w14:textId="4C916F8C" w:rsidR="002A19E1" w:rsidRPr="009420F2" w:rsidRDefault="00135567" w:rsidP="00135567">
      <w:pPr>
        <w:rPr>
          <w:lang w:val="en-ZA"/>
        </w:rPr>
      </w:pPr>
      <w:r w:rsidRPr="009420F2">
        <w:rPr>
          <w:lang w:val="en-ZA"/>
        </w:rPr>
        <w:t xml:space="preserve">This question must be answered </w:t>
      </w:r>
      <w:r w:rsidRPr="009420F2">
        <w:rPr>
          <w:b/>
          <w:lang w:val="en-ZA"/>
        </w:rPr>
        <w:t>on the answer sheet</w:t>
      </w:r>
      <w:r w:rsidRPr="009420F2">
        <w:rPr>
          <w:lang w:val="en-ZA"/>
        </w:rPr>
        <w:t xml:space="preserve">. Every question has </w:t>
      </w:r>
      <w:r w:rsidRPr="009420F2">
        <w:rPr>
          <w:b/>
          <w:lang w:val="en-ZA"/>
        </w:rPr>
        <w:t>ONLY</w:t>
      </w:r>
      <w:r w:rsidRPr="009420F2">
        <w:rPr>
          <w:lang w:val="en-ZA"/>
        </w:rPr>
        <w:t xml:space="preserve"> one correct answer and is worth two (2) marks. Mark the correct answer with an </w:t>
      </w:r>
      <w:r w:rsidRPr="009420F2">
        <w:rPr>
          <w:b/>
          <w:lang w:val="en-ZA"/>
        </w:rPr>
        <w:t>X</w:t>
      </w:r>
      <w:r w:rsidRPr="009420F2">
        <w:rPr>
          <w:lang w:val="en-ZA"/>
        </w:rPr>
        <w:t xml:space="preserve"> on the answer sheet</w:t>
      </w:r>
      <w:r w:rsidR="002A19E1" w:rsidRPr="009420F2">
        <w:rPr>
          <w:lang w:val="en-ZA"/>
        </w:rPr>
        <w:t xml:space="preserve">. </w:t>
      </w:r>
    </w:p>
    <w:p w14:paraId="6452DE21" w14:textId="77777777" w:rsidR="0020430D" w:rsidRPr="009420F2" w:rsidRDefault="0020430D" w:rsidP="002A19E1">
      <w:pPr>
        <w:rPr>
          <w:lang w:val="en-ZA"/>
        </w:rPr>
      </w:pPr>
    </w:p>
    <w:p w14:paraId="7EC9945E" w14:textId="782F7B37" w:rsidR="00650C48" w:rsidRPr="009420F2" w:rsidRDefault="00677020" w:rsidP="0020430D">
      <w:pPr>
        <w:pStyle w:val="Questions"/>
        <w:spacing w:after="120"/>
        <w:rPr>
          <w:lang w:val="en-ZA"/>
        </w:rPr>
      </w:pPr>
      <w:r w:rsidRPr="009420F2">
        <w:rPr>
          <w:lang w:val="en-ZA"/>
        </w:rPr>
        <w:t>1.1</w:t>
      </w:r>
      <w:r w:rsidRPr="009420F2">
        <w:rPr>
          <w:lang w:val="en-ZA"/>
        </w:rPr>
        <w:tab/>
      </w:r>
      <w:r w:rsidR="00636571" w:rsidRPr="009420F2">
        <w:rPr>
          <w:lang w:val="en-ZA"/>
        </w:rPr>
        <w:t xml:space="preserve">What </w:t>
      </w:r>
      <w:r w:rsidR="0075021A" w:rsidRPr="009420F2">
        <w:rPr>
          <w:lang w:val="en-ZA"/>
        </w:rPr>
        <w:t>is</w:t>
      </w:r>
      <w:r w:rsidR="00636571" w:rsidRPr="009420F2">
        <w:rPr>
          <w:lang w:val="en-ZA"/>
        </w:rPr>
        <w:t xml:space="preserve"> the </w:t>
      </w:r>
      <w:r w:rsidR="00135567" w:rsidRPr="009420F2">
        <w:rPr>
          <w:lang w:val="en-ZA"/>
        </w:rPr>
        <w:t>value</w:t>
      </w:r>
      <w:r w:rsidR="00636571" w:rsidRPr="009420F2">
        <w:rPr>
          <w:lang w:val="en-ZA"/>
        </w:rPr>
        <w:t xml:space="preserve"> of </w:t>
      </w:r>
      <m:oMath>
        <m:r>
          <w:rPr>
            <w:rFonts w:ascii="Cambria Math" w:hAnsi="Cambria Math"/>
            <w:lang w:val="en-ZA"/>
          </w:rPr>
          <m:t>k</m:t>
        </m:r>
        <m:r>
          <m:rPr>
            <m:scr m:val="double-struck"/>
          </m:rPr>
          <w:rPr>
            <w:rFonts w:ascii="Cambria Math" w:hAnsi="Cambria Math"/>
            <w:lang w:val="en-ZA"/>
          </w:rPr>
          <m:t>∈R</m:t>
        </m:r>
      </m:oMath>
      <w:r w:rsidR="0075021A" w:rsidRPr="009420F2">
        <w:rPr>
          <w:lang w:val="en-ZA"/>
        </w:rPr>
        <w:t xml:space="preserve"> </w:t>
      </w:r>
      <w:r w:rsidR="00135567" w:rsidRPr="009420F2">
        <w:rPr>
          <w:lang w:val="en-ZA"/>
        </w:rPr>
        <w:t>so that</w:t>
      </w:r>
      <w:r w:rsidR="0075021A"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k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4-i</m:t>
            </m:r>
          </m:e>
        </m:d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4+i</m:t>
            </m:r>
          </m:e>
        </m:d>
      </m:oMath>
      <w:r w:rsidR="0075021A" w:rsidRPr="009420F2">
        <w:rPr>
          <w:lang w:val="en-ZA"/>
        </w:rPr>
        <w:t xml:space="preserve"> </w:t>
      </w:r>
      <w:r w:rsidR="00135567" w:rsidRPr="009420F2">
        <w:rPr>
          <w:bCs/>
          <w:lang w:val="en-ZA"/>
        </w:rPr>
        <w:t>will be</w:t>
      </w:r>
      <w:r w:rsidR="00135567" w:rsidRPr="009420F2">
        <w:rPr>
          <w:b/>
          <w:lang w:val="en-ZA"/>
        </w:rPr>
        <w:t xml:space="preserve"> only </w:t>
      </w:r>
      <w:r w:rsidR="009420F2" w:rsidRPr="009420F2">
        <w:rPr>
          <w:b/>
          <w:lang w:val="en-ZA"/>
        </w:rPr>
        <w:t>imaginary</w:t>
      </w:r>
      <w:r w:rsidR="0075021A" w:rsidRPr="009420F2">
        <w:rPr>
          <w:lang w:val="en-ZA"/>
        </w:rPr>
        <w:t>?</w:t>
      </w:r>
    </w:p>
    <w:p w14:paraId="0B4CFEFE" w14:textId="600DAD77" w:rsidR="0075021A" w:rsidRPr="009420F2" w:rsidRDefault="0075021A" w:rsidP="00651E6A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(A)</w:t>
      </w:r>
      <w:r w:rsidRPr="009420F2">
        <w:rPr>
          <w:lang w:val="en-ZA"/>
        </w:rPr>
        <w:tab/>
      </w:r>
      <m:oMath>
        <m:r>
          <w:rPr>
            <w:rFonts w:ascii="Cambria Math" w:hAnsi="Cambria Math"/>
            <w:lang w:val="en-ZA"/>
          </w:rPr>
          <m:t>k=0</m:t>
        </m:r>
      </m:oMath>
    </w:p>
    <w:p w14:paraId="07C48899" w14:textId="7A12F3D7" w:rsidR="0075021A" w:rsidRPr="009420F2" w:rsidRDefault="0075021A" w:rsidP="00651E6A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(B)</w:t>
      </w:r>
      <w:r w:rsidRPr="009420F2">
        <w:rPr>
          <w:lang w:val="en-ZA"/>
        </w:rPr>
        <w:tab/>
      </w:r>
      <m:oMath>
        <m:r>
          <w:rPr>
            <w:rFonts w:ascii="Cambria Math" w:hAnsi="Cambria Math"/>
            <w:lang w:val="en-ZA"/>
          </w:rPr>
          <m:t>k=16</m:t>
        </m:r>
      </m:oMath>
    </w:p>
    <w:p w14:paraId="3E934C56" w14:textId="4B0FD163" w:rsidR="0075021A" w:rsidRPr="009420F2" w:rsidRDefault="0075021A" w:rsidP="00651E6A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(C)</w:t>
      </w:r>
      <w:r w:rsidRPr="009420F2">
        <w:rPr>
          <w:lang w:val="en-ZA"/>
        </w:rPr>
        <w:tab/>
      </w:r>
      <m:oMath>
        <m:r>
          <w:rPr>
            <w:rFonts w:ascii="Cambria Math" w:hAnsi="Cambria Math"/>
            <w:lang w:val="en-ZA"/>
          </w:rPr>
          <m:t>k=i</m:t>
        </m:r>
      </m:oMath>
    </w:p>
    <w:p w14:paraId="6CED5544" w14:textId="27327B49" w:rsidR="0075021A" w:rsidRPr="009420F2" w:rsidRDefault="0075021A" w:rsidP="00651E6A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(D)</w:t>
      </w:r>
      <w:r w:rsidRPr="009420F2">
        <w:rPr>
          <w:lang w:val="en-ZA"/>
        </w:rPr>
        <w:tab/>
      </w:r>
      <m:oMath>
        <m:r>
          <w:rPr>
            <w:rFonts w:ascii="Cambria Math" w:hAnsi="Cambria Math"/>
            <w:lang w:val="en-ZA"/>
          </w:rPr>
          <m:t>k=</m:t>
        </m:r>
        <m:sSup>
          <m:sSupPr>
            <m:ctrlPr>
              <w:rPr>
                <w:rFonts w:ascii="Cambria Math" w:hAnsi="Cambria Math"/>
                <w:i/>
                <w:lang w:val="en-ZA"/>
              </w:rPr>
            </m:ctrlPr>
          </m:sSupPr>
          <m:e>
            <m:r>
              <w:rPr>
                <w:rFonts w:ascii="Cambria Math" w:hAnsi="Cambria Math"/>
                <w:lang w:val="en-ZA"/>
              </w:rPr>
              <m:t>i</m:t>
            </m:r>
          </m:e>
          <m:sup>
            <m:r>
              <w:rPr>
                <w:rFonts w:ascii="Cambria Math" w:hAnsi="Cambria Math"/>
                <w:lang w:val="en-ZA"/>
              </w:rPr>
              <m:t>2</m:t>
            </m:r>
          </m:sup>
        </m:sSup>
      </m:oMath>
    </w:p>
    <w:p w14:paraId="1F83F916" w14:textId="24F79164" w:rsidR="00544605" w:rsidRPr="009420F2" w:rsidRDefault="00544605" w:rsidP="00651E6A">
      <w:pPr>
        <w:pStyle w:val="Questions"/>
        <w:rPr>
          <w:lang w:val="en-ZA"/>
        </w:rPr>
      </w:pPr>
    </w:p>
    <w:p w14:paraId="48917F58" w14:textId="018AD974" w:rsidR="00544605" w:rsidRPr="009420F2" w:rsidRDefault="00544605" w:rsidP="00651E6A">
      <w:pPr>
        <w:pStyle w:val="Questions"/>
        <w:rPr>
          <w:lang w:val="en-ZA"/>
        </w:rPr>
      </w:pPr>
      <w:r w:rsidRPr="009420F2">
        <w:rPr>
          <w:lang w:val="en-ZA"/>
        </w:rPr>
        <w:t>1.2</w:t>
      </w:r>
      <w:r w:rsidRPr="009420F2">
        <w:rPr>
          <w:lang w:val="en-ZA"/>
        </w:rPr>
        <w:tab/>
      </w:r>
      <w:r w:rsidR="00135567" w:rsidRPr="009420F2">
        <w:rPr>
          <w:lang w:val="en-ZA"/>
        </w:rPr>
        <w:t>Convert</w:t>
      </w:r>
      <w:r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390°</m:t>
        </m:r>
      </m:oMath>
      <w:r w:rsidRPr="009420F2">
        <w:rPr>
          <w:lang w:val="en-ZA"/>
        </w:rPr>
        <w:t xml:space="preserve"> </w:t>
      </w:r>
      <w:r w:rsidR="00135567" w:rsidRPr="009420F2">
        <w:rPr>
          <w:lang w:val="en-ZA"/>
        </w:rPr>
        <w:t>to</w:t>
      </w:r>
      <w:r w:rsidRPr="009420F2">
        <w:rPr>
          <w:lang w:val="en-ZA"/>
        </w:rPr>
        <w:t xml:space="preserve"> radia</w:t>
      </w:r>
      <w:r w:rsidR="00135567" w:rsidRPr="009420F2">
        <w:rPr>
          <w:lang w:val="en-ZA"/>
        </w:rPr>
        <w:t>ns</w:t>
      </w:r>
      <w:r w:rsidRPr="009420F2">
        <w:rPr>
          <w:lang w:val="en-ZA"/>
        </w:rPr>
        <w:t>.</w:t>
      </w:r>
    </w:p>
    <w:p w14:paraId="51722CA1" w14:textId="1FB19B3A" w:rsidR="00544605" w:rsidRPr="009420F2" w:rsidRDefault="00544605" w:rsidP="00651E6A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(A)</w:t>
      </w:r>
      <w:r w:rsidR="00E16D2C" w:rsidRPr="009420F2">
        <w:rPr>
          <w:lang w:val="en-ZA"/>
        </w:rPr>
        <w:tab/>
      </w:r>
      <m:oMath>
        <m:f>
          <m:fPr>
            <m:ctrlPr>
              <w:rPr>
                <w:rFonts w:ascii="Cambria Math" w:hAnsi="Cambria Math"/>
                <w:i/>
                <w:lang w:val="en-ZA"/>
              </w:rPr>
            </m:ctrlPr>
          </m:fPr>
          <m:num>
            <m:r>
              <w:rPr>
                <w:rFonts w:ascii="Cambria Math" w:hAnsi="Cambria Math"/>
                <w:lang w:val="en-ZA"/>
              </w:rPr>
              <m:t>13π</m:t>
            </m:r>
          </m:num>
          <m:den>
            <m:r>
              <w:rPr>
                <w:rFonts w:ascii="Cambria Math" w:hAnsi="Cambria Math"/>
                <w:lang w:val="en-ZA"/>
              </w:rPr>
              <m:t>12</m:t>
            </m:r>
          </m:den>
        </m:f>
      </m:oMath>
      <w:r w:rsidR="005F78DC" w:rsidRPr="009420F2">
        <w:rPr>
          <w:lang w:val="en-ZA"/>
        </w:rPr>
        <w:t xml:space="preserve"> rad</w:t>
      </w:r>
    </w:p>
    <w:p w14:paraId="2FAF4A4A" w14:textId="112F357E" w:rsidR="00544605" w:rsidRPr="009420F2" w:rsidRDefault="00544605" w:rsidP="00651E6A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(B)</w:t>
      </w:r>
      <w:r w:rsidR="00E16D2C" w:rsidRPr="009420F2">
        <w:rPr>
          <w:lang w:val="en-ZA"/>
        </w:rPr>
        <w:tab/>
      </w:r>
      <m:oMath>
        <m:f>
          <m:fPr>
            <m:ctrlPr>
              <w:rPr>
                <w:rFonts w:ascii="Cambria Math" w:hAnsi="Cambria Math"/>
                <w:i/>
                <w:lang w:val="en-ZA"/>
              </w:rPr>
            </m:ctrlPr>
          </m:fPr>
          <m:num>
            <m:r>
              <w:rPr>
                <w:rFonts w:ascii="Cambria Math" w:hAnsi="Cambria Math"/>
                <w:lang w:val="en-ZA"/>
              </w:rPr>
              <m:t>13π</m:t>
            </m:r>
          </m:num>
          <m:den>
            <m:r>
              <w:rPr>
                <w:rFonts w:ascii="Cambria Math" w:hAnsi="Cambria Math"/>
                <w:lang w:val="en-ZA"/>
              </w:rPr>
              <m:t>6</m:t>
            </m:r>
          </m:den>
        </m:f>
      </m:oMath>
      <w:r w:rsidR="00FA6817" w:rsidRPr="009420F2">
        <w:rPr>
          <w:lang w:val="en-ZA"/>
        </w:rPr>
        <w:t xml:space="preserve"> </w:t>
      </w:r>
      <w:r w:rsidR="00E16D2C" w:rsidRPr="009420F2">
        <w:rPr>
          <w:lang w:val="en-ZA"/>
        </w:rPr>
        <w:t>rad</w:t>
      </w:r>
    </w:p>
    <w:p w14:paraId="7CF13453" w14:textId="59625CCF" w:rsidR="00544605" w:rsidRPr="009420F2" w:rsidRDefault="00544605" w:rsidP="00651E6A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(C)</w:t>
      </w:r>
      <w:r w:rsidR="00E16D2C" w:rsidRPr="009420F2">
        <w:rPr>
          <w:lang w:val="en-ZA"/>
        </w:rPr>
        <w:tab/>
        <w:t>0.57 rad</w:t>
      </w:r>
    </w:p>
    <w:p w14:paraId="23B20CC0" w14:textId="576EE7A5" w:rsidR="00544605" w:rsidRPr="009420F2" w:rsidRDefault="00544605" w:rsidP="00651E6A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(D)</w:t>
      </w:r>
      <w:r w:rsidR="00E16D2C" w:rsidRPr="009420F2">
        <w:rPr>
          <w:lang w:val="en-ZA"/>
        </w:rPr>
        <w:tab/>
        <w:t>3724.22 rad</w:t>
      </w:r>
    </w:p>
    <w:p w14:paraId="4046AA54" w14:textId="2D8F5C6C" w:rsidR="00AA02FE" w:rsidRPr="009420F2" w:rsidRDefault="00AA02FE" w:rsidP="00651E6A">
      <w:pPr>
        <w:pStyle w:val="Questions"/>
        <w:rPr>
          <w:lang w:val="en-ZA" w:eastAsia="zh-CN"/>
        </w:rPr>
      </w:pPr>
    </w:p>
    <w:p w14:paraId="5909E33F" w14:textId="01953F1E" w:rsidR="00E16D2C" w:rsidRPr="009420F2" w:rsidRDefault="00E16D2C" w:rsidP="00972C9C">
      <w:pPr>
        <w:pStyle w:val="Questions"/>
        <w:spacing w:after="120"/>
        <w:rPr>
          <w:lang w:val="en-ZA"/>
        </w:rPr>
      </w:pPr>
      <w:r w:rsidRPr="009420F2">
        <w:rPr>
          <w:lang w:val="en-ZA"/>
        </w:rPr>
        <w:t>1.3</w:t>
      </w:r>
      <w:r w:rsidRPr="009420F2">
        <w:rPr>
          <w:lang w:val="en-ZA"/>
        </w:rPr>
        <w:tab/>
      </w:r>
      <w:r w:rsidR="00135567" w:rsidRPr="009420F2">
        <w:rPr>
          <w:lang w:val="en-ZA"/>
        </w:rPr>
        <w:t>If</w:t>
      </w:r>
      <w:r w:rsidR="002474D3"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F</m:t>
        </m:r>
        <m:r>
          <m:rPr>
            <m:sty m:val="p"/>
          </m:rPr>
          <w:rPr>
            <w:rFonts w:ascii="Cambria Math" w:hAnsi="Cambria Math"/>
            <w:lang w:val="en-ZA"/>
          </w:rPr>
          <m:t>(</m:t>
        </m:r>
        <m:r>
          <w:rPr>
            <w:rFonts w:ascii="Cambria Math" w:hAnsi="Cambria Math"/>
            <w:lang w:val="en-ZA"/>
          </w:rPr>
          <m:t>x</m:t>
        </m:r>
        <m:r>
          <m:rPr>
            <m:sty m:val="p"/>
          </m:rPr>
          <w:rPr>
            <w:rFonts w:ascii="Cambria Math" w:hAnsi="Cambria Math"/>
            <w:lang w:val="en-ZA"/>
          </w:rPr>
          <m:t>)=</m:t>
        </m:r>
        <m:sSup>
          <m:sSupPr>
            <m:ctrlPr>
              <w:rPr>
                <w:rFonts w:ascii="Cambria Math" w:hAnsi="Cambria Math"/>
                <w:lang w:val="en-Z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lang w:val="en-Z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lang w:val="en-Z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ZA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ZA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lang w:val="en-ZA"/>
                  </w:rPr>
                  <m:t>-1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lang w:val="en-ZA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lang w:val="en-ZA"/>
          </w:rPr>
          <m:t>-5(</m:t>
        </m:r>
        <m:sSup>
          <m:sSupPr>
            <m:ctrlPr>
              <w:rPr>
                <w:rFonts w:ascii="Cambria Math" w:hAnsi="Cambria Math"/>
                <w:lang w:val="en-ZA"/>
              </w:rPr>
            </m:ctrlPr>
          </m:sSupPr>
          <m:e>
            <m:r>
              <w:rPr>
                <w:rFonts w:ascii="Cambria Math" w:hAnsi="Cambria Math"/>
                <w:lang w:val="en-ZA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en-ZA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lang w:val="en-ZA"/>
          </w:rPr>
          <m:t xml:space="preserve">-1) </m:t>
        </m:r>
      </m:oMath>
      <w:r w:rsidR="00135567" w:rsidRPr="009420F2">
        <w:rPr>
          <w:lang w:val="en-ZA"/>
        </w:rPr>
        <w:t>and</w:t>
      </w:r>
      <m:oMath>
        <m:r>
          <m:rPr>
            <m:sty m:val="p"/>
          </m:rPr>
          <w:rPr>
            <w:rFonts w:ascii="Cambria Math" w:hAnsi="Cambria Math"/>
            <w:lang w:val="en-ZA"/>
          </w:rPr>
          <m:t xml:space="preserve"> </m:t>
        </m:r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=(f∘g)(x)</m:t>
        </m:r>
      </m:oMath>
      <w:r w:rsidR="002474D3" w:rsidRPr="009420F2">
        <w:rPr>
          <w:lang w:val="en-ZA"/>
        </w:rPr>
        <w:t xml:space="preserve">, </w:t>
      </w:r>
      <w:r w:rsidR="00135567" w:rsidRPr="009420F2">
        <w:rPr>
          <w:lang w:val="en-ZA"/>
        </w:rPr>
        <w:t>then</w:t>
      </w:r>
      <w:r w:rsidR="002474D3" w:rsidRPr="009420F2">
        <w:rPr>
          <w:lang w:val="en-ZA"/>
        </w:rPr>
        <w:t xml:space="preserve"> </w:t>
      </w:r>
    </w:p>
    <w:p w14:paraId="5947A6DE" w14:textId="19F3EF93" w:rsidR="002474D3" w:rsidRPr="009420F2" w:rsidRDefault="002474D3" w:rsidP="00F37A02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(A)</w:t>
      </w:r>
      <w:r w:rsidRPr="009420F2">
        <w:rPr>
          <w:lang w:val="en-ZA"/>
        </w:rPr>
        <w:tab/>
      </w:r>
      <m:oMath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sSup>
          <m:sSupPr>
            <m:ctrlPr>
              <w:rPr>
                <w:rFonts w:ascii="Cambria Math" w:hAnsi="Cambria Math"/>
                <w:i/>
                <w:lang w:val="en-ZA"/>
              </w:rPr>
            </m:ctrlPr>
          </m:sSupPr>
          <m:e>
            <m:r>
              <w:rPr>
                <w:rFonts w:ascii="Cambria Math" w:hAnsi="Cambria Math"/>
                <w:lang w:val="en-ZA"/>
              </w:rPr>
              <m:t>x</m:t>
            </m:r>
          </m:e>
          <m:sup>
            <m:r>
              <w:rPr>
                <w:rFonts w:ascii="Cambria Math" w:hAnsi="Cambria Math"/>
                <w:lang w:val="en-ZA"/>
              </w:rPr>
              <m:t>3</m:t>
            </m:r>
          </m:sup>
        </m:sSup>
        <m:r>
          <w:rPr>
            <w:rFonts w:ascii="Cambria Math" w:hAnsi="Cambria Math"/>
            <w:lang w:val="en-ZA"/>
          </w:rPr>
          <m:t>-5x</m:t>
        </m:r>
      </m:oMath>
      <w:r w:rsidRPr="009420F2">
        <w:rPr>
          <w:lang w:val="en-ZA"/>
        </w:rPr>
        <w:t xml:space="preserve"> </w:t>
      </w:r>
      <w:r w:rsidR="00135567" w:rsidRPr="009420F2">
        <w:rPr>
          <w:lang w:val="en-ZA"/>
        </w:rPr>
        <w:t xml:space="preserve"> and </w:t>
      </w:r>
      <w:r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g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sSup>
          <m:sSupPr>
            <m:ctrlPr>
              <w:rPr>
                <w:rFonts w:ascii="Cambria Math" w:hAnsi="Cambria Math"/>
                <w:i/>
                <w:lang w:val="en-ZA"/>
              </w:rPr>
            </m:ctrlPr>
          </m:sSupPr>
          <m:e>
            <m:r>
              <w:rPr>
                <w:rFonts w:ascii="Cambria Math" w:hAnsi="Cambria Math"/>
                <w:lang w:val="en-ZA"/>
              </w:rPr>
              <m:t>x</m:t>
            </m:r>
          </m:e>
          <m:sup>
            <m:r>
              <w:rPr>
                <w:rFonts w:ascii="Cambria Math" w:hAnsi="Cambria Math"/>
                <w:lang w:val="en-ZA"/>
              </w:rPr>
              <m:t>2</m:t>
            </m:r>
          </m:sup>
        </m:sSup>
        <m:r>
          <w:rPr>
            <w:rFonts w:ascii="Cambria Math" w:hAnsi="Cambria Math"/>
            <w:lang w:val="en-ZA"/>
          </w:rPr>
          <m:t>-1</m:t>
        </m:r>
      </m:oMath>
    </w:p>
    <w:p w14:paraId="4F0D428E" w14:textId="6A19631C" w:rsidR="002474D3" w:rsidRPr="009420F2" w:rsidRDefault="002474D3" w:rsidP="00F37A02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(B)</w:t>
      </w:r>
      <w:r w:rsidRPr="009420F2">
        <w:rPr>
          <w:lang w:val="en-ZA"/>
        </w:rPr>
        <w:tab/>
      </w:r>
      <m:oMath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sSup>
          <m:sSupPr>
            <m:ctrlPr>
              <w:rPr>
                <w:rFonts w:ascii="Cambria Math" w:hAnsi="Cambria Math"/>
                <w:i/>
                <w:lang w:val="en-ZA"/>
              </w:rPr>
            </m:ctrlPr>
          </m:sSupPr>
          <m:e>
            <m:r>
              <w:rPr>
                <w:rFonts w:ascii="Cambria Math" w:hAnsi="Cambria Math"/>
                <w:lang w:val="en-ZA"/>
              </w:rPr>
              <m:t>x</m:t>
            </m:r>
          </m:e>
          <m:sup>
            <m:r>
              <w:rPr>
                <w:rFonts w:ascii="Cambria Math" w:hAnsi="Cambria Math"/>
                <w:lang w:val="en-ZA"/>
              </w:rPr>
              <m:t>2</m:t>
            </m:r>
          </m:sup>
        </m:sSup>
        <m:r>
          <w:rPr>
            <w:rFonts w:ascii="Cambria Math" w:hAnsi="Cambria Math"/>
            <w:lang w:val="en-ZA"/>
          </w:rPr>
          <m:t>-1</m:t>
        </m:r>
      </m:oMath>
      <w:r w:rsidR="008F31BC" w:rsidRPr="009420F2">
        <w:rPr>
          <w:lang w:val="en-ZA"/>
        </w:rPr>
        <w:t xml:space="preserve"> </w:t>
      </w:r>
      <w:r w:rsidR="00135567" w:rsidRPr="009420F2">
        <w:rPr>
          <w:lang w:val="en-ZA"/>
        </w:rPr>
        <w:t xml:space="preserve"> and </w:t>
      </w:r>
      <w:r w:rsidR="008F31BC"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g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sSup>
          <m:sSupPr>
            <m:ctrlPr>
              <w:rPr>
                <w:rFonts w:ascii="Cambria Math" w:hAnsi="Cambria Math"/>
                <w:i/>
                <w:lang w:val="en-ZA"/>
              </w:rPr>
            </m:ctrlPr>
          </m:sSupPr>
          <m:e>
            <m:r>
              <w:rPr>
                <w:rFonts w:ascii="Cambria Math" w:hAnsi="Cambria Math"/>
                <w:lang w:val="en-ZA"/>
              </w:rPr>
              <m:t>x</m:t>
            </m:r>
          </m:e>
          <m:sup>
            <m:r>
              <w:rPr>
                <w:rFonts w:ascii="Cambria Math" w:hAnsi="Cambria Math"/>
                <w:lang w:val="en-ZA"/>
              </w:rPr>
              <m:t>3</m:t>
            </m:r>
          </m:sup>
        </m:sSup>
        <m:r>
          <w:rPr>
            <w:rFonts w:ascii="Cambria Math" w:hAnsi="Cambria Math"/>
            <w:lang w:val="en-ZA"/>
          </w:rPr>
          <m:t>-5x</m:t>
        </m:r>
      </m:oMath>
      <w:r w:rsidR="00FA6817" w:rsidRPr="009420F2">
        <w:rPr>
          <w:lang w:val="en-ZA"/>
        </w:rPr>
        <w:t xml:space="preserve">  </w:t>
      </w:r>
    </w:p>
    <w:p w14:paraId="6E5AB14A" w14:textId="66C09A10" w:rsidR="002474D3" w:rsidRPr="009420F2" w:rsidRDefault="002474D3" w:rsidP="00F37A02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(C)</w:t>
      </w:r>
      <w:r w:rsidRPr="009420F2">
        <w:rPr>
          <w:lang w:val="en-ZA"/>
        </w:rPr>
        <w:tab/>
      </w:r>
      <m:oMath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sSup>
          <m:sSupPr>
            <m:ctrlPr>
              <w:rPr>
                <w:rFonts w:ascii="Cambria Math" w:hAnsi="Cambria Math"/>
                <w:i/>
                <w:lang w:val="en-ZA"/>
              </w:rPr>
            </m:ctrlPr>
          </m:sSupPr>
          <m:e>
            <m:r>
              <w:rPr>
                <w:rFonts w:ascii="Cambria Math" w:hAnsi="Cambria Math"/>
                <w:lang w:val="en-ZA"/>
              </w:rPr>
              <m:t>x</m:t>
            </m:r>
          </m:e>
          <m:sup>
            <m:r>
              <w:rPr>
                <w:rFonts w:ascii="Cambria Math" w:hAnsi="Cambria Math"/>
                <w:lang w:val="en-ZA"/>
              </w:rPr>
              <m:t>2</m:t>
            </m:r>
          </m:sup>
        </m:sSup>
      </m:oMath>
      <w:r w:rsidR="00551D2A" w:rsidRPr="009420F2">
        <w:rPr>
          <w:lang w:val="en-ZA"/>
        </w:rPr>
        <w:t xml:space="preserve"> </w:t>
      </w:r>
      <w:r w:rsidR="00135567" w:rsidRPr="009420F2">
        <w:rPr>
          <w:lang w:val="en-ZA"/>
        </w:rPr>
        <w:t xml:space="preserve"> and </w:t>
      </w:r>
      <w:r w:rsidR="00551D2A"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g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=5(x-1)</m:t>
        </m:r>
      </m:oMath>
    </w:p>
    <w:p w14:paraId="2D4338DD" w14:textId="6DFBE416" w:rsidR="002474D3" w:rsidRPr="009420F2" w:rsidRDefault="002474D3" w:rsidP="00F37A02">
      <w:pPr>
        <w:pStyle w:val="Questions"/>
        <w:rPr>
          <w:lang w:val="en-ZA"/>
        </w:rPr>
      </w:pPr>
      <w:r w:rsidRPr="009420F2">
        <w:rPr>
          <w:lang w:val="en-ZA"/>
        </w:rPr>
        <w:tab/>
      </w:r>
      <w:r w:rsidRPr="009420F2">
        <w:rPr>
          <w:b/>
          <w:lang w:val="en-ZA"/>
        </w:rPr>
        <w:t>(D)</w:t>
      </w:r>
      <w:r w:rsidRPr="009420F2">
        <w:rPr>
          <w:lang w:val="en-ZA"/>
        </w:rPr>
        <w:tab/>
      </w:r>
      <m:oMath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=5(x-1)</m:t>
        </m:r>
        <m:r>
          <m:rPr>
            <m:sty m:val="p"/>
          </m:rPr>
          <w:rPr>
            <w:rFonts w:ascii="Cambria Math" w:hAnsi="Cambria Math"/>
            <w:lang w:val="en-ZA"/>
          </w:rPr>
          <m:t xml:space="preserve"> </m:t>
        </m:r>
      </m:oMath>
      <w:r w:rsidR="00135567" w:rsidRPr="009420F2">
        <w:rPr>
          <w:lang w:val="en-ZA"/>
        </w:rPr>
        <w:t>and</w:t>
      </w:r>
      <m:oMath>
        <m:r>
          <m:rPr>
            <m:sty m:val="p"/>
          </m:rPr>
          <w:rPr>
            <w:rFonts w:ascii="Cambria Math" w:hAnsi="Cambria Math"/>
            <w:lang w:val="en-ZA"/>
          </w:rPr>
          <m:t xml:space="preserve"> </m:t>
        </m:r>
        <m:r>
          <w:rPr>
            <w:rFonts w:ascii="Cambria Math" w:hAnsi="Cambria Math"/>
            <w:lang w:val="en-ZA"/>
          </w:rPr>
          <m:t>g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sSup>
          <m:sSupPr>
            <m:ctrlPr>
              <w:rPr>
                <w:rFonts w:ascii="Cambria Math" w:hAnsi="Cambria Math"/>
                <w:i/>
                <w:lang w:val="en-ZA"/>
              </w:rPr>
            </m:ctrlPr>
          </m:sSupPr>
          <m:e>
            <m:r>
              <w:rPr>
                <w:rFonts w:ascii="Cambria Math" w:hAnsi="Cambria Math"/>
                <w:lang w:val="en-ZA"/>
              </w:rPr>
              <m:t>x</m:t>
            </m:r>
          </m:e>
          <m:sup>
            <m:r>
              <w:rPr>
                <w:rFonts w:ascii="Cambria Math" w:hAnsi="Cambria Math"/>
                <w:lang w:val="en-ZA"/>
              </w:rPr>
              <m:t>2</m:t>
            </m:r>
          </m:sup>
        </m:sSup>
      </m:oMath>
    </w:p>
    <w:p w14:paraId="5CEF207B" w14:textId="5CBDF748" w:rsidR="00E16D2C" w:rsidRPr="009420F2" w:rsidRDefault="00E16D2C" w:rsidP="0075021A">
      <w:pPr>
        <w:rPr>
          <w:lang w:val="en-ZA" w:eastAsia="zh-CN"/>
        </w:rPr>
      </w:pPr>
    </w:p>
    <w:p w14:paraId="7EC474DF" w14:textId="476C18A6" w:rsidR="00E16D2C" w:rsidRPr="009420F2" w:rsidRDefault="00E16D2C" w:rsidP="00972C9C">
      <w:pPr>
        <w:pStyle w:val="Questions"/>
        <w:spacing w:after="120"/>
        <w:rPr>
          <w:lang w:val="en-ZA" w:eastAsia="zh-CN"/>
        </w:rPr>
      </w:pPr>
      <w:r w:rsidRPr="009420F2">
        <w:rPr>
          <w:lang w:val="en-ZA" w:eastAsia="zh-CN"/>
        </w:rPr>
        <w:t>1.4</w:t>
      </w:r>
      <w:r w:rsidRPr="009420F2">
        <w:rPr>
          <w:lang w:val="en-ZA" w:eastAsia="zh-CN"/>
        </w:rPr>
        <w:tab/>
      </w:r>
      <w:r w:rsidR="00B617E8" w:rsidRPr="009420F2">
        <w:rPr>
          <w:lang w:val="en-ZA" w:eastAsia="zh-CN"/>
        </w:rPr>
        <w:t>Simplify:</w:t>
      </w:r>
      <w:r w:rsidR="002658E9" w:rsidRPr="009420F2">
        <w:rPr>
          <w:lang w:val="en-ZA" w:eastAsia="zh-CN"/>
        </w:rPr>
        <w:t xml:space="preserve">  </w:t>
      </w:r>
      <w:bookmarkStart w:id="4" w:name="_Hlk20143646"/>
      <w:r w:rsidR="00764EAB" w:rsidRPr="00AC2DB2">
        <w:rPr>
          <w:lang w:eastAsia="zh-CN"/>
        </w:rPr>
        <w:t xml:space="preserve">:  </w:t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3</m:t>
                  </m:r>
                </m:e>
              </m:mr>
            </m:m>
          </m:e>
        </m:d>
        <m:r>
          <w:rPr>
            <w:rFonts w:ascii="Cambria Math" w:hAnsi="Cambria Math"/>
            <w:lang w:eastAsia="zh-CN"/>
          </w:rPr>
          <m:t>×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2</m:t>
                  </m:r>
                </m:e>
              </m:mr>
            </m:m>
          </m:e>
        </m:d>
        <m:r>
          <w:rPr>
            <w:rFonts w:ascii="Cambria Math" w:hAnsi="Cambria Math"/>
            <w:lang w:val="en-ZA" w:eastAsia="zh-CN"/>
          </w:rPr>
          <m:t>=</m:t>
        </m:r>
      </m:oMath>
    </w:p>
    <w:p w14:paraId="77AF6470" w14:textId="62D99DB9" w:rsidR="005F78DC" w:rsidRPr="009420F2" w:rsidRDefault="005F78DC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(A)</w:t>
      </w:r>
      <w:r w:rsidRPr="009420F2">
        <w:rPr>
          <w:lang w:val="en-ZA"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hAnsi="Cambria Math"/>
                <w:lang w:val="en-ZA" w:eastAsia="zh-CN"/>
              </w:rPr>
              <m:t>8</m:t>
            </m:r>
          </m:e>
        </m:d>
      </m:oMath>
    </w:p>
    <w:p w14:paraId="01B9644F" w14:textId="174286CA" w:rsidR="005F78DC" w:rsidRPr="009420F2" w:rsidRDefault="005F78DC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(B)</w:t>
      </w:r>
      <w:r w:rsidRPr="009420F2">
        <w:rPr>
          <w:lang w:val="en-ZA"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ZA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6</m:t>
                  </m:r>
                </m:e>
              </m:mr>
            </m:m>
          </m:e>
        </m:d>
      </m:oMath>
    </w:p>
    <w:p w14:paraId="369A44F3" w14:textId="18781373" w:rsidR="005F78DC" w:rsidRPr="009420F2" w:rsidRDefault="005F78DC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(C)</w:t>
      </w:r>
      <w:r w:rsidRPr="009420F2">
        <w:rPr>
          <w:lang w:val="en-ZA"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val="en-ZA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ZA" w:eastAsia="zh-CN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val="en-ZA" w:eastAsia="zh-CN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  <w:lang w:val="en-ZA" w:eastAsia="zh-CN"/>
                    </w:rPr>
                    <m:t>6</m:t>
                  </m:r>
                </m:e>
              </m:mr>
            </m:m>
          </m:e>
        </m:d>
      </m:oMath>
    </w:p>
    <w:bookmarkEnd w:id="4"/>
    <w:p w14:paraId="2DE3E5E4" w14:textId="1B786313" w:rsidR="005F78DC" w:rsidRPr="009420F2" w:rsidRDefault="005F78DC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(D)</w:t>
      </w:r>
      <w:r w:rsidRPr="009420F2">
        <w:rPr>
          <w:lang w:val="en-ZA" w:eastAsia="zh-CN"/>
        </w:rPr>
        <w:tab/>
      </w:r>
      <w:r w:rsidR="00B617E8" w:rsidRPr="009420F2">
        <w:rPr>
          <w:lang w:val="en-ZA" w:eastAsia="zh-CN"/>
        </w:rPr>
        <w:t>Impossible</w:t>
      </w:r>
    </w:p>
    <w:p w14:paraId="570BDD2B" w14:textId="77777777" w:rsidR="00972C9C" w:rsidRPr="009420F2" w:rsidRDefault="00972C9C">
      <w:pPr>
        <w:spacing w:before="0" w:after="160"/>
        <w:rPr>
          <w:lang w:val="en-ZA" w:eastAsia="zh-CN"/>
        </w:rPr>
      </w:pPr>
      <w:r w:rsidRPr="009420F2">
        <w:rPr>
          <w:lang w:val="en-ZA" w:eastAsia="zh-CN"/>
        </w:rPr>
        <w:br w:type="page"/>
      </w:r>
    </w:p>
    <w:p w14:paraId="7341A431" w14:textId="07666A01" w:rsidR="005F78DC" w:rsidRPr="009420F2" w:rsidRDefault="005F78DC" w:rsidP="00972C9C">
      <w:pPr>
        <w:spacing w:after="120"/>
        <w:rPr>
          <w:rFonts w:eastAsiaTheme="minorEastAsia"/>
          <w:lang w:val="en-ZA" w:eastAsia="zh-CN"/>
        </w:rPr>
      </w:pPr>
      <w:r w:rsidRPr="009420F2">
        <w:rPr>
          <w:lang w:val="en-ZA" w:eastAsia="zh-CN"/>
        </w:rPr>
        <w:lastRenderedPageBreak/>
        <w:t>1.5</w:t>
      </w:r>
      <w:r w:rsidRPr="009420F2">
        <w:rPr>
          <w:lang w:val="en-ZA" w:eastAsia="zh-CN"/>
        </w:rPr>
        <w:tab/>
      </w:r>
      <w:r w:rsidR="00B617E8" w:rsidRPr="009420F2">
        <w:rPr>
          <w:rFonts w:eastAsiaTheme="minorEastAsia"/>
          <w:lang w:val="en-ZA" w:eastAsia="zh-CN"/>
        </w:rPr>
        <w:t>Which one of the following options is true</w:t>
      </w:r>
      <w:r w:rsidR="00E352F5" w:rsidRPr="009420F2">
        <w:rPr>
          <w:rFonts w:eastAsiaTheme="minorEastAsia"/>
          <w:lang w:val="en-ZA" w:eastAsia="zh-CN"/>
        </w:rPr>
        <w:t>?</w:t>
      </w:r>
    </w:p>
    <w:p w14:paraId="2752DA90" w14:textId="10D02BC5" w:rsidR="00814517" w:rsidRPr="009420F2" w:rsidRDefault="005F78DC" w:rsidP="00814517">
      <w:pPr>
        <w:rPr>
          <w:rFonts w:eastAsiaTheme="minorEastAsia"/>
          <w:lang w:val="en-ZA" w:eastAsia="zh-CN"/>
        </w:rPr>
      </w:pPr>
      <w:r w:rsidRPr="009420F2">
        <w:rPr>
          <w:rFonts w:eastAsiaTheme="minorEastAsia"/>
          <w:lang w:val="en-ZA" w:eastAsia="zh-CN"/>
        </w:rPr>
        <w:tab/>
      </w:r>
      <w:r w:rsidRPr="009420F2">
        <w:rPr>
          <w:rFonts w:eastAsiaTheme="minorEastAsia"/>
          <w:b/>
          <w:lang w:val="en-ZA" w:eastAsia="zh-CN"/>
        </w:rPr>
        <w:t>(A)</w:t>
      </w:r>
      <w:r w:rsidRPr="009420F2">
        <w:rPr>
          <w:rFonts w:eastAsiaTheme="minorEastAsia"/>
          <w:lang w:val="en-ZA" w:eastAsia="zh-CN"/>
        </w:rPr>
        <w:tab/>
      </w:r>
      <w:r w:rsidR="009420F2" w:rsidRPr="009420F2">
        <w:rPr>
          <w:rFonts w:eastAsiaTheme="minorEastAsia"/>
          <w:lang w:val="en-ZA" w:eastAsia="zh-CN"/>
        </w:rPr>
        <w:t>Matrices</w:t>
      </w:r>
      <w:r w:rsidR="00B617E8" w:rsidRPr="009420F2">
        <w:rPr>
          <w:rFonts w:eastAsiaTheme="minorEastAsia"/>
          <w:lang w:val="en-ZA" w:eastAsia="zh-CN"/>
        </w:rPr>
        <w:t xml:space="preserve">  must have the same </w:t>
      </w:r>
      <w:r w:rsidR="009420F2" w:rsidRPr="009420F2">
        <w:rPr>
          <w:rFonts w:eastAsiaTheme="minorEastAsia"/>
          <w:lang w:val="en-ZA" w:eastAsia="zh-CN"/>
        </w:rPr>
        <w:t>dimensions</w:t>
      </w:r>
      <w:r w:rsidR="00B617E8" w:rsidRPr="009420F2">
        <w:rPr>
          <w:rFonts w:eastAsiaTheme="minorEastAsia"/>
          <w:lang w:val="en-ZA" w:eastAsia="zh-CN"/>
        </w:rPr>
        <w:t xml:space="preserve"> when they are multiplied</w:t>
      </w:r>
      <w:r w:rsidR="00E352F5" w:rsidRPr="009420F2">
        <w:rPr>
          <w:rFonts w:eastAsiaTheme="minorEastAsia"/>
          <w:lang w:val="en-ZA" w:eastAsia="zh-CN"/>
        </w:rPr>
        <w:t>.</w:t>
      </w:r>
    </w:p>
    <w:p w14:paraId="37AB4B27" w14:textId="6E749652" w:rsidR="002B4DD1" w:rsidRPr="009420F2" w:rsidRDefault="002B4DD1" w:rsidP="005F78DC">
      <w:pPr>
        <w:rPr>
          <w:rFonts w:eastAsiaTheme="minorEastAsia"/>
          <w:lang w:val="en-ZA" w:eastAsia="zh-CN"/>
        </w:rPr>
      </w:pPr>
      <w:r w:rsidRPr="009420F2">
        <w:rPr>
          <w:rFonts w:eastAsiaTheme="minorEastAsia"/>
          <w:lang w:val="en-ZA" w:eastAsia="zh-CN"/>
        </w:rPr>
        <w:tab/>
      </w:r>
      <w:r w:rsidRPr="009420F2">
        <w:rPr>
          <w:rFonts w:eastAsiaTheme="minorEastAsia"/>
          <w:b/>
          <w:lang w:val="en-ZA" w:eastAsia="zh-CN"/>
        </w:rPr>
        <w:t>(B)</w:t>
      </w:r>
      <w:r w:rsidRPr="009420F2">
        <w:rPr>
          <w:rFonts w:eastAsiaTheme="minorEastAsia"/>
          <w:lang w:val="en-ZA" w:eastAsia="zh-CN"/>
        </w:rPr>
        <w:tab/>
      </w:r>
      <w:r w:rsidR="009420F2" w:rsidRPr="009420F2">
        <w:rPr>
          <w:rFonts w:eastAsiaTheme="minorEastAsia"/>
          <w:lang w:val="en-ZA" w:eastAsia="zh-CN"/>
        </w:rPr>
        <w:t>Matrices</w:t>
      </w:r>
      <w:r w:rsidR="00B617E8" w:rsidRPr="009420F2">
        <w:rPr>
          <w:rFonts w:eastAsiaTheme="minorEastAsia"/>
          <w:lang w:val="en-ZA" w:eastAsia="zh-CN"/>
        </w:rPr>
        <w:t xml:space="preserve">  must have the same </w:t>
      </w:r>
      <w:r w:rsidR="009420F2" w:rsidRPr="009420F2">
        <w:rPr>
          <w:rFonts w:eastAsiaTheme="minorEastAsia"/>
          <w:lang w:val="en-ZA" w:eastAsia="zh-CN"/>
        </w:rPr>
        <w:t>dimensions</w:t>
      </w:r>
      <w:r w:rsidR="00B617E8" w:rsidRPr="009420F2">
        <w:rPr>
          <w:rFonts w:eastAsiaTheme="minorEastAsia"/>
          <w:lang w:val="en-ZA" w:eastAsia="zh-CN"/>
        </w:rPr>
        <w:t xml:space="preserve"> when they are added</w:t>
      </w:r>
      <w:r w:rsidR="00E352F5" w:rsidRPr="009420F2">
        <w:rPr>
          <w:rFonts w:eastAsiaTheme="minorEastAsia"/>
          <w:lang w:val="en-ZA" w:eastAsia="zh-CN"/>
        </w:rPr>
        <w:t>.</w:t>
      </w:r>
    </w:p>
    <w:p w14:paraId="5553A272" w14:textId="303B7406" w:rsidR="00B54171" w:rsidRPr="009420F2" w:rsidRDefault="002B4DD1" w:rsidP="005F78DC">
      <w:pPr>
        <w:rPr>
          <w:rFonts w:eastAsiaTheme="minorEastAsia"/>
          <w:lang w:val="en-ZA" w:eastAsia="zh-CN"/>
        </w:rPr>
      </w:pPr>
      <w:r w:rsidRPr="009420F2">
        <w:rPr>
          <w:rFonts w:eastAsiaTheme="minorEastAsia"/>
          <w:lang w:val="en-ZA" w:eastAsia="zh-CN"/>
        </w:rPr>
        <w:tab/>
      </w:r>
      <w:r w:rsidRPr="009420F2">
        <w:rPr>
          <w:rFonts w:eastAsiaTheme="minorEastAsia"/>
          <w:b/>
          <w:lang w:val="en-ZA" w:eastAsia="zh-CN"/>
        </w:rPr>
        <w:t>(C)</w:t>
      </w:r>
      <w:r w:rsidRPr="009420F2">
        <w:rPr>
          <w:rFonts w:eastAsiaTheme="minorEastAsia"/>
          <w:lang w:val="en-ZA" w:eastAsia="zh-CN"/>
        </w:rPr>
        <w:tab/>
      </w:r>
      <w:r w:rsidR="00636571" w:rsidRPr="009420F2">
        <w:rPr>
          <w:rFonts w:eastAsiaTheme="minorEastAsia"/>
          <w:lang w:val="en-ZA" w:eastAsia="zh-CN"/>
        </w:rPr>
        <w:t xml:space="preserve">The </w:t>
      </w:r>
      <w:r w:rsidR="00B617E8" w:rsidRPr="009420F2">
        <w:rPr>
          <w:rFonts w:eastAsiaTheme="minorEastAsia"/>
          <w:lang w:val="en-ZA" w:eastAsia="zh-CN"/>
        </w:rPr>
        <w:t>number</w:t>
      </w:r>
      <w:r w:rsidR="00E352F5" w:rsidRPr="009420F2">
        <w:rPr>
          <w:rFonts w:eastAsiaTheme="minorEastAsia"/>
          <w:lang w:val="en-ZA" w:eastAsia="zh-CN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en-ZA" w:eastAsia="zh-CN"/>
              </w:rPr>
              <m:t>-1</m:t>
            </m:r>
          </m:e>
        </m:rad>
      </m:oMath>
      <w:r w:rsidR="00E352F5" w:rsidRPr="009420F2">
        <w:rPr>
          <w:rFonts w:eastAsiaTheme="minorEastAsia"/>
          <w:lang w:val="en-ZA" w:eastAsia="zh-CN"/>
        </w:rPr>
        <w:t xml:space="preserve"> is </w:t>
      </w:r>
      <w:r w:rsidR="00B617E8" w:rsidRPr="009420F2">
        <w:rPr>
          <w:rFonts w:eastAsiaTheme="minorEastAsia"/>
          <w:lang w:val="en-ZA" w:eastAsia="zh-CN"/>
        </w:rPr>
        <w:t>undefined</w:t>
      </w:r>
      <w:r w:rsidR="00E352F5" w:rsidRPr="009420F2">
        <w:rPr>
          <w:rFonts w:eastAsiaTheme="minorEastAsia"/>
          <w:lang w:val="en-ZA" w:eastAsia="zh-CN"/>
        </w:rPr>
        <w:t>.</w:t>
      </w:r>
    </w:p>
    <w:p w14:paraId="04E5884B" w14:textId="38C9C947" w:rsidR="002B4DD1" w:rsidRPr="009420F2" w:rsidRDefault="002B4DD1" w:rsidP="00B54171">
      <w:pPr>
        <w:ind w:firstLine="709"/>
        <w:rPr>
          <w:rFonts w:eastAsiaTheme="minorEastAsia"/>
          <w:bCs/>
          <w:lang w:val="en-ZA" w:eastAsia="zh-CN"/>
        </w:rPr>
      </w:pPr>
      <w:r w:rsidRPr="009420F2">
        <w:rPr>
          <w:rFonts w:eastAsiaTheme="minorEastAsia"/>
          <w:b/>
          <w:lang w:val="en-ZA" w:eastAsia="zh-CN"/>
        </w:rPr>
        <w:t>(D)</w:t>
      </w:r>
      <w:r w:rsidR="005A5F31" w:rsidRPr="009420F2">
        <w:rPr>
          <w:rFonts w:eastAsiaTheme="minorEastAsia"/>
          <w:b/>
          <w:lang w:val="en-ZA" w:eastAsia="zh-CN"/>
        </w:rPr>
        <w:tab/>
      </w:r>
      <w:r w:rsidR="00B617E8" w:rsidRPr="009420F2">
        <w:rPr>
          <w:rFonts w:eastAsiaTheme="minorEastAsia"/>
          <w:bCs/>
          <w:lang w:val="en-ZA" w:eastAsia="zh-CN"/>
        </w:rPr>
        <w:t xml:space="preserve">Two vectors are only equal if they have the same size and direction and start </w:t>
      </w:r>
      <w:r w:rsidR="00B617E8" w:rsidRPr="009420F2">
        <w:rPr>
          <w:rFonts w:eastAsiaTheme="minorEastAsia"/>
          <w:bCs/>
          <w:lang w:val="en-ZA" w:eastAsia="zh-CN"/>
        </w:rPr>
        <w:tab/>
      </w:r>
      <w:r w:rsidR="00B617E8" w:rsidRPr="009420F2">
        <w:rPr>
          <w:rFonts w:eastAsiaTheme="minorEastAsia"/>
          <w:bCs/>
          <w:lang w:val="en-ZA" w:eastAsia="zh-CN"/>
        </w:rPr>
        <w:tab/>
        <w:t>at the same point.</w:t>
      </w:r>
    </w:p>
    <w:p w14:paraId="4D31F3BA" w14:textId="77777777" w:rsidR="00972C9C" w:rsidRPr="009420F2" w:rsidRDefault="00972C9C" w:rsidP="00C41C21">
      <w:pPr>
        <w:rPr>
          <w:lang w:val="en-ZA" w:eastAsia="zh-CN"/>
        </w:rPr>
      </w:pPr>
    </w:p>
    <w:p w14:paraId="6082284D" w14:textId="019509B7" w:rsidR="00F37A02" w:rsidRPr="009420F2" w:rsidRDefault="00F37A02" w:rsidP="00972C9C">
      <w:pPr>
        <w:spacing w:after="120"/>
        <w:rPr>
          <w:rFonts w:eastAsiaTheme="minorEastAsia"/>
          <w:b/>
          <w:bCs/>
          <w:lang w:val="en-ZA" w:eastAsia="zh-CN"/>
        </w:rPr>
      </w:pPr>
      <w:r w:rsidRPr="009420F2">
        <w:rPr>
          <w:lang w:val="en-ZA" w:eastAsia="zh-CN"/>
        </w:rPr>
        <w:t>1.</w:t>
      </w:r>
      <w:r w:rsidR="0020430D" w:rsidRPr="009420F2">
        <w:rPr>
          <w:lang w:val="en-ZA" w:eastAsia="zh-CN"/>
        </w:rPr>
        <w:t>6</w:t>
      </w:r>
      <w:r w:rsidRPr="009420F2">
        <w:rPr>
          <w:lang w:val="en-ZA" w:eastAsia="zh-CN"/>
        </w:rPr>
        <w:tab/>
      </w:r>
      <w:r w:rsidR="00636571" w:rsidRPr="009420F2">
        <w:rPr>
          <w:lang w:val="en-ZA" w:eastAsia="zh-CN"/>
        </w:rPr>
        <w:t xml:space="preserve">The </w:t>
      </w:r>
      <w:r w:rsidR="00B617E8" w:rsidRPr="009420F2">
        <w:rPr>
          <w:lang w:val="en-ZA" w:eastAsia="zh-CN"/>
        </w:rPr>
        <w:t>angle between two vectors will be equal to</w:t>
      </w:r>
      <w:r w:rsidR="0021639B" w:rsidRPr="009420F2">
        <w:rPr>
          <w:lang w:val="en-ZA"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en-ZA" w:eastAsia="zh-CN"/>
              </w:rPr>
            </m:ctrlPr>
          </m:fPr>
          <m:num>
            <m:r>
              <w:rPr>
                <w:rFonts w:ascii="Cambria Math" w:hAnsi="Cambria Math"/>
                <w:lang w:val="en-ZA" w:eastAsia="zh-CN"/>
              </w:rPr>
              <m:t>π</m:t>
            </m:r>
          </m:num>
          <m:den>
            <m:r>
              <w:rPr>
                <w:rFonts w:ascii="Cambria Math" w:hAnsi="Cambria Math"/>
                <w:lang w:val="en-ZA" w:eastAsia="zh-CN"/>
              </w:rPr>
              <m:t>2</m:t>
            </m:r>
          </m:den>
        </m:f>
      </m:oMath>
      <w:r w:rsidR="0021639B" w:rsidRPr="009420F2">
        <w:rPr>
          <w:rFonts w:eastAsiaTheme="minorEastAsia"/>
          <w:lang w:val="en-ZA" w:eastAsia="zh-CN"/>
        </w:rPr>
        <w:t xml:space="preserve"> </w:t>
      </w:r>
      <w:r w:rsidR="00B617E8" w:rsidRPr="009420F2">
        <w:rPr>
          <w:rFonts w:eastAsiaTheme="minorEastAsia"/>
          <w:lang w:val="en-ZA" w:eastAsia="zh-CN"/>
        </w:rPr>
        <w:t>if</w:t>
      </w:r>
    </w:p>
    <w:p w14:paraId="42703C50" w14:textId="6673BB4A" w:rsidR="003D2E89" w:rsidRPr="009420F2" w:rsidRDefault="003D2E89" w:rsidP="003D2E89">
      <w:pPr>
        <w:rPr>
          <w:rFonts w:eastAsiaTheme="minorEastAsia"/>
          <w:bCs/>
          <w:color w:val="000000" w:themeColor="text1"/>
          <w:lang w:val="en-ZA" w:eastAsia="zh-CN"/>
        </w:rPr>
      </w:pPr>
      <w:r w:rsidRPr="009420F2">
        <w:rPr>
          <w:rFonts w:eastAsiaTheme="minorEastAsia"/>
          <w:color w:val="000000" w:themeColor="text1"/>
          <w:lang w:val="en-ZA" w:eastAsia="zh-CN"/>
        </w:rPr>
        <w:tab/>
      </w:r>
      <w:r w:rsidRPr="009420F2">
        <w:rPr>
          <w:rFonts w:eastAsiaTheme="minorEastAsia"/>
          <w:b/>
          <w:color w:val="000000" w:themeColor="text1"/>
          <w:lang w:val="en-ZA" w:eastAsia="zh-CN"/>
        </w:rPr>
        <w:t>(A)</w:t>
      </w:r>
      <w:r w:rsidRPr="009420F2">
        <w:rPr>
          <w:rFonts w:eastAsiaTheme="minorEastAsia"/>
          <w:b/>
          <w:color w:val="000000" w:themeColor="text1"/>
          <w:lang w:val="en-ZA" w:eastAsia="zh-CN"/>
        </w:rPr>
        <w:tab/>
      </w:r>
      <w:r w:rsidR="00B617E8" w:rsidRPr="009420F2">
        <w:rPr>
          <w:rFonts w:eastAsiaTheme="minorEastAsia"/>
          <w:bCs/>
          <w:color w:val="000000" w:themeColor="text1"/>
          <w:lang w:val="en-ZA" w:eastAsia="zh-CN"/>
        </w:rPr>
        <w:t>t</w:t>
      </w:r>
      <w:r w:rsidR="00636571" w:rsidRPr="009420F2">
        <w:rPr>
          <w:rFonts w:eastAsiaTheme="minorEastAsia"/>
          <w:bCs/>
          <w:color w:val="000000" w:themeColor="text1"/>
          <w:lang w:val="en-ZA" w:eastAsia="zh-CN"/>
        </w:rPr>
        <w:t xml:space="preserve">he </w:t>
      </w:r>
      <w:r w:rsidR="00B617E8" w:rsidRPr="009420F2">
        <w:rPr>
          <w:rFonts w:eastAsiaTheme="minorEastAsia"/>
          <w:bCs/>
          <w:color w:val="000000" w:themeColor="text1"/>
          <w:lang w:val="en-ZA" w:eastAsia="zh-CN"/>
        </w:rPr>
        <w:t>point product</w:t>
      </w:r>
      <w:r w:rsidR="00636571" w:rsidRPr="009420F2">
        <w:rPr>
          <w:rFonts w:eastAsiaTheme="minorEastAsia"/>
          <w:bCs/>
          <w:color w:val="000000" w:themeColor="text1"/>
          <w:lang w:val="en-ZA" w:eastAsia="zh-CN"/>
        </w:rPr>
        <w:t xml:space="preserve"> of the </w:t>
      </w:r>
      <w:r w:rsidR="0021639B" w:rsidRPr="009420F2">
        <w:rPr>
          <w:rFonts w:eastAsiaTheme="minorEastAsia"/>
          <w:bCs/>
          <w:color w:val="000000" w:themeColor="text1"/>
          <w:lang w:val="en-ZA" w:eastAsia="zh-CN"/>
        </w:rPr>
        <w:t>ve</w:t>
      </w:r>
      <w:r w:rsidR="00B617E8" w:rsidRPr="009420F2">
        <w:rPr>
          <w:rFonts w:eastAsiaTheme="minorEastAsia"/>
          <w:bCs/>
          <w:color w:val="000000" w:themeColor="text1"/>
          <w:lang w:val="en-ZA" w:eastAsia="zh-CN"/>
        </w:rPr>
        <w:t>c</w:t>
      </w:r>
      <w:r w:rsidR="0021639B" w:rsidRPr="009420F2">
        <w:rPr>
          <w:rFonts w:eastAsiaTheme="minorEastAsia"/>
          <w:bCs/>
          <w:color w:val="000000" w:themeColor="text1"/>
          <w:lang w:val="en-ZA" w:eastAsia="zh-CN"/>
        </w:rPr>
        <w:t>tor</w:t>
      </w:r>
      <w:r w:rsidR="00B617E8" w:rsidRPr="009420F2">
        <w:rPr>
          <w:rFonts w:eastAsiaTheme="minorEastAsia"/>
          <w:bCs/>
          <w:color w:val="000000" w:themeColor="text1"/>
          <w:lang w:val="en-ZA" w:eastAsia="zh-CN"/>
        </w:rPr>
        <w:t>s</w:t>
      </w:r>
      <w:r w:rsidR="0021639B" w:rsidRPr="009420F2">
        <w:rPr>
          <w:rFonts w:eastAsiaTheme="minorEastAsia"/>
          <w:bCs/>
          <w:color w:val="000000" w:themeColor="text1"/>
          <w:lang w:val="en-ZA" w:eastAsia="zh-CN"/>
        </w:rPr>
        <w:t xml:space="preserve"> </w:t>
      </w:r>
      <w:r w:rsidR="00B617E8" w:rsidRPr="009420F2">
        <w:rPr>
          <w:rFonts w:eastAsiaTheme="minorEastAsia"/>
          <w:bCs/>
          <w:color w:val="000000" w:themeColor="text1"/>
          <w:lang w:val="en-ZA" w:eastAsia="zh-CN"/>
        </w:rPr>
        <w:t>is equal to</w:t>
      </w:r>
      <w:r w:rsidR="0021639B" w:rsidRPr="009420F2">
        <w:rPr>
          <w:rFonts w:eastAsiaTheme="minorEastAsia"/>
          <w:bCs/>
          <w:color w:val="000000" w:themeColor="text1"/>
          <w:lang w:val="en-ZA" w:eastAsia="zh-CN"/>
        </w:rPr>
        <w:t xml:space="preserve"> 0.</w:t>
      </w:r>
    </w:p>
    <w:p w14:paraId="789F0020" w14:textId="789C7871" w:rsidR="003D2E89" w:rsidRPr="009420F2" w:rsidRDefault="003D2E89" w:rsidP="003D2E89">
      <w:pPr>
        <w:rPr>
          <w:rFonts w:eastAsiaTheme="minorEastAsia"/>
          <w:bCs/>
          <w:color w:val="000000" w:themeColor="text1"/>
          <w:lang w:val="en-ZA" w:eastAsia="zh-CN"/>
        </w:rPr>
      </w:pPr>
      <w:r w:rsidRPr="009420F2">
        <w:rPr>
          <w:rFonts w:eastAsiaTheme="minorEastAsia"/>
          <w:color w:val="000000" w:themeColor="text1"/>
          <w:lang w:val="en-ZA" w:eastAsia="zh-CN"/>
        </w:rPr>
        <w:tab/>
      </w:r>
      <w:r w:rsidRPr="009420F2">
        <w:rPr>
          <w:rFonts w:eastAsiaTheme="minorEastAsia"/>
          <w:b/>
          <w:color w:val="000000" w:themeColor="text1"/>
          <w:lang w:val="en-ZA" w:eastAsia="zh-CN"/>
        </w:rPr>
        <w:t>(B)</w:t>
      </w:r>
      <w:r w:rsidRPr="009420F2">
        <w:rPr>
          <w:rFonts w:eastAsiaTheme="minorEastAsia"/>
          <w:b/>
          <w:color w:val="000000" w:themeColor="text1"/>
          <w:lang w:val="en-ZA" w:eastAsia="zh-CN"/>
        </w:rPr>
        <w:tab/>
      </w:r>
      <w:r w:rsidR="00B617E8" w:rsidRPr="009420F2">
        <w:rPr>
          <w:rFonts w:eastAsiaTheme="minorEastAsia"/>
          <w:bCs/>
          <w:color w:val="000000" w:themeColor="text1"/>
          <w:lang w:val="en-ZA" w:eastAsia="zh-CN"/>
        </w:rPr>
        <w:t xml:space="preserve">the point product of the vectors is equal to </w:t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color w:val="000000" w:themeColor="text1"/>
                <w:lang w:val="en-ZA" w:eastAsia="zh-CN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lang w:val="en-ZA"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lang w:val="en-ZA" w:eastAsia="zh-CN"/>
              </w:rPr>
              <m:t>2</m:t>
            </m:r>
          </m:den>
        </m:f>
      </m:oMath>
      <w:r w:rsidR="0021639B" w:rsidRPr="009420F2">
        <w:rPr>
          <w:rFonts w:eastAsiaTheme="minorEastAsia"/>
          <w:bCs/>
          <w:color w:val="000000" w:themeColor="text1"/>
          <w:lang w:val="en-ZA" w:eastAsia="zh-CN"/>
        </w:rPr>
        <w:t>.</w:t>
      </w:r>
    </w:p>
    <w:p w14:paraId="04668CE2" w14:textId="11F0F853" w:rsidR="003D2E89" w:rsidRPr="009420F2" w:rsidRDefault="003D2E89" w:rsidP="003D2E89">
      <w:pPr>
        <w:rPr>
          <w:rFonts w:eastAsiaTheme="minorEastAsia"/>
          <w:bCs/>
          <w:color w:val="000000" w:themeColor="text1"/>
          <w:lang w:val="en-ZA" w:eastAsia="zh-CN"/>
        </w:rPr>
      </w:pPr>
      <w:r w:rsidRPr="009420F2">
        <w:rPr>
          <w:rFonts w:eastAsiaTheme="minorEastAsia"/>
          <w:color w:val="000000" w:themeColor="text1"/>
          <w:lang w:val="en-ZA" w:eastAsia="zh-CN"/>
        </w:rPr>
        <w:tab/>
      </w:r>
      <w:r w:rsidRPr="009420F2">
        <w:rPr>
          <w:rFonts w:eastAsiaTheme="minorEastAsia"/>
          <w:b/>
          <w:color w:val="000000" w:themeColor="text1"/>
          <w:lang w:val="en-ZA" w:eastAsia="zh-CN"/>
        </w:rPr>
        <w:t>(C)</w:t>
      </w:r>
      <w:r w:rsidR="00355463" w:rsidRPr="009420F2">
        <w:rPr>
          <w:rFonts w:eastAsiaTheme="minorEastAsia"/>
          <w:b/>
          <w:color w:val="000000" w:themeColor="text1"/>
          <w:lang w:val="en-ZA" w:eastAsia="zh-CN"/>
        </w:rPr>
        <w:tab/>
      </w:r>
      <w:r w:rsidR="00B617E8" w:rsidRPr="009420F2">
        <w:rPr>
          <w:rFonts w:eastAsiaTheme="minorEastAsia"/>
          <w:bCs/>
          <w:color w:val="000000" w:themeColor="text1"/>
          <w:lang w:val="en-ZA" w:eastAsia="zh-CN"/>
        </w:rPr>
        <w:t>the size of one of the vectors equal 0</w:t>
      </w:r>
      <w:r w:rsidR="0021639B" w:rsidRPr="009420F2">
        <w:rPr>
          <w:rFonts w:eastAsiaTheme="minorEastAsia"/>
          <w:bCs/>
          <w:color w:val="000000" w:themeColor="text1"/>
          <w:lang w:val="en-ZA" w:eastAsia="zh-CN"/>
        </w:rPr>
        <w:t>.</w:t>
      </w:r>
    </w:p>
    <w:p w14:paraId="09821CE2" w14:textId="473C8029" w:rsidR="003D2E89" w:rsidRPr="009420F2" w:rsidRDefault="003D2E89" w:rsidP="003D2E89">
      <w:pPr>
        <w:rPr>
          <w:rFonts w:eastAsiaTheme="minorEastAsia"/>
          <w:bCs/>
          <w:color w:val="000000" w:themeColor="text1"/>
          <w:lang w:val="en-ZA" w:eastAsia="zh-CN"/>
        </w:rPr>
      </w:pPr>
      <w:r w:rsidRPr="009420F2">
        <w:rPr>
          <w:rFonts w:eastAsiaTheme="minorEastAsia"/>
          <w:color w:val="000000" w:themeColor="text1"/>
          <w:lang w:val="en-ZA" w:eastAsia="zh-CN"/>
        </w:rPr>
        <w:tab/>
      </w:r>
      <w:r w:rsidRPr="009420F2">
        <w:rPr>
          <w:rFonts w:eastAsiaTheme="minorEastAsia"/>
          <w:b/>
          <w:color w:val="000000" w:themeColor="text1"/>
          <w:lang w:val="en-ZA" w:eastAsia="zh-CN"/>
        </w:rPr>
        <w:t>(D)</w:t>
      </w:r>
      <w:r w:rsidR="00355463" w:rsidRPr="009420F2">
        <w:rPr>
          <w:rFonts w:eastAsiaTheme="minorEastAsia"/>
          <w:b/>
          <w:color w:val="000000" w:themeColor="text1"/>
          <w:lang w:val="en-ZA" w:eastAsia="zh-CN"/>
        </w:rPr>
        <w:tab/>
      </w:r>
      <w:r w:rsidR="00B617E8" w:rsidRPr="009420F2">
        <w:rPr>
          <w:rFonts w:eastAsiaTheme="minorEastAsia"/>
          <w:bCs/>
          <w:color w:val="000000" w:themeColor="text1"/>
          <w:lang w:val="en-ZA" w:eastAsia="zh-CN"/>
        </w:rPr>
        <w:t>none of the above. There is no rule for this</w:t>
      </w:r>
      <w:r w:rsidR="009D13BB" w:rsidRPr="009420F2">
        <w:rPr>
          <w:rFonts w:eastAsiaTheme="minorEastAsia"/>
          <w:bCs/>
          <w:color w:val="000000" w:themeColor="text1"/>
          <w:lang w:val="en-ZA" w:eastAsia="zh-CN"/>
        </w:rPr>
        <w:t>.</w:t>
      </w:r>
    </w:p>
    <w:p w14:paraId="3AA8E961" w14:textId="77777777" w:rsidR="0020430D" w:rsidRPr="009420F2" w:rsidRDefault="0020430D" w:rsidP="0020430D">
      <w:pPr>
        <w:rPr>
          <w:rFonts w:eastAsiaTheme="minorEastAsia"/>
          <w:lang w:val="en-ZA" w:eastAsia="zh-CN"/>
        </w:rPr>
      </w:pPr>
    </w:p>
    <w:p w14:paraId="66A3EA6F" w14:textId="75D561DA" w:rsidR="0020430D" w:rsidRPr="009420F2" w:rsidRDefault="0020430D" w:rsidP="00972C9C">
      <w:pPr>
        <w:spacing w:after="120"/>
        <w:rPr>
          <w:rFonts w:eastAsiaTheme="minorEastAsia"/>
          <w:lang w:val="en-ZA" w:eastAsia="zh-CN"/>
        </w:rPr>
      </w:pPr>
      <w:r w:rsidRPr="009420F2">
        <w:rPr>
          <w:rFonts w:eastAsiaTheme="minorEastAsia"/>
          <w:lang w:val="en-ZA" w:eastAsia="zh-CN"/>
        </w:rPr>
        <w:t>1.7</w:t>
      </w:r>
      <w:r w:rsidRPr="009420F2">
        <w:rPr>
          <w:rFonts w:eastAsiaTheme="minorEastAsia"/>
          <w:lang w:val="en-ZA" w:eastAsia="zh-CN"/>
        </w:rPr>
        <w:tab/>
      </w:r>
      <w:r w:rsidR="00B617E8" w:rsidRPr="009420F2">
        <w:rPr>
          <w:rFonts w:eastAsiaTheme="minorEastAsia"/>
          <w:lang w:val="en-ZA" w:eastAsia="zh-CN"/>
        </w:rPr>
        <w:t>Given</w:t>
      </w:r>
      <w:r w:rsidR="00480966" w:rsidRPr="009420F2">
        <w:rPr>
          <w:rFonts w:eastAsiaTheme="minorEastAsia"/>
          <w:lang w:val="en-ZA" w:eastAsia="zh-CN"/>
        </w:rPr>
        <w:t xml:space="preserve"> </w:t>
      </w:r>
      <m:oMath>
        <m:r>
          <w:rPr>
            <w:rFonts w:ascii="Cambria Math" w:eastAsiaTheme="minorEastAsia" w:hAnsi="Cambria Math"/>
            <w:lang w:val="en-ZA" w:eastAsia="zh-CN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ZA" w:eastAsia="zh-CN"/>
              </w:rPr>
              <m:t>x</m:t>
            </m:r>
          </m:e>
        </m:d>
        <m:r>
          <w:rPr>
            <w:rFonts w:ascii="Cambria Math" w:eastAsiaTheme="minorEastAsia" w:hAnsi="Cambria Math"/>
            <w:lang w:val="en-ZA" w:eastAsia="zh-CN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ZA"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ZA" w:eastAsia="zh-CN"/>
                  </w:rPr>
                  <m:t>x-1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ZA" w:eastAsia="zh-CN"/>
              </w:rPr>
              <m:t>6</m:t>
            </m:r>
          </m:sup>
        </m:sSup>
      </m:oMath>
      <w:r w:rsidR="00480966" w:rsidRPr="009420F2">
        <w:rPr>
          <w:rFonts w:eastAsiaTheme="minorEastAsia"/>
          <w:lang w:val="en-ZA" w:eastAsia="zh-CN"/>
        </w:rPr>
        <w:t>.</w:t>
      </w:r>
      <w:r w:rsidR="00135567" w:rsidRPr="009420F2">
        <w:rPr>
          <w:rFonts w:eastAsiaTheme="minorEastAsia"/>
          <w:lang w:val="en-ZA" w:eastAsia="zh-CN"/>
        </w:rPr>
        <w:t xml:space="preserve"> then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sSupPr>
          <m:e>
            <m:r>
              <w:rPr>
                <w:rFonts w:ascii="Cambria Math" w:eastAsiaTheme="minorEastAsia" w:hAnsi="Cambria Math"/>
                <w:lang w:val="en-ZA" w:eastAsia="zh-CN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ZA" w:eastAsia="zh-CN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ZA" w:eastAsia="zh-CN"/>
              </w:rPr>
              <m:t>3</m:t>
            </m:r>
          </m:e>
        </m:d>
        <m:r>
          <w:rPr>
            <w:rFonts w:ascii="Cambria Math" w:eastAsiaTheme="minorEastAsia" w:hAnsi="Cambria Math"/>
            <w:lang w:val="en-ZA" w:eastAsia="zh-CN"/>
          </w:rPr>
          <m:t>=</m:t>
        </m:r>
      </m:oMath>
    </w:p>
    <w:p w14:paraId="39659445" w14:textId="41927A74" w:rsidR="0020430D" w:rsidRPr="009420F2" w:rsidRDefault="0020430D" w:rsidP="0020430D">
      <w:pPr>
        <w:rPr>
          <w:rFonts w:eastAsiaTheme="minorEastAsia"/>
          <w:lang w:val="en-ZA" w:eastAsia="zh-CN"/>
        </w:rPr>
      </w:pPr>
      <w:r w:rsidRPr="009420F2">
        <w:rPr>
          <w:rFonts w:eastAsiaTheme="minorEastAsia"/>
          <w:lang w:val="en-ZA" w:eastAsia="zh-CN"/>
        </w:rPr>
        <w:tab/>
      </w:r>
      <w:r w:rsidRPr="009420F2">
        <w:rPr>
          <w:rFonts w:eastAsiaTheme="minorEastAsia"/>
          <w:b/>
          <w:lang w:val="en-ZA" w:eastAsia="zh-CN"/>
        </w:rPr>
        <w:t>(A)</w:t>
      </w:r>
      <w:r w:rsidRPr="009420F2">
        <w:rPr>
          <w:rFonts w:eastAsiaTheme="minorEastAsia"/>
          <w:lang w:val="en-ZA" w:eastAsia="zh-CN"/>
        </w:rPr>
        <w:tab/>
      </w:r>
      <w:r w:rsidR="005B5C57">
        <w:rPr>
          <w:rFonts w:eastAsiaTheme="minorEastAsia"/>
          <w:lang w:val="en-ZA" w:eastAsia="zh-CN"/>
        </w:rPr>
        <w:t>32</w:t>
      </w:r>
    </w:p>
    <w:p w14:paraId="08F5DCC8" w14:textId="50E943BE" w:rsidR="0020430D" w:rsidRPr="009420F2" w:rsidRDefault="0020430D" w:rsidP="0020430D">
      <w:pPr>
        <w:rPr>
          <w:rFonts w:eastAsiaTheme="minorEastAsia"/>
          <w:lang w:val="en-ZA" w:eastAsia="zh-CN"/>
        </w:rPr>
      </w:pPr>
      <w:r w:rsidRPr="009420F2">
        <w:rPr>
          <w:rFonts w:eastAsiaTheme="minorEastAsia"/>
          <w:lang w:val="en-ZA" w:eastAsia="zh-CN"/>
        </w:rPr>
        <w:tab/>
      </w:r>
      <w:r w:rsidRPr="009420F2">
        <w:rPr>
          <w:rFonts w:eastAsiaTheme="minorEastAsia"/>
          <w:b/>
          <w:lang w:val="en-ZA" w:eastAsia="zh-CN"/>
        </w:rPr>
        <w:t>(B)</w:t>
      </w:r>
      <w:r w:rsidRPr="009420F2">
        <w:rPr>
          <w:rFonts w:eastAsiaTheme="minorEastAsia"/>
          <w:lang w:val="en-ZA" w:eastAsia="zh-CN"/>
        </w:rPr>
        <w:tab/>
      </w:r>
      <m:oMath>
        <m:r>
          <w:rPr>
            <w:rFonts w:ascii="Cambria Math" w:eastAsiaTheme="minorEastAsia" w:hAnsi="Cambria Math"/>
            <w:lang w:val="en-ZA" w:eastAsia="zh-CN"/>
          </w:rPr>
          <m:t>96</m:t>
        </m:r>
      </m:oMath>
    </w:p>
    <w:p w14:paraId="5B23A398" w14:textId="283B7184" w:rsidR="0020430D" w:rsidRPr="009420F2" w:rsidRDefault="0020430D" w:rsidP="0020430D">
      <w:pPr>
        <w:rPr>
          <w:rFonts w:eastAsiaTheme="minorEastAsia"/>
          <w:lang w:val="en-ZA" w:eastAsia="zh-CN"/>
        </w:rPr>
      </w:pPr>
      <w:r w:rsidRPr="009420F2">
        <w:rPr>
          <w:rFonts w:eastAsiaTheme="minorEastAsia"/>
          <w:lang w:val="en-ZA" w:eastAsia="zh-CN"/>
        </w:rPr>
        <w:tab/>
      </w:r>
      <w:r w:rsidRPr="009420F2">
        <w:rPr>
          <w:rFonts w:eastAsiaTheme="minorEastAsia"/>
          <w:b/>
          <w:lang w:val="en-ZA" w:eastAsia="zh-CN"/>
        </w:rPr>
        <w:t>(C)</w:t>
      </w:r>
      <w:r w:rsidRPr="009420F2">
        <w:rPr>
          <w:rFonts w:eastAsiaTheme="minorEastAsia"/>
          <w:lang w:val="en-ZA" w:eastAsia="zh-CN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fPr>
          <m:num>
            <m:r>
              <w:rPr>
                <w:rFonts w:ascii="Cambria Math" w:eastAsiaTheme="minorEastAsia" w:hAnsi="Cambria Math"/>
                <w:lang w:val="en-ZA" w:eastAsia="zh-CN"/>
              </w:rPr>
              <m:t>96</m:t>
            </m:r>
          </m:num>
          <m:den>
            <m:r>
              <w:rPr>
                <w:rFonts w:ascii="Cambria Math" w:eastAsiaTheme="minorEastAsia" w:hAnsi="Cambria Math"/>
                <w:lang w:val="en-ZA" w:eastAsia="zh-CN"/>
              </w:rPr>
              <m:t>3</m:t>
            </m:r>
          </m:den>
        </m:f>
      </m:oMath>
    </w:p>
    <w:p w14:paraId="0147EE3E" w14:textId="7CE60371" w:rsidR="0020430D" w:rsidRPr="009420F2" w:rsidRDefault="0020430D" w:rsidP="0020430D">
      <w:pPr>
        <w:rPr>
          <w:rFonts w:eastAsiaTheme="minorEastAsia"/>
          <w:lang w:val="en-ZA" w:eastAsia="zh-CN"/>
        </w:rPr>
      </w:pPr>
      <w:r w:rsidRPr="009420F2">
        <w:rPr>
          <w:rFonts w:eastAsiaTheme="minorEastAsia"/>
          <w:lang w:val="en-ZA" w:eastAsia="zh-CN"/>
        </w:rPr>
        <w:tab/>
      </w:r>
      <w:r w:rsidRPr="009420F2">
        <w:rPr>
          <w:rFonts w:eastAsiaTheme="minorEastAsia"/>
          <w:b/>
          <w:lang w:val="en-ZA" w:eastAsia="zh-CN"/>
        </w:rPr>
        <w:t>(D)</w:t>
      </w:r>
      <w:r w:rsidRPr="009420F2">
        <w:rPr>
          <w:rFonts w:eastAsiaTheme="minorEastAsia"/>
          <w:lang w:val="en-ZA" w:eastAsia="zh-CN"/>
        </w:rPr>
        <w:tab/>
      </w:r>
      <m:oMath>
        <m:r>
          <w:rPr>
            <w:rFonts w:ascii="Cambria Math" w:eastAsiaTheme="minorEastAsia" w:hAnsi="Cambria Math"/>
            <w:lang w:val="en-ZA" w:eastAsia="zh-CN"/>
          </w:rPr>
          <m:t>192</m:t>
        </m:r>
      </m:oMath>
    </w:p>
    <w:p w14:paraId="6F8374E7" w14:textId="77777777" w:rsidR="00AC0A57" w:rsidRPr="009420F2" w:rsidRDefault="00AC0A57" w:rsidP="005F78DC">
      <w:pPr>
        <w:rPr>
          <w:lang w:val="en-ZA" w:eastAsia="zh-CN"/>
        </w:rPr>
      </w:pPr>
    </w:p>
    <w:p w14:paraId="09D17AF9" w14:textId="15421FB9" w:rsidR="00AC0A57" w:rsidRPr="009420F2" w:rsidRDefault="00AC0A57" w:rsidP="00972C9C">
      <w:pPr>
        <w:spacing w:after="120"/>
        <w:rPr>
          <w:rFonts w:eastAsiaTheme="minorEastAsia"/>
          <w:lang w:val="en-ZA" w:eastAsia="zh-CN"/>
        </w:rPr>
      </w:pPr>
      <w:r w:rsidRPr="009420F2">
        <w:rPr>
          <w:lang w:val="en-ZA" w:eastAsia="zh-CN"/>
        </w:rPr>
        <w:t>1.</w:t>
      </w:r>
      <w:r w:rsidR="0020430D" w:rsidRPr="009420F2">
        <w:rPr>
          <w:lang w:val="en-ZA" w:eastAsia="zh-CN"/>
        </w:rPr>
        <w:t>8</w:t>
      </w:r>
      <w:r w:rsidRPr="009420F2">
        <w:rPr>
          <w:lang w:val="en-ZA" w:eastAsia="zh-CN"/>
        </w:rPr>
        <w:tab/>
      </w:r>
      <m:oMath>
        <m:nary>
          <m:naryPr>
            <m:ctrlPr>
              <w:rPr>
                <w:rFonts w:ascii="Cambria Math" w:hAnsi="Cambria Math"/>
                <w:i/>
                <w:sz w:val="28"/>
                <w:lang w:val="en-ZA" w:eastAsia="zh-CN"/>
              </w:rPr>
            </m:ctrlPr>
          </m:naryPr>
          <m:sub>
            <m:r>
              <w:rPr>
                <w:rFonts w:ascii="Cambria Math" w:hAnsi="Cambria Math"/>
                <w:sz w:val="28"/>
                <w:lang w:val="en-ZA" w:eastAsia="zh-CN"/>
              </w:rPr>
              <m:t>a</m:t>
            </m:r>
          </m:sub>
          <m:sup>
            <m:r>
              <w:rPr>
                <w:rFonts w:ascii="Cambria Math" w:hAnsi="Cambria Math"/>
                <w:sz w:val="28"/>
                <w:lang w:val="en-ZA" w:eastAsia="zh-CN"/>
              </w:rPr>
              <m:t>0</m:t>
            </m:r>
          </m:sup>
          <m:e>
            <m:r>
              <w:rPr>
                <w:rFonts w:ascii="Cambria Math" w:hAnsi="Cambria Math"/>
                <w:sz w:val="28"/>
                <w:lang w:val="en-ZA" w:eastAsia="zh-CN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lang w:val="en-ZA" w:eastAsia="zh-CN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lang w:val="en-ZA" w:eastAsia="zh-CN"/>
                  </w:rPr>
                  <m:t>x</m:t>
                </m:r>
              </m:e>
            </m:rad>
          </m:e>
        </m:nary>
      </m:oMath>
      <w:r w:rsidR="007A25B4" w:rsidRPr="009420F2">
        <w:rPr>
          <w:rFonts w:eastAsiaTheme="minorEastAsia"/>
          <w:lang w:val="en-ZA" w:eastAsia="zh-CN"/>
        </w:rPr>
        <w:t xml:space="preserve"> </w:t>
      </w:r>
      <m:oMath>
        <m:r>
          <w:rPr>
            <w:rFonts w:ascii="Cambria Math" w:hAnsi="Cambria Math"/>
            <w:lang w:val="en-ZA" w:eastAsia="zh-CN"/>
          </w:rPr>
          <m:t xml:space="preserve"> dx=</m:t>
        </m:r>
      </m:oMath>
    </w:p>
    <w:p w14:paraId="592B43F2" w14:textId="42B65032" w:rsidR="00244E21" w:rsidRPr="009420F2" w:rsidRDefault="00244E21" w:rsidP="005F78DC">
      <w:pPr>
        <w:rPr>
          <w:rFonts w:eastAsiaTheme="minorEastAsia"/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(A)</w:t>
      </w:r>
      <w:r w:rsidRPr="009420F2">
        <w:rPr>
          <w:lang w:val="en-ZA" w:eastAsia="zh-CN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lang w:val="en-ZA" w:eastAsia="zh-CN"/>
              </w:rPr>
            </m:ctrlPr>
          </m:radPr>
          <m:deg/>
          <m:e>
            <m:r>
              <w:rPr>
                <w:rFonts w:ascii="Cambria Math" w:hAnsi="Cambria Math"/>
                <w:lang w:val="en-ZA" w:eastAsia="zh-CN"/>
              </w:rPr>
              <m:t>a</m:t>
            </m:r>
          </m:e>
        </m:rad>
      </m:oMath>
    </w:p>
    <w:p w14:paraId="5CC7BE32" w14:textId="767B3252" w:rsidR="00244E21" w:rsidRPr="009420F2" w:rsidRDefault="00244E21" w:rsidP="005F78DC">
      <w:pPr>
        <w:rPr>
          <w:rFonts w:eastAsiaTheme="minorEastAsia"/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(B)</w:t>
      </w:r>
      <w:r w:rsidRPr="009420F2">
        <w:rPr>
          <w:lang w:val="en-ZA" w:eastAsia="zh-CN"/>
        </w:rPr>
        <w:tab/>
      </w:r>
      <m:oMath>
        <m:r>
          <w:rPr>
            <w:rFonts w:ascii="Cambria Math" w:hAnsi="Cambria Math"/>
            <w:lang w:val="en-ZA" w:eastAsia="zh-CN"/>
          </w:rPr>
          <m:t>-</m:t>
        </m:r>
        <m:f>
          <m:fPr>
            <m:ctrlPr>
              <w:rPr>
                <w:rFonts w:ascii="Cambria Math" w:hAnsi="Cambria Math"/>
                <w:i/>
                <w:lang w:val="en-ZA" w:eastAsia="zh-CN"/>
              </w:rPr>
            </m:ctrlPr>
          </m:fPr>
          <m:num>
            <m:r>
              <w:rPr>
                <w:rFonts w:ascii="Cambria Math" w:hAnsi="Cambria Math"/>
                <w:lang w:val="en-ZA" w:eastAsia="zh-CN"/>
              </w:rPr>
              <m:t>2</m:t>
            </m:r>
          </m:num>
          <m:den>
            <m:r>
              <w:rPr>
                <w:rFonts w:ascii="Cambria Math" w:hAnsi="Cambria Math"/>
                <w:lang w:val="en-ZA" w:eastAsia="zh-CN"/>
              </w:rPr>
              <m:t>3</m:t>
            </m:r>
          </m:den>
        </m:f>
        <m:r>
          <w:rPr>
            <w:rFonts w:ascii="Cambria Math" w:hAnsi="Cambria Math"/>
            <w:lang w:val="en-ZA" w:eastAsia="zh-CN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lang w:val="en-ZA" w:eastAsia="zh-CN"/>
              </w:rPr>
            </m:ctrlPr>
          </m:sSupPr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en-ZA" w:eastAsia="zh-CN"/>
                  </w:rPr>
                  <m:t>a</m:t>
                </m:r>
              </m:e>
            </m:rad>
          </m:e>
          <m:sup>
            <m:r>
              <w:rPr>
                <w:rFonts w:ascii="Cambria Math" w:hAnsi="Cambria Math"/>
                <w:lang w:val="en-ZA" w:eastAsia="zh-CN"/>
              </w:rPr>
              <m:t>3</m:t>
            </m:r>
          </m:sup>
        </m:sSup>
      </m:oMath>
    </w:p>
    <w:p w14:paraId="624487D1" w14:textId="70F89383" w:rsidR="00244E21" w:rsidRPr="009420F2" w:rsidRDefault="00244E21" w:rsidP="005F78DC">
      <w:pPr>
        <w:rPr>
          <w:rFonts w:eastAsiaTheme="minorEastAsia"/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(C)</w:t>
      </w:r>
      <w:r w:rsidRPr="009420F2">
        <w:rPr>
          <w:lang w:val="en-ZA" w:eastAsia="zh-CN"/>
        </w:rPr>
        <w:tab/>
      </w:r>
      <m:oMath>
        <m:f>
          <m:fPr>
            <m:ctrlPr>
              <w:rPr>
                <w:rFonts w:ascii="Cambria Math" w:hAnsi="Cambria Math"/>
                <w:i/>
                <w:lang w:val="en-ZA" w:eastAsia="zh-CN"/>
              </w:rPr>
            </m:ctrlPr>
          </m:fPr>
          <m:num>
            <m:r>
              <w:rPr>
                <w:rFonts w:ascii="Cambria Math" w:hAnsi="Cambria Math"/>
                <w:lang w:val="en-ZA" w:eastAsia="zh-CN"/>
              </w:rPr>
              <m:t>1</m:t>
            </m:r>
          </m:num>
          <m:den>
            <m:r>
              <w:rPr>
                <w:rFonts w:ascii="Cambria Math" w:hAnsi="Cambria Math"/>
                <w:lang w:val="en-ZA" w:eastAsia="zh-CN"/>
              </w:rPr>
              <m:t>3</m:t>
            </m:r>
          </m:den>
        </m:f>
        <m:rad>
          <m:radPr>
            <m:ctrlPr>
              <w:rPr>
                <w:rFonts w:ascii="Cambria Math" w:hAnsi="Cambria Math"/>
                <w:i/>
                <w:lang w:val="en-ZA" w:eastAsia="zh-CN"/>
              </w:rPr>
            </m:ctrlPr>
          </m:radPr>
          <m:deg>
            <m:r>
              <w:rPr>
                <w:rFonts w:ascii="Cambria Math" w:hAnsi="Cambria Math"/>
                <w:lang w:val="en-ZA" w:eastAsia="zh-CN"/>
              </w:rPr>
              <m:t>3</m:t>
            </m:r>
          </m:deg>
          <m:e>
            <m:r>
              <w:rPr>
                <w:rFonts w:ascii="Cambria Math" w:hAnsi="Cambria Math"/>
                <w:lang w:val="en-ZA" w:eastAsia="zh-CN"/>
              </w:rPr>
              <m:t>a</m:t>
            </m:r>
          </m:e>
        </m:rad>
      </m:oMath>
    </w:p>
    <w:p w14:paraId="6B1252CA" w14:textId="2F6AEA6D" w:rsidR="00244E21" w:rsidRPr="009420F2" w:rsidRDefault="00244E21" w:rsidP="005F78DC">
      <w:pPr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(D)</w:t>
      </w:r>
      <w:r w:rsidRPr="009420F2">
        <w:rPr>
          <w:lang w:val="en-ZA" w:eastAsia="zh-CN"/>
        </w:rPr>
        <w:tab/>
      </w:r>
      <m:oMath>
        <m:r>
          <w:rPr>
            <w:rFonts w:ascii="Cambria Math" w:hAnsi="Cambria Math"/>
            <w:lang w:val="en-ZA" w:eastAsia="zh-CN"/>
          </w:rPr>
          <m:t>-</m:t>
        </m:r>
        <m:f>
          <m:fPr>
            <m:ctrlPr>
              <w:rPr>
                <w:rFonts w:ascii="Cambria Math" w:hAnsi="Cambria Math"/>
                <w:i/>
                <w:lang w:val="en-ZA" w:eastAsia="zh-CN"/>
              </w:rPr>
            </m:ctrlPr>
          </m:fPr>
          <m:num>
            <m:r>
              <w:rPr>
                <w:rFonts w:ascii="Cambria Math" w:hAnsi="Cambria Math"/>
                <w:lang w:val="en-ZA" w:eastAsia="zh-CN"/>
              </w:rPr>
              <m:t>4</m:t>
            </m:r>
          </m:num>
          <m:den>
            <m:r>
              <w:rPr>
                <w:rFonts w:ascii="Cambria Math" w:hAnsi="Cambria Math"/>
                <w:lang w:val="en-ZA" w:eastAsia="zh-CN"/>
              </w:rPr>
              <m:t>3</m:t>
            </m:r>
          </m:den>
        </m:f>
        <m:rad>
          <m:radPr>
            <m:degHide m:val="1"/>
            <m:ctrlPr>
              <w:rPr>
                <w:rFonts w:ascii="Cambria Math" w:hAnsi="Cambria Math"/>
                <w:i/>
                <w:lang w:val="en-ZA" w:eastAsia="zh-CN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ZA" w:eastAsia="zh-CN"/>
                  </w:rPr>
                  <m:t>a</m:t>
                </m:r>
              </m:e>
              <m:sup>
                <m:r>
                  <w:rPr>
                    <w:rFonts w:ascii="Cambria Math" w:hAnsi="Cambria Math"/>
                    <w:lang w:val="en-ZA" w:eastAsia="zh-CN"/>
                  </w:rPr>
                  <m:t>3</m:t>
                </m:r>
              </m:sup>
            </m:sSup>
          </m:e>
        </m:rad>
      </m:oMath>
    </w:p>
    <w:p w14:paraId="4DE7E602" w14:textId="77777777" w:rsidR="00AC0A57" w:rsidRPr="009420F2" w:rsidRDefault="00AC0A57" w:rsidP="005F78DC">
      <w:pPr>
        <w:rPr>
          <w:lang w:val="en-ZA" w:eastAsia="zh-CN"/>
        </w:rPr>
      </w:pPr>
    </w:p>
    <w:p w14:paraId="4E1F0C44" w14:textId="77777777" w:rsidR="00972C9C" w:rsidRPr="009420F2" w:rsidRDefault="00972C9C">
      <w:pPr>
        <w:spacing w:before="0" w:after="160"/>
        <w:rPr>
          <w:lang w:val="en-ZA" w:eastAsia="zh-CN"/>
        </w:rPr>
      </w:pPr>
      <w:r w:rsidRPr="009420F2">
        <w:rPr>
          <w:lang w:val="en-ZA" w:eastAsia="zh-CN"/>
        </w:rPr>
        <w:br w:type="page"/>
      </w:r>
    </w:p>
    <w:p w14:paraId="0762BFCE" w14:textId="13C7D077" w:rsidR="00AC0A57" w:rsidRPr="009420F2" w:rsidRDefault="00AC0A57" w:rsidP="00972C9C">
      <w:pPr>
        <w:spacing w:after="120"/>
        <w:rPr>
          <w:lang w:val="en-ZA" w:eastAsia="zh-CN"/>
        </w:rPr>
      </w:pPr>
      <w:r w:rsidRPr="009420F2">
        <w:rPr>
          <w:lang w:val="en-ZA" w:eastAsia="zh-CN"/>
        </w:rPr>
        <w:lastRenderedPageBreak/>
        <w:t>1.9</w:t>
      </w:r>
      <w:r w:rsidRPr="009420F2">
        <w:rPr>
          <w:lang w:val="en-ZA" w:eastAsia="zh-CN"/>
        </w:rPr>
        <w:tab/>
      </w:r>
      <w:r w:rsidR="00636571" w:rsidRPr="009420F2">
        <w:rPr>
          <w:lang w:val="en-ZA" w:eastAsia="zh-CN"/>
        </w:rPr>
        <w:t xml:space="preserve">The </w:t>
      </w:r>
      <w:r w:rsidR="00135567" w:rsidRPr="009420F2">
        <w:rPr>
          <w:lang w:val="en-ZA" w:eastAsia="zh-CN"/>
        </w:rPr>
        <w:t>area</w:t>
      </w:r>
      <w:r w:rsidR="00636571" w:rsidRPr="009420F2">
        <w:rPr>
          <w:lang w:val="en-ZA" w:eastAsia="zh-CN"/>
        </w:rPr>
        <w:t xml:space="preserve"> that </w:t>
      </w:r>
      <w:r w:rsidR="00B617E8" w:rsidRPr="009420F2">
        <w:rPr>
          <w:lang w:val="en-ZA" w:eastAsia="zh-CN"/>
        </w:rPr>
        <w:t>is included by</w:t>
      </w:r>
      <w:r w:rsidR="00636571" w:rsidRPr="009420F2">
        <w:rPr>
          <w:lang w:val="en-ZA" w:eastAsia="zh-CN"/>
        </w:rPr>
        <w:t xml:space="preserve"> the function</w:t>
      </w:r>
      <w:r w:rsidRPr="009420F2">
        <w:rPr>
          <w:lang w:val="en-ZA" w:eastAsia="zh-CN"/>
        </w:rPr>
        <w:t xml:space="preserve"> </w:t>
      </w:r>
      <m:oMath>
        <m:r>
          <w:rPr>
            <w:rFonts w:ascii="Cambria Math" w:hAnsi="Cambria Math"/>
            <w:lang w:val="en-ZA" w:eastAsia="zh-CN"/>
          </w:rPr>
          <m:t>y=3</m:t>
        </m:r>
        <m:sSup>
          <m:sSupPr>
            <m:ctrlPr>
              <w:rPr>
                <w:rFonts w:ascii="Cambria Math" w:hAnsi="Cambria Math"/>
                <w:i/>
                <w:lang w:val="en-ZA" w:eastAsia="zh-CN"/>
              </w:rPr>
            </m:ctrlPr>
          </m:sSupPr>
          <m:e>
            <m:r>
              <w:rPr>
                <w:rFonts w:ascii="Cambria Math" w:hAnsi="Cambria Math"/>
                <w:lang w:val="en-ZA" w:eastAsia="zh-CN"/>
              </w:rPr>
              <m:t>x</m:t>
            </m:r>
          </m:e>
          <m:sup>
            <m:r>
              <w:rPr>
                <w:rFonts w:ascii="Cambria Math" w:hAnsi="Cambria Math"/>
                <w:lang w:val="en-ZA" w:eastAsia="zh-CN"/>
              </w:rPr>
              <m:t>2</m:t>
            </m:r>
          </m:sup>
        </m:sSup>
      </m:oMath>
      <w:r w:rsidRPr="009420F2">
        <w:rPr>
          <w:rFonts w:eastAsiaTheme="minorEastAsia"/>
          <w:lang w:val="en-ZA" w:eastAsia="zh-CN"/>
        </w:rPr>
        <w:t xml:space="preserve"> </w:t>
      </w:r>
      <w:r w:rsidR="00B617E8" w:rsidRPr="009420F2">
        <w:rPr>
          <w:rFonts w:eastAsiaTheme="minorEastAsia"/>
          <w:lang w:val="en-ZA" w:eastAsia="zh-CN"/>
        </w:rPr>
        <w:t>between</w:t>
      </w:r>
      <w:r w:rsidR="00636571" w:rsidRPr="009420F2">
        <w:rPr>
          <w:rFonts w:eastAsiaTheme="minorEastAsia"/>
          <w:lang w:val="en-ZA" w:eastAsia="zh-CN"/>
        </w:rPr>
        <w:t xml:space="preserve"> the </w:t>
      </w:r>
      <m:oMath>
        <m:r>
          <w:rPr>
            <w:rFonts w:ascii="Cambria Math" w:eastAsiaTheme="minorEastAsia" w:hAnsi="Cambria Math"/>
            <w:lang w:val="en-ZA" w:eastAsia="zh-CN"/>
          </w:rPr>
          <m:t>x</m:t>
        </m:r>
      </m:oMath>
      <w:r w:rsidR="00B617E8" w:rsidRPr="009420F2">
        <w:rPr>
          <w:rFonts w:eastAsiaTheme="minorEastAsia"/>
          <w:lang w:val="en-ZA" w:eastAsia="zh-CN"/>
        </w:rPr>
        <w:t xml:space="preserve">-axis </w:t>
      </w:r>
      <w:r w:rsidR="00135567" w:rsidRPr="009420F2">
        <w:rPr>
          <w:rFonts w:eastAsiaTheme="minorEastAsia"/>
          <w:lang w:val="en-ZA" w:eastAsia="zh-CN"/>
        </w:rPr>
        <w:t xml:space="preserve">and </w:t>
      </w:r>
      <w:r w:rsidR="00F94303" w:rsidRPr="009420F2">
        <w:rPr>
          <w:rFonts w:eastAsiaTheme="minorEastAsia"/>
          <w:lang w:val="en-ZA" w:eastAsia="zh-CN"/>
        </w:rPr>
        <w:br/>
      </w:r>
      <w:r w:rsidR="00F94303" w:rsidRPr="009420F2">
        <w:rPr>
          <w:rFonts w:eastAsiaTheme="minorEastAsia"/>
          <w:lang w:val="en-ZA" w:eastAsia="zh-CN"/>
        </w:rPr>
        <w:tab/>
      </w:r>
      <m:oMath>
        <m:r>
          <w:rPr>
            <w:rFonts w:ascii="Cambria Math" w:eastAsiaTheme="minorEastAsia" w:hAnsi="Cambria Math"/>
            <w:lang w:val="en-ZA"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ZA" w:eastAsia="zh-CN"/>
              </w:rPr>
              <m:t>-1;1</m:t>
            </m:r>
          </m:e>
        </m:d>
      </m:oMath>
      <w:r w:rsidR="00131C6E" w:rsidRPr="009420F2">
        <w:rPr>
          <w:rFonts w:eastAsiaTheme="minorEastAsia"/>
          <w:lang w:val="en-ZA" w:eastAsia="zh-CN"/>
        </w:rPr>
        <w:t xml:space="preserve"> is...</w:t>
      </w:r>
    </w:p>
    <w:p w14:paraId="275D21A4" w14:textId="6237C336" w:rsidR="00AC0A57" w:rsidRPr="009420F2" w:rsidRDefault="00AC0A57" w:rsidP="005F78DC">
      <w:pPr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(A)</w:t>
      </w:r>
      <w:r w:rsidRPr="009420F2">
        <w:rPr>
          <w:lang w:val="en-ZA" w:eastAsia="zh-CN"/>
        </w:rPr>
        <w:tab/>
      </w:r>
      <m:oMath>
        <m:r>
          <w:rPr>
            <w:rFonts w:ascii="Cambria Math" w:hAnsi="Cambria Math"/>
            <w:lang w:val="en-ZA" w:eastAsia="zh-CN"/>
          </w:rPr>
          <m:t>0</m:t>
        </m:r>
      </m:oMath>
    </w:p>
    <w:p w14:paraId="74EE1DBB" w14:textId="7584BFB8" w:rsidR="00AC0A57" w:rsidRPr="009420F2" w:rsidRDefault="00AC0A57" w:rsidP="005F78DC">
      <w:pPr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(B)</w:t>
      </w:r>
      <w:r w:rsidRPr="009420F2">
        <w:rPr>
          <w:lang w:val="en-ZA" w:eastAsia="zh-CN"/>
        </w:rPr>
        <w:tab/>
      </w:r>
      <m:oMath>
        <m:r>
          <w:rPr>
            <w:rFonts w:ascii="Cambria Math" w:hAnsi="Cambria Math"/>
            <w:lang w:val="en-ZA" w:eastAsia="zh-CN"/>
          </w:rPr>
          <m:t>1</m:t>
        </m:r>
      </m:oMath>
    </w:p>
    <w:p w14:paraId="6AEDEEF3" w14:textId="4290C213" w:rsidR="00AC0A57" w:rsidRPr="009420F2" w:rsidRDefault="00AC0A57" w:rsidP="005F78DC">
      <w:pPr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(C)</w:t>
      </w:r>
      <w:r w:rsidRPr="009420F2">
        <w:rPr>
          <w:lang w:val="en-ZA" w:eastAsia="zh-CN"/>
        </w:rPr>
        <w:tab/>
      </w:r>
      <m:oMath>
        <m:r>
          <w:rPr>
            <w:rFonts w:ascii="Cambria Math" w:hAnsi="Cambria Math"/>
            <w:lang w:val="en-ZA" w:eastAsia="zh-CN"/>
          </w:rPr>
          <m:t>2</m:t>
        </m:r>
      </m:oMath>
    </w:p>
    <w:p w14:paraId="5412D5E1" w14:textId="242B7DAC" w:rsidR="00AC0A57" w:rsidRPr="009420F2" w:rsidRDefault="00AC0A57" w:rsidP="005F78DC">
      <w:pPr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b/>
          <w:lang w:val="en-ZA" w:eastAsia="zh-CN"/>
        </w:rPr>
        <w:t>(D)</w:t>
      </w:r>
      <w:r w:rsidRPr="009420F2">
        <w:rPr>
          <w:lang w:val="en-ZA" w:eastAsia="zh-CN"/>
        </w:rPr>
        <w:tab/>
      </w:r>
      <m:oMath>
        <m:r>
          <w:rPr>
            <w:rFonts w:ascii="Cambria Math" w:hAnsi="Cambria Math"/>
            <w:lang w:val="en-ZA" w:eastAsia="zh-CN"/>
          </w:rPr>
          <m:t>6</m:t>
        </m:r>
      </m:oMath>
    </w:p>
    <w:p w14:paraId="01EFC836" w14:textId="77777777" w:rsidR="00AC0A57" w:rsidRPr="009420F2" w:rsidRDefault="00AC0A57" w:rsidP="005F78DC">
      <w:pPr>
        <w:rPr>
          <w:lang w:val="en-ZA" w:eastAsia="zh-CN"/>
        </w:rPr>
      </w:pPr>
    </w:p>
    <w:p w14:paraId="08DB2607" w14:textId="0139E586" w:rsidR="00E352F5" w:rsidRPr="009420F2" w:rsidRDefault="00AC0A57" w:rsidP="00972C9C">
      <w:pPr>
        <w:spacing w:after="120"/>
        <w:rPr>
          <w:rFonts w:cs="Arial"/>
          <w:szCs w:val="24"/>
          <w:lang w:val="en-ZA"/>
        </w:rPr>
      </w:pPr>
      <w:r w:rsidRPr="009420F2">
        <w:rPr>
          <w:lang w:val="en-ZA" w:eastAsia="zh-CN"/>
        </w:rPr>
        <w:t>1.10</w:t>
      </w:r>
      <w:r w:rsidRPr="009420F2">
        <w:rPr>
          <w:lang w:val="en-ZA" w:eastAsia="zh-CN"/>
        </w:rPr>
        <w:tab/>
      </w:r>
      <w:r w:rsidR="00636571" w:rsidRPr="009420F2">
        <w:rPr>
          <w:lang w:val="en-ZA"/>
        </w:rPr>
        <w:t xml:space="preserve">The </w:t>
      </w:r>
      <w:r w:rsidR="008762A0" w:rsidRPr="009420F2">
        <w:rPr>
          <w:lang w:val="en-ZA"/>
        </w:rPr>
        <w:t>sket</w:t>
      </w:r>
      <w:r w:rsidR="00256DC4" w:rsidRPr="009420F2">
        <w:rPr>
          <w:lang w:val="en-ZA"/>
        </w:rPr>
        <w:t>ch</w:t>
      </w:r>
      <w:r w:rsidR="008762A0" w:rsidRPr="009420F2">
        <w:rPr>
          <w:lang w:val="en-ZA"/>
        </w:rPr>
        <w:t xml:space="preserve">  </w:t>
      </w:r>
      <w:r w:rsidR="00256DC4" w:rsidRPr="009420F2">
        <w:rPr>
          <w:lang w:val="en-ZA"/>
        </w:rPr>
        <w:t>shows a</w:t>
      </w:r>
      <w:r w:rsidR="008762A0" w:rsidRPr="009420F2">
        <w:rPr>
          <w:lang w:val="en-ZA"/>
        </w:rPr>
        <w:t xml:space="preserve"> </w:t>
      </w:r>
      <w:r w:rsidR="00636571" w:rsidRPr="009420F2">
        <w:rPr>
          <w:lang w:val="en-ZA"/>
        </w:rPr>
        <w:t>function</w:t>
      </w:r>
      <w:r w:rsidR="008762A0"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f</m:t>
        </m:r>
      </m:oMath>
      <w:r w:rsidR="008762A0" w:rsidRPr="009420F2">
        <w:rPr>
          <w:lang w:val="en-ZA"/>
        </w:rPr>
        <w:t xml:space="preserve"> as </w:t>
      </w:r>
      <w:r w:rsidR="00256DC4" w:rsidRPr="009420F2">
        <w:rPr>
          <w:lang w:val="en-ZA"/>
        </w:rPr>
        <w:t>dots</w:t>
      </w:r>
      <w:r w:rsidR="00135567" w:rsidRPr="009420F2">
        <w:rPr>
          <w:lang w:val="en-ZA"/>
        </w:rPr>
        <w:t xml:space="preserve"> and </w:t>
      </w:r>
      <w:r w:rsidR="00636571" w:rsidRPr="009420F2">
        <w:rPr>
          <w:lang w:val="en-ZA"/>
        </w:rPr>
        <w:t>function</w:t>
      </w:r>
      <w:r w:rsidR="008762A0"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g</m:t>
        </m:r>
      </m:oMath>
      <w:r w:rsidR="008762A0" w:rsidRPr="009420F2">
        <w:rPr>
          <w:lang w:val="en-ZA"/>
        </w:rPr>
        <w:t xml:space="preserve"> as </w:t>
      </w:r>
      <w:r w:rsidR="00256DC4" w:rsidRPr="009420F2">
        <w:rPr>
          <w:lang w:val="en-ZA"/>
        </w:rPr>
        <w:t>crosses (x)</w:t>
      </w:r>
      <w:r w:rsidR="008762A0" w:rsidRPr="009420F2">
        <w:rPr>
          <w:lang w:val="en-ZA"/>
        </w:rPr>
        <w:t>.</w:t>
      </w:r>
      <w:r w:rsidR="00636571" w:rsidRPr="009420F2">
        <w:rPr>
          <w:lang w:val="en-ZA"/>
        </w:rPr>
        <w:t xml:space="preserve"> </w:t>
      </w:r>
      <w:r w:rsidR="00256DC4" w:rsidRPr="009420F2">
        <w:rPr>
          <w:lang w:val="en-ZA"/>
        </w:rPr>
        <w:t>T</w:t>
      </w:r>
      <w:r w:rsidR="00636571" w:rsidRPr="009420F2">
        <w:rPr>
          <w:lang w:val="en-ZA"/>
        </w:rPr>
        <w:t xml:space="preserve">he </w:t>
      </w:r>
      <w:r w:rsidR="00256DC4" w:rsidRPr="009420F2">
        <w:rPr>
          <w:lang w:val="en-ZA"/>
        </w:rPr>
        <w:t>value</w:t>
      </w:r>
      <w:r w:rsidR="0063520C" w:rsidRPr="009420F2">
        <w:rPr>
          <w:lang w:val="en-ZA"/>
        </w:rPr>
        <w:br/>
      </w:r>
      <w:r w:rsidR="0063520C" w:rsidRPr="009420F2">
        <w:rPr>
          <w:lang w:val="en-ZA"/>
        </w:rPr>
        <w:tab/>
      </w:r>
      <w:r w:rsidR="00256DC4" w:rsidRPr="009420F2">
        <w:rPr>
          <w:lang w:val="en-ZA"/>
        </w:rPr>
        <w:t>of</w:t>
      </w:r>
      <w:r w:rsidR="0063520C"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(f∘g)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1</m:t>
            </m:r>
          </m:e>
        </m:d>
        <m:r>
          <w:rPr>
            <w:rFonts w:ascii="Cambria Math" w:hAnsi="Cambria Math"/>
            <w:lang w:val="en-ZA"/>
          </w:rPr>
          <m:t>=</m:t>
        </m:r>
      </m:oMath>
    </w:p>
    <w:p w14:paraId="09F7A808" w14:textId="3A67F0B0" w:rsidR="008762A0" w:rsidRPr="009420F2" w:rsidRDefault="0063520C" w:rsidP="008762A0">
      <w:pPr>
        <w:jc w:val="center"/>
        <w:rPr>
          <w:rFonts w:cs="Arial"/>
          <w:lang w:val="en-ZA"/>
        </w:rPr>
      </w:pPr>
      <w:r w:rsidRPr="009420F2">
        <w:rPr>
          <w:rFonts w:cs="Arial"/>
          <w:noProof/>
          <w:lang w:val="en-ZA"/>
        </w:rPr>
        <w:drawing>
          <wp:inline distT="0" distB="0" distL="0" distR="0" wp14:anchorId="408964FB" wp14:editId="3527B8FC">
            <wp:extent cx="2566316" cy="2392328"/>
            <wp:effectExtent l="0" t="0" r="5715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80680" cy="2405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D69E0" w14:textId="26861790" w:rsidR="00E352F5" w:rsidRPr="009420F2" w:rsidRDefault="00E352F5" w:rsidP="00E352F5">
      <w:pPr>
        <w:spacing w:before="120"/>
        <w:rPr>
          <w:rFonts w:cs="Arial"/>
          <w:lang w:val="en-ZA"/>
        </w:rPr>
      </w:pPr>
      <w:r w:rsidRPr="009420F2">
        <w:rPr>
          <w:rFonts w:cs="Arial"/>
          <w:lang w:val="en-ZA"/>
        </w:rPr>
        <w:tab/>
      </w:r>
      <w:r w:rsidRPr="009420F2">
        <w:rPr>
          <w:rFonts w:cs="Arial"/>
          <w:b/>
          <w:lang w:val="en-ZA"/>
        </w:rPr>
        <w:t>(A)</w:t>
      </w:r>
      <w:r w:rsidRPr="009420F2">
        <w:rPr>
          <w:rFonts w:cs="Arial"/>
          <w:lang w:val="en-ZA"/>
        </w:rPr>
        <w:tab/>
      </w:r>
      <m:oMath>
        <m:r>
          <m:rPr>
            <m:sty m:val="p"/>
          </m:rPr>
          <w:rPr>
            <w:rFonts w:ascii="Cambria Math" w:hAnsi="Cambria Math" w:cs="Arial"/>
            <w:lang w:val="en-ZA"/>
          </w:rPr>
          <m:t>-2</m:t>
        </m:r>
      </m:oMath>
      <w:r w:rsidRPr="009420F2">
        <w:rPr>
          <w:rFonts w:cs="Arial"/>
          <w:lang w:val="en-ZA"/>
        </w:rPr>
        <w:tab/>
      </w:r>
      <w:r w:rsidRPr="009420F2">
        <w:rPr>
          <w:rFonts w:cs="Arial"/>
          <w:lang w:val="en-ZA"/>
        </w:rPr>
        <w:tab/>
      </w:r>
      <w:r w:rsidRPr="009420F2">
        <w:rPr>
          <w:rFonts w:cs="Arial"/>
          <w:b/>
          <w:lang w:val="en-ZA"/>
        </w:rPr>
        <w:t>(B)</w:t>
      </w:r>
      <w:r w:rsidRPr="009420F2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-1</m:t>
        </m:r>
      </m:oMath>
      <w:r w:rsidRPr="009420F2">
        <w:rPr>
          <w:rFonts w:cs="Arial"/>
          <w:lang w:val="en-ZA"/>
        </w:rPr>
        <w:tab/>
      </w:r>
      <w:r w:rsidRPr="009420F2">
        <w:rPr>
          <w:rFonts w:cs="Arial"/>
          <w:lang w:val="en-ZA"/>
        </w:rPr>
        <w:tab/>
      </w:r>
      <w:r w:rsidRPr="009420F2">
        <w:rPr>
          <w:rFonts w:cs="Arial"/>
          <w:b/>
          <w:lang w:val="en-ZA"/>
        </w:rPr>
        <w:t>(C)</w:t>
      </w:r>
      <w:r w:rsidRPr="009420F2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2</m:t>
        </m:r>
      </m:oMath>
      <w:r w:rsidRPr="009420F2">
        <w:rPr>
          <w:rFonts w:cs="Arial"/>
          <w:lang w:val="en-ZA"/>
        </w:rPr>
        <w:tab/>
      </w:r>
      <w:r w:rsidRPr="009420F2">
        <w:rPr>
          <w:rFonts w:cs="Arial"/>
          <w:lang w:val="en-ZA"/>
        </w:rPr>
        <w:tab/>
      </w:r>
      <w:r w:rsidRPr="009420F2">
        <w:rPr>
          <w:rFonts w:cs="Arial"/>
          <w:b/>
          <w:lang w:val="en-ZA"/>
        </w:rPr>
        <w:t>(D)</w:t>
      </w:r>
      <w:r w:rsidRPr="009420F2">
        <w:rPr>
          <w:rFonts w:cs="Arial"/>
          <w:lang w:val="en-ZA"/>
        </w:rPr>
        <w:tab/>
      </w:r>
      <w:r w:rsidR="0063520C" w:rsidRPr="009420F2">
        <w:rPr>
          <w:rFonts w:cs="Arial"/>
          <w:lang w:val="en-ZA"/>
        </w:rPr>
        <w:t>1</w:t>
      </w:r>
    </w:p>
    <w:p w14:paraId="0C1BDC55" w14:textId="607D9C50" w:rsidR="00AC0A57" w:rsidRPr="009420F2" w:rsidRDefault="00AC0A57" w:rsidP="00E352F5">
      <w:pPr>
        <w:rPr>
          <w:lang w:val="en-ZA" w:eastAsia="zh-CN"/>
        </w:rPr>
      </w:pPr>
    </w:p>
    <w:p w14:paraId="43D34872" w14:textId="5B16FC68" w:rsidR="006369E2" w:rsidRPr="009420F2" w:rsidRDefault="006369E2" w:rsidP="00DE64C7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br w:type="page"/>
      </w:r>
    </w:p>
    <w:p w14:paraId="1FC60ACC" w14:textId="1C8ECCAA" w:rsidR="008D3D2A" w:rsidRPr="009420F2" w:rsidRDefault="00636571" w:rsidP="008D3D2A">
      <w:pPr>
        <w:pStyle w:val="Heading1"/>
        <w:rPr>
          <w:lang w:val="en-ZA"/>
        </w:rPr>
      </w:pPr>
      <w:r w:rsidRPr="009420F2">
        <w:rPr>
          <w:lang w:val="en-ZA"/>
        </w:rPr>
        <w:lastRenderedPageBreak/>
        <w:t>Question</w:t>
      </w:r>
      <w:r w:rsidR="008D3D2A" w:rsidRPr="009420F2">
        <w:rPr>
          <w:lang w:val="en-ZA"/>
        </w:rPr>
        <w:t xml:space="preserve"> 2</w:t>
      </w:r>
      <w:r w:rsidR="008D3D2A" w:rsidRPr="009420F2">
        <w:rPr>
          <w:lang w:val="en-ZA"/>
        </w:rPr>
        <w:tab/>
        <w:t>[</w:t>
      </w:r>
      <w:r w:rsidR="00EB4298" w:rsidRPr="009420F2">
        <w:rPr>
          <w:lang w:val="en-ZA"/>
        </w:rPr>
        <w:t>1</w:t>
      </w:r>
      <w:r w:rsidR="00487383" w:rsidRPr="009420F2">
        <w:rPr>
          <w:lang w:val="en-ZA"/>
        </w:rPr>
        <w:t>6</w:t>
      </w:r>
      <w:r w:rsidR="008D3D2A" w:rsidRPr="009420F2">
        <w:rPr>
          <w:lang w:val="en-ZA"/>
        </w:rPr>
        <w:t xml:space="preserve"> </w:t>
      </w:r>
      <w:r w:rsidRPr="009420F2">
        <w:rPr>
          <w:lang w:val="en-ZA"/>
        </w:rPr>
        <w:t>marks</w:t>
      </w:r>
      <w:r w:rsidR="008D3D2A" w:rsidRPr="009420F2">
        <w:rPr>
          <w:lang w:val="en-ZA"/>
        </w:rPr>
        <w:t>]</w:t>
      </w:r>
    </w:p>
    <w:p w14:paraId="0E2633AB" w14:textId="34A9B662" w:rsidR="00A6645D" w:rsidRPr="009420F2" w:rsidRDefault="00E079C3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>2.1</w:t>
      </w:r>
      <w:r w:rsidRPr="009420F2">
        <w:rPr>
          <w:lang w:val="en-ZA" w:eastAsia="zh-CN"/>
        </w:rPr>
        <w:tab/>
      </w:r>
      <w:r w:rsidR="009420F2" w:rsidRPr="009420F2">
        <w:rPr>
          <w:lang w:val="en-ZA" w:eastAsia="zh-CN"/>
        </w:rPr>
        <w:t>Simplify</w:t>
      </w:r>
      <w:r w:rsidR="00135567" w:rsidRPr="009420F2">
        <w:rPr>
          <w:lang w:val="en-ZA" w:eastAsia="zh-CN"/>
        </w:rPr>
        <w:t xml:space="preserve"> and </w:t>
      </w:r>
      <w:r w:rsidR="00256DC4" w:rsidRPr="009420F2">
        <w:rPr>
          <w:lang w:val="en-ZA" w:eastAsia="zh-CN"/>
        </w:rPr>
        <w:t>leave</w:t>
      </w:r>
      <w:r w:rsidR="00636571" w:rsidRPr="009420F2">
        <w:rPr>
          <w:lang w:val="en-ZA" w:eastAsia="zh-CN"/>
        </w:rPr>
        <w:t xml:space="preserve"> the answer</w:t>
      </w:r>
      <w:r w:rsidR="00A6645D" w:rsidRPr="009420F2">
        <w:rPr>
          <w:lang w:val="en-ZA" w:eastAsia="zh-CN"/>
        </w:rPr>
        <w:t xml:space="preserve"> in</w:t>
      </w:r>
      <w:r w:rsidR="00636571" w:rsidRPr="009420F2">
        <w:rPr>
          <w:lang w:val="en-ZA" w:eastAsia="zh-CN"/>
        </w:rPr>
        <w:t xml:space="preserve"> the </w:t>
      </w:r>
      <w:r w:rsidR="00256DC4" w:rsidRPr="009420F2">
        <w:rPr>
          <w:lang w:val="en-ZA" w:eastAsia="zh-CN"/>
        </w:rPr>
        <w:t>f</w:t>
      </w:r>
      <w:r w:rsidR="00A6645D" w:rsidRPr="009420F2">
        <w:rPr>
          <w:lang w:val="en-ZA" w:eastAsia="zh-CN"/>
        </w:rPr>
        <w:t xml:space="preserve">orm </w:t>
      </w:r>
      <m:oMath>
        <m:r>
          <w:rPr>
            <w:rFonts w:ascii="Cambria Math" w:hAnsi="Cambria Math"/>
            <w:lang w:val="en-ZA" w:eastAsia="zh-CN"/>
          </w:rPr>
          <m:t>a+bi</m:t>
        </m:r>
      </m:oMath>
      <w:r w:rsidR="00A6645D" w:rsidRPr="009420F2">
        <w:rPr>
          <w:lang w:val="en-ZA" w:eastAsia="zh-CN"/>
        </w:rPr>
        <w:t xml:space="preserve"> </w:t>
      </w:r>
      <w:r w:rsidR="00256DC4" w:rsidRPr="009420F2">
        <w:rPr>
          <w:lang w:val="en-ZA" w:eastAsia="zh-CN"/>
        </w:rPr>
        <w:t>with</w:t>
      </w:r>
      <w:r w:rsidR="00A6645D" w:rsidRPr="009420F2">
        <w:rPr>
          <w:lang w:val="en-ZA" w:eastAsia="zh-CN"/>
        </w:rPr>
        <w:t xml:space="preserve"> </w:t>
      </w:r>
      <m:oMath>
        <m:r>
          <w:rPr>
            <w:rFonts w:ascii="Cambria Math" w:hAnsi="Cambria Math"/>
            <w:lang w:val="en-ZA" w:eastAsia="zh-CN"/>
          </w:rPr>
          <m:t>a</m:t>
        </m:r>
        <m:r>
          <m:rPr>
            <m:lit/>
          </m:rPr>
          <w:rPr>
            <w:rFonts w:ascii="Cambria Math" w:hAnsi="Cambria Math"/>
            <w:lang w:val="en-ZA" w:eastAsia="zh-CN"/>
          </w:rPr>
          <m:t>,</m:t>
        </m:r>
        <m:r>
          <w:rPr>
            <w:rFonts w:ascii="Cambria Math" w:hAnsi="Cambria Math"/>
            <w:lang w:val="en-ZA" w:eastAsia="zh-CN"/>
          </w:rPr>
          <m:t>b</m:t>
        </m:r>
        <m:r>
          <m:rPr>
            <m:scr m:val="double-struck"/>
          </m:rPr>
          <w:rPr>
            <w:rFonts w:ascii="Cambria Math" w:hAnsi="Cambria Math"/>
            <w:lang w:val="en-ZA" w:eastAsia="zh-CN"/>
          </w:rPr>
          <m:t>∈R</m:t>
        </m:r>
      </m:oMath>
      <w:r w:rsidR="00691F98" w:rsidRPr="009420F2">
        <w:rPr>
          <w:lang w:val="en-ZA" w:eastAsia="zh-CN"/>
        </w:rPr>
        <w:t xml:space="preserve">: </w:t>
      </w:r>
    </w:p>
    <w:p w14:paraId="2B4B2E94" w14:textId="6901A220" w:rsidR="00691F98" w:rsidRPr="009420F2" w:rsidRDefault="00A6645D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  <w:t>(a)</w:t>
      </w:r>
      <w:r w:rsidRPr="009420F2">
        <w:rPr>
          <w:lang w:val="en-ZA"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hAnsi="Cambria Math"/>
                <w:lang w:val="en-ZA" w:eastAsia="zh-CN"/>
              </w:rPr>
              <m:t>2+6i</m:t>
            </m:r>
          </m:e>
        </m:d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hAnsi="Cambria Math"/>
                <w:lang w:val="en-ZA" w:eastAsia="zh-CN"/>
              </w:rPr>
              <m:t>1-4i</m:t>
            </m:r>
          </m:e>
        </m:d>
      </m:oMath>
      <w:r w:rsidR="00691F98" w:rsidRPr="009420F2">
        <w:rPr>
          <w:lang w:val="en-ZA" w:eastAsia="zh-CN"/>
        </w:rPr>
        <w:t>.</w:t>
      </w:r>
      <w:r w:rsidR="00691F98" w:rsidRPr="009420F2">
        <w:rPr>
          <w:lang w:val="en-ZA" w:eastAsia="zh-CN"/>
        </w:rPr>
        <w:tab/>
        <w:t>(3)</w:t>
      </w:r>
    </w:p>
    <w:p w14:paraId="00D1FC95" w14:textId="246EBE8D" w:rsidR="00A6645D" w:rsidRPr="009420F2" w:rsidRDefault="00A6645D" w:rsidP="00651E6A">
      <w:pPr>
        <w:pStyle w:val="Questions"/>
        <w:rPr>
          <w:b/>
          <w:lang w:val="en-ZA" w:eastAsia="zh-CN"/>
        </w:rPr>
      </w:pPr>
      <w:r w:rsidRPr="009420F2">
        <w:rPr>
          <w:lang w:val="en-ZA" w:eastAsia="zh-CN"/>
        </w:rPr>
        <w:tab/>
        <w:t>(b)</w:t>
      </w:r>
      <w:r w:rsidRPr="009420F2">
        <w:rPr>
          <w:lang w:val="en-ZA" w:eastAsia="zh-CN"/>
        </w:rPr>
        <w:tab/>
      </w:r>
      <m:oMath>
        <m:f>
          <m:fPr>
            <m:ctrlPr>
              <w:rPr>
                <w:rFonts w:ascii="Cambria Math" w:hAnsi="Cambria Math"/>
                <w:i/>
                <w:lang w:val="en-ZA" w:eastAsia="zh-CN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ZA" w:eastAsia="zh-CN"/>
                  </w:rPr>
                  <m:t>i</m:t>
                </m:r>
              </m:e>
              <m:sup>
                <m:r>
                  <w:rPr>
                    <w:rFonts w:ascii="Cambria Math" w:hAnsi="Cambria Math"/>
                    <w:lang w:val="en-ZA" w:eastAsia="zh-CN"/>
                  </w:rPr>
                  <m:t>181</m:t>
                </m:r>
              </m:sup>
            </m:sSup>
          </m:num>
          <m:den>
            <m:r>
              <w:rPr>
                <w:rFonts w:ascii="Cambria Math" w:hAnsi="Cambria Math"/>
                <w:lang w:val="en-ZA" w:eastAsia="zh-CN"/>
              </w:rPr>
              <m:t>1+i</m:t>
            </m:r>
          </m:den>
        </m:f>
      </m:oMath>
      <w:r w:rsidRPr="009420F2">
        <w:rPr>
          <w:lang w:val="en-ZA" w:eastAsia="zh-CN"/>
        </w:rPr>
        <w:tab/>
      </w:r>
      <w:r w:rsidR="00487383" w:rsidRPr="009420F2">
        <w:rPr>
          <w:lang w:val="en-ZA" w:eastAsia="zh-CN"/>
        </w:rPr>
        <w:tab/>
      </w:r>
      <w:r w:rsidRPr="009420F2">
        <w:rPr>
          <w:lang w:val="en-ZA" w:eastAsia="zh-CN"/>
        </w:rPr>
        <w:t>(</w:t>
      </w:r>
      <w:r w:rsidR="00487383" w:rsidRPr="009420F2">
        <w:rPr>
          <w:lang w:val="en-ZA" w:eastAsia="zh-CN"/>
        </w:rPr>
        <w:t>4</w:t>
      </w:r>
      <w:r w:rsidRPr="009420F2">
        <w:rPr>
          <w:lang w:val="en-ZA" w:eastAsia="zh-CN"/>
        </w:rPr>
        <w:t>)</w:t>
      </w:r>
    </w:p>
    <w:p w14:paraId="3E1C38B8" w14:textId="7B29A658" w:rsidR="00FA061A" w:rsidRPr="009420F2" w:rsidRDefault="00691F98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>2.2</w:t>
      </w:r>
      <w:r w:rsidRPr="009420F2">
        <w:rPr>
          <w:lang w:val="en-ZA" w:eastAsia="zh-CN"/>
        </w:rPr>
        <w:tab/>
      </w:r>
      <w:r w:rsidR="00256DC4" w:rsidRPr="009420F2">
        <w:rPr>
          <w:lang w:val="en-ZA" w:eastAsia="zh-CN"/>
        </w:rPr>
        <w:t>Determine</w:t>
      </w:r>
      <w:r w:rsidR="00FA061A" w:rsidRPr="009420F2">
        <w:rPr>
          <w:lang w:val="en-ZA" w:eastAsia="zh-CN"/>
        </w:rPr>
        <w:t xml:space="preserve"> </w:t>
      </w:r>
      <w:r w:rsidR="00256DC4" w:rsidRPr="009420F2">
        <w:rPr>
          <w:lang w:val="en-ZA" w:eastAsia="zh-CN"/>
        </w:rPr>
        <w:t>integers</w:t>
      </w:r>
      <w:r w:rsidR="00FA061A" w:rsidRPr="009420F2">
        <w:rPr>
          <w:lang w:val="en-ZA" w:eastAsia="zh-CN"/>
        </w:rPr>
        <w:t xml:space="preserve"> </w:t>
      </w:r>
      <m:oMath>
        <m:r>
          <w:rPr>
            <w:rFonts w:ascii="Cambria Math" w:hAnsi="Cambria Math"/>
            <w:lang w:val="en-ZA" w:eastAsia="zh-CN"/>
          </w:rPr>
          <m:t>m</m:t>
        </m:r>
        <m:r>
          <m:rPr>
            <m:sty m:val="p"/>
          </m:rPr>
          <w:rPr>
            <w:rFonts w:ascii="Cambria Math" w:hAnsi="Cambria Math"/>
            <w:lang w:val="en-ZA" w:eastAsia="zh-CN"/>
          </w:rPr>
          <m:t xml:space="preserve"> </m:t>
        </m:r>
      </m:oMath>
      <w:r w:rsidR="00256DC4" w:rsidRPr="009420F2">
        <w:rPr>
          <w:lang w:val="en-ZA" w:eastAsia="zh-CN"/>
        </w:rPr>
        <w:t>and</w:t>
      </w:r>
      <m:oMath>
        <m:r>
          <m:rPr>
            <m:sty m:val="p"/>
          </m:rPr>
          <w:rPr>
            <w:rFonts w:ascii="Cambria Math" w:hAnsi="Cambria Math"/>
            <w:lang w:val="en-ZA" w:eastAsia="zh-CN"/>
          </w:rPr>
          <m:t xml:space="preserve"> </m:t>
        </m:r>
        <m:r>
          <w:rPr>
            <w:rFonts w:ascii="Cambria Math" w:hAnsi="Cambria Math"/>
            <w:lang w:val="en-ZA" w:eastAsia="zh-CN"/>
          </w:rPr>
          <m:t>n</m:t>
        </m:r>
      </m:oMath>
      <w:r w:rsidR="00FA061A" w:rsidRPr="009420F2">
        <w:rPr>
          <w:lang w:val="en-ZA" w:eastAsia="zh-CN"/>
        </w:rPr>
        <w:t xml:space="preserve"> </w:t>
      </w:r>
      <w:r w:rsidRPr="009420F2">
        <w:rPr>
          <w:lang w:val="en-ZA" w:eastAsia="zh-CN"/>
        </w:rPr>
        <w:t xml:space="preserve">in </w:t>
      </w:r>
      <m:oMath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hAnsi="Cambria Math"/>
                <w:lang w:val="en-ZA" w:eastAsia="zh-CN"/>
              </w:rPr>
              <m:t>m-i</m:t>
            </m:r>
          </m:e>
        </m:d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hAnsi="Cambria Math"/>
                <w:lang w:val="en-ZA" w:eastAsia="zh-CN"/>
              </w:rPr>
              <m:t>1+2i</m:t>
            </m:r>
          </m:e>
        </m:d>
        <m:r>
          <w:rPr>
            <w:rFonts w:ascii="Cambria Math" w:hAnsi="Cambria Math"/>
            <w:lang w:val="en-ZA" w:eastAsia="zh-CN"/>
          </w:rPr>
          <m:t>=n+5i</m:t>
        </m:r>
      </m:oMath>
      <w:r w:rsidRPr="009420F2">
        <w:rPr>
          <w:lang w:val="en-ZA" w:eastAsia="zh-CN"/>
        </w:rPr>
        <w:t>.</w:t>
      </w:r>
      <w:r w:rsidR="00424EBA" w:rsidRPr="009420F2">
        <w:rPr>
          <w:lang w:val="en-ZA" w:eastAsia="zh-CN"/>
        </w:rPr>
        <w:tab/>
        <w:t>(6)</w:t>
      </w:r>
    </w:p>
    <w:p w14:paraId="209FE8C6" w14:textId="59B8B7E4" w:rsidR="00424EBA" w:rsidRPr="009420F2" w:rsidRDefault="00424EBA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>2.</w:t>
      </w:r>
      <w:r w:rsidR="00A6645D" w:rsidRPr="009420F2">
        <w:rPr>
          <w:lang w:val="en-ZA" w:eastAsia="zh-CN"/>
        </w:rPr>
        <w:t>3</w:t>
      </w:r>
      <w:r w:rsidRPr="009420F2">
        <w:rPr>
          <w:lang w:val="en-ZA" w:eastAsia="zh-CN"/>
        </w:rPr>
        <w:tab/>
      </w:r>
      <w:r w:rsidR="00256DC4" w:rsidRPr="009420F2">
        <w:rPr>
          <w:lang w:val="en-ZA" w:eastAsia="zh-CN"/>
        </w:rPr>
        <w:t>Represent</w:t>
      </w:r>
      <w:r w:rsidRPr="009420F2">
        <w:rPr>
          <w:lang w:val="en-ZA" w:eastAsia="zh-CN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hAnsi="Cambria Math"/>
                <w:lang w:val="en-ZA" w:eastAsia="zh-CN"/>
              </w:rPr>
              <m:t>-2-3i</m:t>
            </m:r>
          </m:e>
        </m:d>
        <m:r>
          <w:rPr>
            <w:rFonts w:ascii="Cambria Math" w:hAnsi="Cambria Math"/>
            <w:lang w:val="en-ZA" w:eastAsia="zh-CN"/>
          </w:rPr>
          <m:t>+</m:t>
        </m:r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hAnsi="Cambria Math"/>
                <w:lang w:val="en-ZA" w:eastAsia="zh-CN"/>
              </w:rPr>
              <m:t>7-2i</m:t>
            </m:r>
          </m:e>
        </m:d>
      </m:oMath>
      <w:r w:rsidR="0069553F" w:rsidRPr="009420F2">
        <w:rPr>
          <w:lang w:val="en-ZA" w:eastAsia="zh-CN"/>
        </w:rPr>
        <w:t xml:space="preserve"> </w:t>
      </w:r>
      <w:r w:rsidR="009420F2" w:rsidRPr="009420F2">
        <w:rPr>
          <w:lang w:val="en-ZA" w:eastAsia="zh-CN"/>
        </w:rPr>
        <w:t>graphically</w:t>
      </w:r>
      <w:r w:rsidR="00256DC4" w:rsidRPr="009420F2">
        <w:rPr>
          <w:lang w:val="en-ZA" w:eastAsia="zh-CN"/>
        </w:rPr>
        <w:t xml:space="preserve"> on a set of </w:t>
      </w:r>
      <w:r w:rsidR="00911728">
        <w:rPr>
          <w:lang w:val="en-ZA" w:eastAsia="zh-CN"/>
        </w:rPr>
        <w:t>a</w:t>
      </w:r>
      <w:r w:rsidR="00256DC4" w:rsidRPr="009420F2">
        <w:rPr>
          <w:lang w:val="en-ZA" w:eastAsia="zh-CN"/>
        </w:rPr>
        <w:t>xes</w:t>
      </w:r>
      <w:r w:rsidR="0069553F" w:rsidRPr="009420F2">
        <w:rPr>
          <w:lang w:val="en-ZA" w:eastAsia="zh-CN"/>
        </w:rPr>
        <w:t>.</w:t>
      </w:r>
      <w:r w:rsidR="001E5996" w:rsidRPr="009420F2">
        <w:rPr>
          <w:lang w:val="en-ZA" w:eastAsia="zh-CN"/>
        </w:rPr>
        <w:t xml:space="preserve"> </w:t>
      </w:r>
      <w:r w:rsidR="001E5996" w:rsidRPr="009420F2">
        <w:rPr>
          <w:lang w:val="en-ZA" w:eastAsia="zh-CN"/>
        </w:rPr>
        <w:br/>
      </w:r>
      <w:r w:rsidR="001E5996" w:rsidRPr="009420F2">
        <w:rPr>
          <w:lang w:val="en-ZA" w:eastAsia="zh-CN"/>
        </w:rPr>
        <w:tab/>
      </w:r>
      <w:r w:rsidR="00256DC4" w:rsidRPr="009420F2">
        <w:rPr>
          <w:rFonts w:eastAsiaTheme="minorEastAsia"/>
          <w:lang w:val="en-ZA" w:eastAsia="zh-CN"/>
        </w:rPr>
        <w:t>Use</w:t>
      </w:r>
      <w:r w:rsidR="001E5996" w:rsidRPr="009420F2">
        <w:rPr>
          <w:rFonts w:eastAsiaTheme="minorEastAsia"/>
          <w:lang w:val="en-ZA" w:eastAsia="zh-CN"/>
        </w:rPr>
        <w:t xml:space="preserve"> </w:t>
      </w:r>
      <w:r w:rsidR="001E5996" w:rsidRPr="009420F2">
        <w:rPr>
          <w:rFonts w:eastAsiaTheme="minorEastAsia"/>
          <w:b/>
          <w:lang w:val="en-ZA" w:eastAsia="zh-CN"/>
        </w:rPr>
        <w:t>DIAGRAM</w:t>
      </w:r>
      <w:r w:rsidR="00256DC4" w:rsidRPr="009420F2">
        <w:rPr>
          <w:rFonts w:eastAsiaTheme="minorEastAsia"/>
          <w:b/>
          <w:lang w:val="en-ZA" w:eastAsia="zh-CN"/>
        </w:rPr>
        <w:t xml:space="preserve"> SHEET</w:t>
      </w:r>
      <w:r w:rsidR="001E5996" w:rsidRPr="009420F2">
        <w:rPr>
          <w:rFonts w:eastAsiaTheme="minorEastAsia"/>
          <w:b/>
          <w:lang w:val="en-ZA" w:eastAsia="zh-CN"/>
        </w:rPr>
        <w:t xml:space="preserve"> 1 </w:t>
      </w:r>
      <w:r w:rsidR="00256DC4" w:rsidRPr="009420F2">
        <w:rPr>
          <w:rFonts w:eastAsiaTheme="minorEastAsia"/>
          <w:lang w:val="en-ZA" w:eastAsia="zh-CN"/>
        </w:rPr>
        <w:t>for your sketch</w:t>
      </w:r>
      <w:r w:rsidR="001E5996" w:rsidRPr="009420F2">
        <w:rPr>
          <w:rFonts w:eastAsiaTheme="minorEastAsia"/>
          <w:lang w:val="en-ZA" w:eastAsia="zh-CN"/>
        </w:rPr>
        <w:t>.</w:t>
      </w:r>
      <w:r w:rsidR="0069553F" w:rsidRPr="009420F2">
        <w:rPr>
          <w:lang w:val="en-ZA" w:eastAsia="zh-CN"/>
        </w:rPr>
        <w:tab/>
        <w:t>(</w:t>
      </w:r>
      <w:r w:rsidR="00487383" w:rsidRPr="009420F2">
        <w:rPr>
          <w:lang w:val="en-ZA" w:eastAsia="zh-CN"/>
        </w:rPr>
        <w:t>3</w:t>
      </w:r>
      <w:r w:rsidR="0069553F" w:rsidRPr="009420F2">
        <w:rPr>
          <w:lang w:val="en-ZA" w:eastAsia="zh-CN"/>
        </w:rPr>
        <w:t>)</w:t>
      </w:r>
    </w:p>
    <w:p w14:paraId="41EBC58E" w14:textId="77777777" w:rsidR="00972C9C" w:rsidRPr="009420F2" w:rsidRDefault="00972C9C" w:rsidP="00651E6A">
      <w:pPr>
        <w:pStyle w:val="Questions"/>
        <w:rPr>
          <w:lang w:val="en-ZA" w:eastAsia="zh-CN"/>
        </w:rPr>
      </w:pPr>
    </w:p>
    <w:p w14:paraId="6CF08B15" w14:textId="3064C892" w:rsidR="0069553F" w:rsidRPr="009420F2" w:rsidRDefault="00636571" w:rsidP="0069553F">
      <w:pPr>
        <w:pStyle w:val="Heading1"/>
        <w:rPr>
          <w:lang w:val="en-ZA"/>
        </w:rPr>
      </w:pPr>
      <w:r w:rsidRPr="009420F2">
        <w:rPr>
          <w:lang w:val="en-ZA"/>
        </w:rPr>
        <w:t>Question</w:t>
      </w:r>
      <w:r w:rsidR="0069553F" w:rsidRPr="009420F2">
        <w:rPr>
          <w:lang w:val="en-ZA"/>
        </w:rPr>
        <w:t xml:space="preserve"> 3</w:t>
      </w:r>
      <w:r w:rsidR="0069553F" w:rsidRPr="009420F2">
        <w:rPr>
          <w:lang w:val="en-ZA"/>
        </w:rPr>
        <w:tab/>
        <w:t>[1</w:t>
      </w:r>
      <w:r w:rsidR="008762A0" w:rsidRPr="009420F2">
        <w:rPr>
          <w:lang w:val="en-ZA"/>
        </w:rPr>
        <w:t>1</w:t>
      </w:r>
      <w:r w:rsidR="0069553F" w:rsidRPr="009420F2">
        <w:rPr>
          <w:lang w:val="en-ZA"/>
        </w:rPr>
        <w:t xml:space="preserve"> </w:t>
      </w:r>
      <w:r w:rsidRPr="009420F2">
        <w:rPr>
          <w:lang w:val="en-ZA"/>
        </w:rPr>
        <w:t>marks</w:t>
      </w:r>
      <w:r w:rsidR="0069553F" w:rsidRPr="009420F2">
        <w:rPr>
          <w:lang w:val="en-ZA"/>
        </w:rPr>
        <w:t>]</w:t>
      </w:r>
    </w:p>
    <w:p w14:paraId="072CF43E" w14:textId="1DA59E09" w:rsidR="0069553F" w:rsidRPr="009420F2" w:rsidRDefault="00256DC4" w:rsidP="008762A0">
      <w:pPr>
        <w:tabs>
          <w:tab w:val="right" w:pos="9070"/>
        </w:tabs>
        <w:rPr>
          <w:lang w:val="en-ZA" w:eastAsia="zh-CN"/>
        </w:rPr>
      </w:pPr>
      <w:r w:rsidRPr="009420F2">
        <w:rPr>
          <w:lang w:val="en-ZA" w:eastAsia="zh-CN"/>
        </w:rPr>
        <w:t xml:space="preserve">Decompose  </w:t>
      </w:r>
      <m:oMath>
        <m:f>
          <m:fPr>
            <m:ctrlPr>
              <w:rPr>
                <w:rFonts w:ascii="Cambria Math" w:hAnsi="Cambria Math"/>
                <w:i/>
                <w:lang w:val="en-ZA"/>
              </w:rPr>
            </m:ctrlPr>
          </m:fPr>
          <m:num>
            <m:r>
              <w:rPr>
                <w:rFonts w:ascii="Cambria Math" w:hAnsi="Cambria Math"/>
                <w:lang w:val="en-ZA"/>
              </w:rPr>
              <m:t>-2</m:t>
            </m:r>
            <m:sSup>
              <m:sSupPr>
                <m:ctrlPr>
                  <w:rPr>
                    <w:rFonts w:ascii="Cambria Math" w:hAnsi="Cambria Math"/>
                    <w:i/>
                    <w:lang w:val="en-ZA" w:bidi="en-US"/>
                  </w:rPr>
                </m:ctrlPr>
              </m:sSupPr>
              <m:e>
                <m:r>
                  <w:rPr>
                    <w:rFonts w:ascii="Cambria Math" w:hAnsi="Cambria Math"/>
                    <w:lang w:val="en-ZA"/>
                  </w:rPr>
                  <m:t>x</m:t>
                </m:r>
                <m:ctrlPr>
                  <w:rPr>
                    <w:rFonts w:ascii="Cambria Math" w:hAnsi="Cambria Math"/>
                    <w:i/>
                    <w:lang w:val="en-ZA"/>
                  </w:rPr>
                </m:ctrlPr>
              </m:e>
              <m:sup>
                <m:r>
                  <w:rPr>
                    <w:rFonts w:ascii="Cambria Math" w:hAnsi="Cambria Math"/>
                    <w:lang w:val="en-ZA"/>
                  </w:rPr>
                  <m:t>2</m:t>
                </m:r>
              </m:sup>
            </m:sSup>
            <m:r>
              <w:rPr>
                <w:rFonts w:ascii="Cambria Math" w:hAnsi="Cambria Math"/>
                <w:lang w:val="en-ZA"/>
              </w:rPr>
              <m:t>-x+15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lang w:val="en-Z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lang w:val="en-Z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ZA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hAnsi="Cambria Math"/>
                    <w:lang w:val="en-ZA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  <w:lang w:val="en-ZA"/>
                  </w:rPr>
                </m:ctrlPr>
              </m:dPr>
              <m:e>
                <m:r>
                  <w:rPr>
                    <w:rFonts w:ascii="Cambria Math" w:hAnsi="Cambria Math"/>
                    <w:lang w:val="en-ZA"/>
                  </w:rPr>
                  <m:t>x+2</m:t>
                </m:r>
              </m:e>
            </m:d>
          </m:den>
        </m:f>
      </m:oMath>
      <w:r w:rsidRPr="009420F2">
        <w:rPr>
          <w:lang w:val="en-ZA" w:eastAsia="zh-CN"/>
        </w:rPr>
        <w:t xml:space="preserve">  into partial fractions.</w:t>
      </w:r>
      <w:r w:rsidR="008762A0" w:rsidRPr="009420F2">
        <w:rPr>
          <w:lang w:val="en-ZA" w:eastAsia="zh-CN"/>
        </w:rPr>
        <w:tab/>
        <w:t>(11)</w:t>
      </w:r>
    </w:p>
    <w:p w14:paraId="18C6BE21" w14:textId="77777777" w:rsidR="00112ADD" w:rsidRPr="009420F2" w:rsidRDefault="00112ADD" w:rsidP="00846477">
      <w:pPr>
        <w:pStyle w:val="Questions"/>
        <w:rPr>
          <w:lang w:val="en-ZA" w:eastAsia="zh-CN"/>
        </w:rPr>
      </w:pPr>
    </w:p>
    <w:p w14:paraId="5D6D9B0F" w14:textId="3DCC5C6D" w:rsidR="007E6D18" w:rsidRPr="009420F2" w:rsidRDefault="00636571" w:rsidP="007E6D18">
      <w:pPr>
        <w:pStyle w:val="Heading1"/>
        <w:rPr>
          <w:lang w:val="en-ZA"/>
        </w:rPr>
      </w:pPr>
      <w:r w:rsidRPr="009420F2">
        <w:rPr>
          <w:lang w:val="en-ZA"/>
        </w:rPr>
        <w:t>Question</w:t>
      </w:r>
      <w:r w:rsidR="007E6D18" w:rsidRPr="009420F2">
        <w:rPr>
          <w:lang w:val="en-ZA"/>
        </w:rPr>
        <w:t xml:space="preserve"> 4</w:t>
      </w:r>
      <w:r w:rsidR="007E6D18" w:rsidRPr="009420F2">
        <w:rPr>
          <w:lang w:val="en-ZA"/>
        </w:rPr>
        <w:tab/>
        <w:t>[1</w:t>
      </w:r>
      <w:r w:rsidR="009F1874" w:rsidRPr="009420F2">
        <w:rPr>
          <w:lang w:val="en-ZA"/>
        </w:rPr>
        <w:t>7</w:t>
      </w:r>
      <w:r w:rsidR="007E6D18" w:rsidRPr="009420F2">
        <w:rPr>
          <w:lang w:val="en-ZA"/>
        </w:rPr>
        <w:t xml:space="preserve"> </w:t>
      </w:r>
      <w:r w:rsidRPr="009420F2">
        <w:rPr>
          <w:lang w:val="en-ZA"/>
        </w:rPr>
        <w:t>marks</w:t>
      </w:r>
      <w:r w:rsidR="007E6D18" w:rsidRPr="009420F2">
        <w:rPr>
          <w:lang w:val="en-ZA"/>
        </w:rPr>
        <w:t>]</w:t>
      </w:r>
    </w:p>
    <w:p w14:paraId="3E5B1C3B" w14:textId="75222AE4" w:rsidR="00151C60" w:rsidRPr="009420F2" w:rsidRDefault="00151C60" w:rsidP="009F1874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>4.1</w:t>
      </w:r>
      <w:r w:rsidRPr="009420F2">
        <w:rPr>
          <w:lang w:val="en-ZA" w:eastAsia="zh-CN"/>
        </w:rPr>
        <w:tab/>
      </w:r>
      <m:oMath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lang w:val="en-ZA"/>
          </w:rPr>
          <m:t>=</m:t>
        </m:r>
        <m:f>
          <m:fPr>
            <m:ctrlPr>
              <w:rPr>
                <w:rFonts w:ascii="Cambria Math" w:hAnsi="Cambria Math"/>
                <w:lang w:val="en-Z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lang w:val="en-ZA"/>
              </w:rPr>
              <m:t>1</m:t>
            </m:r>
          </m:num>
          <m:den>
            <m:r>
              <w:rPr>
                <w:rFonts w:ascii="Cambria Math" w:hAnsi="Cambria Math"/>
                <w:lang w:val="en-ZA"/>
              </w:rPr>
              <m:t>2-x</m:t>
            </m:r>
          </m:den>
        </m:f>
        <m:r>
          <m:rPr>
            <m:sty m:val="p"/>
          </m:rPr>
          <w:rPr>
            <w:rFonts w:ascii="Cambria Math" w:hAnsi="Cambria Math"/>
            <w:lang w:val="en-ZA"/>
          </w:rPr>
          <m:t xml:space="preserve"> </m:t>
        </m:r>
      </m:oMath>
      <w:r w:rsidR="00256DC4" w:rsidRPr="009420F2">
        <w:rPr>
          <w:lang w:val="en-ZA"/>
        </w:rPr>
        <w:t>and</w:t>
      </w:r>
      <m:oMath>
        <m:r>
          <m:rPr>
            <m:sty m:val="p"/>
          </m:rPr>
          <w:rPr>
            <w:rFonts w:ascii="Cambria Math" w:hAnsi="Cambria Math"/>
            <w:lang w:val="en-ZA"/>
          </w:rPr>
          <m:t xml:space="preserve"> </m:t>
        </m:r>
        <m:r>
          <w:rPr>
            <w:rFonts w:ascii="Cambria Math" w:hAnsi="Cambria Math"/>
            <w:lang w:val="en-ZA"/>
          </w:rPr>
          <m:t>g</m:t>
        </m:r>
        <m:d>
          <m:dPr>
            <m:ctrlPr>
              <w:rPr>
                <w:rFonts w:ascii="Cambria Math" w:hAnsi="Cambria Math"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lang w:val="en-ZA"/>
          </w:rPr>
          <m:t>=2+</m:t>
        </m:r>
        <m:rad>
          <m:radPr>
            <m:degHide m:val="1"/>
            <m:ctrlPr>
              <w:rPr>
                <w:rFonts w:ascii="Cambria Math" w:hAnsi="Cambria Math"/>
                <w:lang w:val="en-ZA"/>
              </w:rPr>
            </m:ctrlPr>
          </m:radPr>
          <m:deg/>
          <m:e>
            <m:r>
              <w:rPr>
                <w:rFonts w:ascii="Cambria Math" w:hAnsi="Cambria Math"/>
                <w:lang w:val="en-ZA"/>
              </w:rPr>
              <m:t>x</m:t>
            </m:r>
          </m:e>
        </m:rad>
      </m:oMath>
      <w:r w:rsidR="009F1874" w:rsidRPr="009420F2">
        <w:rPr>
          <w:lang w:val="en-ZA"/>
        </w:rPr>
        <w:t xml:space="preserve">, </w:t>
      </w:r>
      <w:r w:rsidR="00256DC4" w:rsidRPr="009420F2">
        <w:rPr>
          <w:lang w:val="en-ZA"/>
        </w:rPr>
        <w:t>Determine</w:t>
      </w:r>
      <w:r w:rsidR="009F1874"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(g∘f)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-7</m:t>
            </m:r>
          </m:e>
        </m:d>
      </m:oMath>
      <w:r w:rsidR="009F1874" w:rsidRPr="009420F2">
        <w:rPr>
          <w:lang w:val="en-ZA"/>
        </w:rPr>
        <w:t>.</w:t>
      </w:r>
      <w:r w:rsidRPr="009420F2">
        <w:rPr>
          <w:lang w:val="en-ZA" w:eastAsia="zh-CN"/>
        </w:rPr>
        <w:tab/>
        <w:t>(</w:t>
      </w:r>
      <w:r w:rsidR="009F1874" w:rsidRPr="009420F2">
        <w:rPr>
          <w:lang w:val="en-ZA" w:eastAsia="zh-CN"/>
        </w:rPr>
        <w:t>4</w:t>
      </w:r>
      <w:r w:rsidRPr="009420F2">
        <w:rPr>
          <w:lang w:val="en-ZA" w:eastAsia="zh-CN"/>
        </w:rPr>
        <w:t>)</w:t>
      </w:r>
    </w:p>
    <w:p w14:paraId="1AD1DBAA" w14:textId="193D315B" w:rsidR="0050597F" w:rsidRPr="009420F2" w:rsidRDefault="0050597F" w:rsidP="00F950E5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>4.</w:t>
      </w:r>
      <w:r w:rsidR="00151C60" w:rsidRPr="009420F2">
        <w:rPr>
          <w:lang w:val="en-ZA" w:eastAsia="zh-CN"/>
        </w:rPr>
        <w:t>2</w:t>
      </w:r>
      <w:r w:rsidRPr="009420F2">
        <w:rPr>
          <w:lang w:val="en-ZA" w:eastAsia="zh-CN"/>
        </w:rPr>
        <w:tab/>
        <w:t>Sket</w:t>
      </w:r>
      <w:r w:rsidR="00256DC4" w:rsidRPr="009420F2">
        <w:rPr>
          <w:lang w:val="en-ZA" w:eastAsia="zh-CN"/>
        </w:rPr>
        <w:t>ch</w:t>
      </w:r>
      <w:r w:rsidR="00636571" w:rsidRPr="009420F2">
        <w:rPr>
          <w:lang w:val="en-ZA" w:eastAsia="zh-CN"/>
        </w:rPr>
        <w:t xml:space="preserve"> the </w:t>
      </w:r>
      <w:r w:rsidR="00256DC4" w:rsidRPr="009420F2">
        <w:rPr>
          <w:lang w:val="en-ZA" w:eastAsia="zh-CN"/>
        </w:rPr>
        <w:t>following</w:t>
      </w:r>
      <w:r w:rsidRPr="009420F2">
        <w:rPr>
          <w:lang w:val="en-ZA" w:eastAsia="zh-CN"/>
        </w:rPr>
        <w:t xml:space="preserve"> </w:t>
      </w:r>
      <w:r w:rsidR="00256DC4" w:rsidRPr="009420F2">
        <w:rPr>
          <w:lang w:val="en-ZA" w:eastAsia="zh-CN"/>
        </w:rPr>
        <w:t xml:space="preserve">piecewise function for </w:t>
      </w:r>
      <w:bookmarkStart w:id="5" w:name="_Hlk20125000"/>
      <m:oMath>
        <m:r>
          <w:rPr>
            <w:rFonts w:ascii="Cambria Math" w:hAnsi="Cambria Math"/>
            <w:lang w:val="en-ZA" w:eastAsia="zh-CN"/>
          </w:rPr>
          <m:t>-3≤x≤5</m:t>
        </m:r>
      </m:oMath>
      <w:bookmarkEnd w:id="5"/>
      <w:r w:rsidRPr="009420F2">
        <w:rPr>
          <w:lang w:val="en-ZA" w:eastAsia="zh-CN"/>
        </w:rPr>
        <w:t>:</w:t>
      </w:r>
    </w:p>
    <w:p w14:paraId="060E460C" w14:textId="1171FA4A" w:rsidR="00F950E5" w:rsidRPr="009420F2" w:rsidRDefault="00F950E5" w:rsidP="00F950E5">
      <w:pPr>
        <w:spacing w:before="0" w:after="160"/>
        <w:jc w:val="center"/>
        <w:rPr>
          <w:rFonts w:eastAsiaTheme="minorEastAsia"/>
          <w:lang w:val="en-ZA" w:eastAsia="zh-CN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lang w:val="en-ZA" w:eastAsia="zh-CN"/>
            </w:rPr>
            <m:t>f(x)=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val="en-ZA" w:eastAsia="zh-CN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lang w:val="en-ZA" w:eastAsia="zh-CN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lang w:val="en-ZA" w:eastAsia="zh-CN"/>
                      </w:rPr>
                      <m:t>1-x</m:t>
                    </m:r>
                  </m:e>
                  <m:e>
                    <m:r>
                      <m:rPr>
                        <m:nor/>
                      </m:rPr>
                      <w:rPr>
                        <w:lang w:val="en-ZA"/>
                      </w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val="en-ZA" w:eastAsia="zh-CN"/>
                      </w:rPr>
                      <m:t>x≤-1</m:t>
                    </m:r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ZA"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ZA"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ZA" w:eastAsia="zh-CN"/>
                          </w:rPr>
                          <m:t>2</m:t>
                        </m:r>
                      </m:sup>
                    </m:sSup>
                  </m:e>
                  <m:e>
                    <m:r>
                      <m:rPr>
                        <m:nor/>
                      </m:rPr>
                      <w:rPr>
                        <w:lang w:val="en-ZA"/>
                      </w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val="en-ZA" w:eastAsia="zh-CN"/>
                      </w:rPr>
                      <m:t>-1&lt;x&lt;1</m:t>
                    </m:r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ZA"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ZA" w:eastAsia="zh-CN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ZA" w:eastAsia="zh-CN"/>
                          </w:rPr>
                          <m:t>x</m:t>
                        </m:r>
                      </m:sup>
                    </m:sSup>
                  </m:e>
                  <m:e>
                    <m:r>
                      <m:rPr>
                        <m:nor/>
                      </m:rPr>
                      <w:rPr>
                        <w:lang w:val="en-ZA"/>
                      </w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val="en-ZA" w:eastAsia="zh-CN"/>
                      </w:rPr>
                      <m:t>x=1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val="en-ZA" w:eastAsia="zh-C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lang w:val="en-ZA" w:eastAsia="zh-CN"/>
                      </w:rPr>
                      <m:t>2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val="en-ZA" w:eastAsia="zh-CN"/>
                      </w:rPr>
                    </m:ctrlPr>
                  </m:e>
                  <m:e>
                    <m:r>
                      <m:rPr>
                        <m:nor/>
                      </m:rPr>
                      <w:rPr>
                        <w:lang w:val="en-ZA"/>
                      </w:rPr>
                      <m:t>as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val="en-ZA" w:eastAsia="zh-C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lang w:val="en-ZA" w:eastAsia="zh-CN"/>
                      </w:rPr>
                      <m:t>x&gt;1</m:t>
                    </m:r>
                  </m:e>
                </m:mr>
              </m:m>
            </m:e>
          </m:d>
        </m:oMath>
      </m:oMathPara>
    </w:p>
    <w:p w14:paraId="39A6B0F0" w14:textId="1427CB37" w:rsidR="004B72B0" w:rsidRPr="009420F2" w:rsidRDefault="004B72B0" w:rsidP="004B72B0">
      <w:pPr>
        <w:pStyle w:val="Questions"/>
        <w:rPr>
          <w:rFonts w:eastAsiaTheme="minorEastAsia"/>
          <w:lang w:val="en-ZA" w:eastAsia="zh-CN"/>
        </w:rPr>
      </w:pPr>
      <w:r w:rsidRPr="009420F2">
        <w:rPr>
          <w:rFonts w:eastAsiaTheme="minorEastAsia"/>
          <w:lang w:val="en-ZA" w:eastAsia="zh-CN"/>
        </w:rPr>
        <w:tab/>
      </w:r>
      <w:r w:rsidR="00256DC4" w:rsidRPr="009420F2">
        <w:rPr>
          <w:rFonts w:eastAsiaTheme="minorEastAsia"/>
          <w:lang w:val="en-ZA" w:eastAsia="zh-CN"/>
        </w:rPr>
        <w:t xml:space="preserve">Use </w:t>
      </w:r>
      <w:r w:rsidR="00256DC4" w:rsidRPr="009420F2">
        <w:rPr>
          <w:rFonts w:eastAsiaTheme="minorEastAsia"/>
          <w:b/>
          <w:lang w:val="en-ZA" w:eastAsia="zh-CN"/>
        </w:rPr>
        <w:t xml:space="preserve">DIAGRAM SHEET 2 </w:t>
      </w:r>
      <w:r w:rsidR="00256DC4" w:rsidRPr="009420F2">
        <w:rPr>
          <w:rFonts w:eastAsiaTheme="minorEastAsia"/>
          <w:lang w:val="en-ZA" w:eastAsia="zh-CN"/>
        </w:rPr>
        <w:t>for your sketch</w:t>
      </w:r>
      <w:r w:rsidRPr="009420F2">
        <w:rPr>
          <w:rFonts w:eastAsiaTheme="minorEastAsia"/>
          <w:lang w:val="en-ZA" w:eastAsia="zh-CN"/>
        </w:rPr>
        <w:t>.</w:t>
      </w:r>
      <w:r w:rsidR="001E5996" w:rsidRPr="009420F2">
        <w:rPr>
          <w:rFonts w:eastAsiaTheme="minorEastAsia"/>
          <w:lang w:val="en-ZA" w:eastAsia="zh-CN"/>
        </w:rPr>
        <w:tab/>
        <w:t>(6)</w:t>
      </w:r>
    </w:p>
    <w:p w14:paraId="7FC2DE98" w14:textId="3216C293" w:rsidR="00EA778E" w:rsidRPr="009420F2" w:rsidRDefault="00F950E5" w:rsidP="00EA778E">
      <w:pPr>
        <w:rPr>
          <w:lang w:val="en-ZA"/>
        </w:rPr>
      </w:pPr>
      <w:r w:rsidRPr="009420F2">
        <w:rPr>
          <w:lang w:val="en-ZA" w:eastAsia="zh-CN"/>
        </w:rPr>
        <w:t>4.</w:t>
      </w:r>
      <w:r w:rsidR="00151C60" w:rsidRPr="009420F2">
        <w:rPr>
          <w:lang w:val="en-ZA" w:eastAsia="zh-CN"/>
        </w:rPr>
        <w:t>3</w:t>
      </w:r>
      <w:r w:rsidR="003D01E0" w:rsidRPr="009420F2">
        <w:rPr>
          <w:lang w:val="en-ZA" w:eastAsia="zh-CN"/>
        </w:rPr>
        <w:tab/>
      </w:r>
      <w:r w:rsidR="00EA778E" w:rsidRPr="009420F2">
        <w:rPr>
          <w:lang w:val="en-ZA"/>
        </w:rPr>
        <w:t>In</w:t>
      </w:r>
      <w:r w:rsidR="00636571" w:rsidRPr="009420F2">
        <w:rPr>
          <w:lang w:val="en-ZA"/>
        </w:rPr>
        <w:t xml:space="preserve"> the </w:t>
      </w:r>
      <w:r w:rsidR="00EA778E" w:rsidRPr="009420F2">
        <w:rPr>
          <w:lang w:val="en-ZA"/>
        </w:rPr>
        <w:t>sket</w:t>
      </w:r>
      <w:r w:rsidR="00256DC4" w:rsidRPr="009420F2">
        <w:rPr>
          <w:lang w:val="en-ZA"/>
        </w:rPr>
        <w:t>ch</w:t>
      </w:r>
      <w:r w:rsidR="00EA778E" w:rsidRPr="009420F2">
        <w:rPr>
          <w:lang w:val="en-ZA"/>
        </w:rPr>
        <w:t xml:space="preserve"> is OAB</w:t>
      </w:r>
      <w:r w:rsidR="00135567" w:rsidRPr="009420F2">
        <w:rPr>
          <w:lang w:val="en-ZA"/>
        </w:rPr>
        <w:t xml:space="preserve"> and </w:t>
      </w:r>
      <w:r w:rsidR="00EA778E" w:rsidRPr="009420F2">
        <w:rPr>
          <w:lang w:val="en-ZA"/>
        </w:rPr>
        <w:t xml:space="preserve">OCD </w:t>
      </w:r>
      <w:r w:rsidR="009420F2" w:rsidRPr="009420F2">
        <w:rPr>
          <w:lang w:val="en-ZA"/>
        </w:rPr>
        <w:t>radï</w:t>
      </w:r>
      <w:r w:rsidR="00636571" w:rsidRPr="009420F2">
        <w:rPr>
          <w:lang w:val="en-ZA"/>
        </w:rPr>
        <w:t xml:space="preserve"> of </w:t>
      </w:r>
      <w:r w:rsidR="00256DC4" w:rsidRPr="009420F2">
        <w:rPr>
          <w:lang w:val="en-ZA"/>
        </w:rPr>
        <w:t>a</w:t>
      </w:r>
      <w:r w:rsidR="00EA778E" w:rsidRPr="009420F2">
        <w:rPr>
          <w:lang w:val="en-ZA"/>
        </w:rPr>
        <w:t xml:space="preserve"> </w:t>
      </w:r>
      <w:r w:rsidR="009420F2" w:rsidRPr="009420F2">
        <w:rPr>
          <w:lang w:val="en-ZA"/>
        </w:rPr>
        <w:t>circle</w:t>
      </w:r>
      <w:r w:rsidR="00256DC4" w:rsidRPr="009420F2">
        <w:rPr>
          <w:lang w:val="en-ZA"/>
        </w:rPr>
        <w:t xml:space="preserve"> with centre </w:t>
      </w:r>
      <w:r w:rsidR="00EA778E" w:rsidRPr="009420F2">
        <w:rPr>
          <w:lang w:val="en-ZA"/>
        </w:rPr>
        <w:t xml:space="preserve"> O</w:t>
      </w:r>
      <w:r w:rsidR="00135567" w:rsidRPr="009420F2">
        <w:rPr>
          <w:lang w:val="en-ZA"/>
        </w:rPr>
        <w:t xml:space="preserve"> and </w:t>
      </w:r>
      <w:r w:rsidR="00EA778E" w:rsidRPr="009420F2">
        <w:rPr>
          <w:lang w:val="en-ZA"/>
        </w:rPr>
        <w:t xml:space="preserve">radius 10 cm.  </w:t>
      </w:r>
      <w:r w:rsidR="00EA778E" w:rsidRPr="009420F2">
        <w:rPr>
          <w:lang w:val="en-ZA"/>
        </w:rPr>
        <w:tab/>
      </w:r>
      <m:oMath>
        <m:r>
          <m:rPr>
            <m:sty m:val="p"/>
          </m:rPr>
          <w:rPr>
            <w:rFonts w:ascii="Cambria Math" w:hAnsi="Cambria Math"/>
            <w:lang w:val="en-ZA"/>
          </w:rPr>
          <m:t>A</m:t>
        </m:r>
        <m:acc>
          <m:accPr>
            <m:ctrlPr>
              <w:rPr>
                <w:rFonts w:ascii="Cambria Math" w:hAnsi="Cambria Math"/>
                <w:lang w:val="en-ZA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lang w:val="en-ZA"/>
              </w:rPr>
              <m:t>O</m:t>
            </m:r>
          </m:e>
        </m:acc>
        <m:r>
          <m:rPr>
            <m:sty m:val="p"/>
          </m:rPr>
          <w:rPr>
            <w:rFonts w:ascii="Cambria Math" w:hAnsi="Cambria Math"/>
            <w:lang w:val="en-ZA"/>
          </w:rPr>
          <m:t>C=</m:t>
        </m:r>
        <m:r>
          <w:rPr>
            <w:rFonts w:ascii="Cambria Math" w:hAnsi="Cambria Math"/>
            <w:lang w:val="en-ZA"/>
          </w:rPr>
          <m:t>α</m:t>
        </m:r>
      </m:oMath>
      <w:r w:rsidR="00EA778E" w:rsidRPr="009420F2">
        <w:rPr>
          <w:lang w:val="en-ZA"/>
        </w:rPr>
        <w:t xml:space="preserve"> radia</w:t>
      </w:r>
      <w:r w:rsidR="00256DC4" w:rsidRPr="009420F2">
        <w:rPr>
          <w:lang w:val="en-ZA"/>
        </w:rPr>
        <w:t>ns</w:t>
      </w:r>
      <w:r w:rsidR="00EA778E" w:rsidRPr="009420F2">
        <w:rPr>
          <w:lang w:val="en-ZA"/>
        </w:rPr>
        <w:t>. AC</w:t>
      </w:r>
      <w:r w:rsidR="00135567" w:rsidRPr="009420F2">
        <w:rPr>
          <w:lang w:val="en-ZA"/>
        </w:rPr>
        <w:t xml:space="preserve"> and </w:t>
      </w:r>
      <w:r w:rsidR="00EA778E" w:rsidRPr="009420F2">
        <w:rPr>
          <w:lang w:val="en-ZA"/>
        </w:rPr>
        <w:t xml:space="preserve">BD </w:t>
      </w:r>
      <w:r w:rsidR="00256DC4" w:rsidRPr="009420F2">
        <w:rPr>
          <w:lang w:val="en-ZA"/>
        </w:rPr>
        <w:t>are arcs</w:t>
      </w:r>
      <w:r w:rsidR="00636571" w:rsidRPr="009420F2">
        <w:rPr>
          <w:lang w:val="en-ZA"/>
        </w:rPr>
        <w:t xml:space="preserve"> of the </w:t>
      </w:r>
      <w:r w:rsidR="00256DC4" w:rsidRPr="009420F2">
        <w:rPr>
          <w:lang w:val="en-ZA"/>
        </w:rPr>
        <w:t>c</w:t>
      </w:r>
      <w:r w:rsidR="00EA778E" w:rsidRPr="009420F2">
        <w:rPr>
          <w:lang w:val="en-ZA"/>
        </w:rPr>
        <w:t>ir</w:t>
      </w:r>
      <w:r w:rsidR="00256DC4" w:rsidRPr="009420F2">
        <w:rPr>
          <w:lang w:val="en-ZA"/>
        </w:rPr>
        <w:t xml:space="preserve">cles with centre </w:t>
      </w:r>
      <w:r w:rsidR="00944F3A" w:rsidRPr="009420F2">
        <w:rPr>
          <w:lang w:val="en-ZA"/>
        </w:rPr>
        <w:t>O</w:t>
      </w:r>
      <w:r w:rsidR="00135567" w:rsidRPr="009420F2">
        <w:rPr>
          <w:lang w:val="en-ZA"/>
        </w:rPr>
        <w:t xml:space="preserve"> and </w:t>
      </w:r>
      <w:r w:rsidR="00EA778E" w:rsidRPr="009420F2">
        <w:rPr>
          <w:lang w:val="en-ZA"/>
        </w:rPr>
        <w:br/>
      </w:r>
      <w:r w:rsidR="00EA778E" w:rsidRPr="009420F2">
        <w:rPr>
          <w:lang w:val="en-ZA"/>
        </w:rPr>
        <w:tab/>
      </w:r>
      <w:r w:rsidR="009420F2" w:rsidRPr="009420F2">
        <w:rPr>
          <w:lang w:val="en-ZA"/>
        </w:rPr>
        <w:t>rad</w:t>
      </w:r>
      <w:r w:rsidR="00911728">
        <w:rPr>
          <w:lang w:val="en-ZA"/>
        </w:rPr>
        <w:t>ii</w:t>
      </w:r>
      <w:r w:rsidR="00EA778E" w:rsidRPr="009420F2">
        <w:rPr>
          <w:lang w:val="en-ZA"/>
        </w:rPr>
        <w:t xml:space="preserve"> 10 cm</w:t>
      </w:r>
      <w:r w:rsidR="00135567" w:rsidRPr="009420F2">
        <w:rPr>
          <w:lang w:val="en-ZA"/>
        </w:rPr>
        <w:t xml:space="preserve"> and </w:t>
      </w:r>
      <w:r w:rsidR="00EA778E" w:rsidRPr="009420F2">
        <w:rPr>
          <w:lang w:val="en-ZA"/>
        </w:rPr>
        <w:t xml:space="preserve">6 cm </w:t>
      </w:r>
      <w:r w:rsidR="009420F2" w:rsidRPr="009420F2">
        <w:rPr>
          <w:lang w:val="en-ZA"/>
        </w:rPr>
        <w:t>respectively</w:t>
      </w:r>
      <w:r w:rsidR="00944F3A" w:rsidRPr="009420F2">
        <w:rPr>
          <w:lang w:val="en-ZA"/>
        </w:rPr>
        <w:t>.</w:t>
      </w:r>
    </w:p>
    <w:p w14:paraId="71E27D01" w14:textId="5F9059FF" w:rsidR="00EA778E" w:rsidRPr="009420F2" w:rsidRDefault="00EA778E" w:rsidP="00EA778E">
      <w:pPr>
        <w:jc w:val="center"/>
        <w:rPr>
          <w:lang w:val="en-ZA"/>
        </w:rPr>
      </w:pPr>
      <w:r w:rsidRPr="009420F2">
        <w:rPr>
          <w:noProof/>
          <w:lang w:val="en-ZA"/>
        </w:rPr>
        <w:drawing>
          <wp:inline distT="0" distB="0" distL="0" distR="0" wp14:anchorId="3FD97DFA" wp14:editId="766E03B3">
            <wp:extent cx="2161995" cy="2242528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9509" cy="2250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27F16" w14:textId="706D858E" w:rsidR="00EA778E" w:rsidRPr="009420F2" w:rsidRDefault="00982DBB" w:rsidP="00982DBB">
      <w:pPr>
        <w:tabs>
          <w:tab w:val="left" w:pos="1276"/>
          <w:tab w:val="right" w:pos="9070"/>
        </w:tabs>
        <w:ind w:left="709"/>
        <w:rPr>
          <w:lang w:val="en-ZA"/>
        </w:rPr>
      </w:pPr>
      <w:r w:rsidRPr="009420F2">
        <w:rPr>
          <w:lang w:val="en-ZA"/>
        </w:rPr>
        <w:t>(a)</w:t>
      </w:r>
      <w:r w:rsidR="00EA778E" w:rsidRPr="009420F2">
        <w:rPr>
          <w:lang w:val="en-ZA"/>
        </w:rPr>
        <w:tab/>
      </w:r>
      <w:r w:rsidR="00256DC4" w:rsidRPr="009420F2">
        <w:rPr>
          <w:lang w:val="en-ZA"/>
        </w:rPr>
        <w:t>Determine</w:t>
      </w:r>
      <w:r w:rsidR="00636571" w:rsidRPr="009420F2">
        <w:rPr>
          <w:lang w:val="en-ZA"/>
        </w:rPr>
        <w:t xml:space="preserve"> the </w:t>
      </w:r>
      <w:r w:rsidR="00944F3A" w:rsidRPr="009420F2">
        <w:rPr>
          <w:lang w:val="en-ZA"/>
        </w:rPr>
        <w:t>value</w:t>
      </w:r>
      <w:r w:rsidR="00636571" w:rsidRPr="009420F2">
        <w:rPr>
          <w:lang w:val="en-ZA"/>
        </w:rPr>
        <w:t xml:space="preserve"> of </w:t>
      </w:r>
      <m:oMath>
        <m:r>
          <w:rPr>
            <w:rFonts w:ascii="Cambria Math" w:hAnsi="Cambria Math"/>
            <w:lang w:val="en-ZA"/>
          </w:rPr>
          <m:t>α</m:t>
        </m:r>
      </m:oMath>
      <w:r w:rsidR="00EA778E" w:rsidRPr="009420F2">
        <w:rPr>
          <w:lang w:val="en-ZA"/>
        </w:rPr>
        <w:t xml:space="preserve"> </w:t>
      </w:r>
      <w:r w:rsidR="00944F3A" w:rsidRPr="009420F2">
        <w:rPr>
          <w:lang w:val="en-ZA"/>
        </w:rPr>
        <w:t xml:space="preserve">for which the </w:t>
      </w:r>
      <w:r w:rsidR="000C6D1D">
        <w:rPr>
          <w:lang w:val="en-ZA"/>
        </w:rPr>
        <w:t xml:space="preserve">area </w:t>
      </w:r>
      <w:r w:rsidR="00944F3A" w:rsidRPr="009420F2">
        <w:rPr>
          <w:lang w:val="en-ZA"/>
        </w:rPr>
        <w:t xml:space="preserve">of the shaded area </w:t>
      </w:r>
      <w:r w:rsidR="00944F3A" w:rsidRPr="009420F2">
        <w:rPr>
          <w:lang w:val="en-ZA"/>
        </w:rPr>
        <w:tab/>
      </w:r>
      <w:r w:rsidR="000C6D1D">
        <w:rPr>
          <w:lang w:val="en-ZA"/>
        </w:rPr>
        <w:br/>
      </w:r>
      <w:r w:rsidR="000C6D1D">
        <w:rPr>
          <w:lang w:val="en-ZA"/>
        </w:rPr>
        <w:tab/>
      </w:r>
      <w:r w:rsidR="00944F3A" w:rsidRPr="009420F2">
        <w:rPr>
          <w:lang w:val="en-ZA"/>
        </w:rPr>
        <w:t>equals</w:t>
      </w:r>
      <w:r w:rsidR="00EA778E" w:rsidRPr="009420F2">
        <w:rPr>
          <w:lang w:val="en-ZA"/>
        </w:rPr>
        <w:t xml:space="preserve"> </w:t>
      </w:r>
      <w:r w:rsidR="009F1874" w:rsidRPr="009420F2">
        <w:rPr>
          <w:lang w:val="en-ZA"/>
        </w:rPr>
        <w:t>36,8</w:t>
      </w:r>
      <w:r w:rsidR="00EA778E" w:rsidRPr="009420F2">
        <w:rPr>
          <w:lang w:val="en-ZA"/>
        </w:rPr>
        <w:t xml:space="preserve"> </w:t>
      </w:r>
      <w:r w:rsidR="00911728" w:rsidRPr="00AC2DB2">
        <w:t>cm</w:t>
      </w:r>
      <w:r w:rsidR="00911728">
        <w:rPr>
          <w:vertAlign w:val="superscript"/>
        </w:rPr>
        <w:t>2</w:t>
      </w:r>
      <w:r w:rsidR="00EA778E" w:rsidRPr="009420F2">
        <w:rPr>
          <w:lang w:val="en-ZA"/>
        </w:rPr>
        <w:t>.</w:t>
      </w:r>
      <w:r w:rsidR="009F1874" w:rsidRPr="009420F2">
        <w:rPr>
          <w:lang w:val="en-ZA"/>
        </w:rPr>
        <w:tab/>
        <w:t>(4)</w:t>
      </w:r>
    </w:p>
    <w:p w14:paraId="44321BE0" w14:textId="3B1AC835" w:rsidR="00EA778E" w:rsidRPr="009420F2" w:rsidRDefault="00982DBB" w:rsidP="00982DBB">
      <w:pPr>
        <w:tabs>
          <w:tab w:val="left" w:pos="1276"/>
          <w:tab w:val="right" w:pos="9070"/>
        </w:tabs>
        <w:ind w:left="709"/>
        <w:rPr>
          <w:lang w:val="en-ZA"/>
        </w:rPr>
      </w:pPr>
      <w:r w:rsidRPr="009420F2">
        <w:rPr>
          <w:lang w:val="en-ZA"/>
        </w:rPr>
        <w:t>(b)</w:t>
      </w:r>
      <w:r w:rsidR="00EA778E" w:rsidRPr="009420F2">
        <w:rPr>
          <w:lang w:val="en-ZA"/>
        </w:rPr>
        <w:t xml:space="preserve"> </w:t>
      </w:r>
      <w:r w:rsidR="00EA778E" w:rsidRPr="009420F2">
        <w:rPr>
          <w:lang w:val="en-ZA"/>
        </w:rPr>
        <w:tab/>
      </w:r>
      <w:r w:rsidR="00256DC4" w:rsidRPr="009420F2">
        <w:rPr>
          <w:lang w:val="en-ZA"/>
        </w:rPr>
        <w:t>Determine</w:t>
      </w:r>
      <w:r w:rsidR="00636571" w:rsidRPr="009420F2">
        <w:rPr>
          <w:lang w:val="en-ZA"/>
        </w:rPr>
        <w:t xml:space="preserve"> the </w:t>
      </w:r>
      <w:r w:rsidR="000C6D1D" w:rsidRPr="009420F2">
        <w:rPr>
          <w:lang w:val="en-ZA"/>
        </w:rPr>
        <w:t xml:space="preserve">circumference </w:t>
      </w:r>
      <w:r w:rsidR="00636571" w:rsidRPr="009420F2">
        <w:rPr>
          <w:lang w:val="en-ZA"/>
        </w:rPr>
        <w:t xml:space="preserve">of the </w:t>
      </w:r>
      <w:r w:rsidR="00944F3A" w:rsidRPr="009420F2">
        <w:rPr>
          <w:lang w:val="en-ZA"/>
        </w:rPr>
        <w:t>shaded area</w:t>
      </w:r>
      <w:r w:rsidR="00EA778E" w:rsidRPr="009420F2">
        <w:rPr>
          <w:lang w:val="en-ZA"/>
        </w:rPr>
        <w:t>.</w:t>
      </w:r>
      <w:r w:rsidR="009F1874" w:rsidRPr="009420F2">
        <w:rPr>
          <w:lang w:val="en-ZA"/>
        </w:rPr>
        <w:tab/>
        <w:t>(3)</w:t>
      </w:r>
    </w:p>
    <w:p w14:paraId="7115D12F" w14:textId="6A9A1A80" w:rsidR="002A42F3" w:rsidRPr="009420F2" w:rsidRDefault="002A42F3" w:rsidP="00F950E5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</w:r>
      <w:r w:rsidRPr="009420F2">
        <w:rPr>
          <w:lang w:val="en-ZA" w:eastAsia="zh-CN"/>
        </w:rPr>
        <w:tab/>
      </w:r>
    </w:p>
    <w:p w14:paraId="07B89007" w14:textId="77777777" w:rsidR="00F74D75" w:rsidRPr="009420F2" w:rsidRDefault="00F74D75">
      <w:pPr>
        <w:spacing w:before="0" w:after="160"/>
        <w:rPr>
          <w:rFonts w:eastAsia="SimSun" w:cs="Times New Roman"/>
          <w:b/>
          <w:sz w:val="28"/>
          <w:szCs w:val="24"/>
          <w:lang w:val="en-ZA" w:eastAsia="zh-CN"/>
        </w:rPr>
      </w:pPr>
      <w:r w:rsidRPr="009420F2">
        <w:rPr>
          <w:lang w:val="en-ZA"/>
        </w:rPr>
        <w:br w:type="page"/>
      </w:r>
    </w:p>
    <w:p w14:paraId="2F661B5D" w14:textId="5425DCF1" w:rsidR="007E6D18" w:rsidRPr="009420F2" w:rsidRDefault="00636571" w:rsidP="007E6D18">
      <w:pPr>
        <w:pStyle w:val="Heading1"/>
        <w:rPr>
          <w:lang w:val="en-ZA"/>
        </w:rPr>
      </w:pPr>
      <w:r w:rsidRPr="009420F2">
        <w:rPr>
          <w:lang w:val="en-ZA"/>
        </w:rPr>
        <w:lastRenderedPageBreak/>
        <w:t>Question</w:t>
      </w:r>
      <w:r w:rsidR="007E6D18" w:rsidRPr="009420F2">
        <w:rPr>
          <w:lang w:val="en-ZA"/>
        </w:rPr>
        <w:t xml:space="preserve"> 5</w:t>
      </w:r>
      <w:r w:rsidR="007E6D18" w:rsidRPr="009420F2">
        <w:rPr>
          <w:lang w:val="en-ZA"/>
        </w:rPr>
        <w:tab/>
        <w:t>[1</w:t>
      </w:r>
      <w:r w:rsidR="00F74D75" w:rsidRPr="009420F2">
        <w:rPr>
          <w:lang w:val="en-ZA"/>
        </w:rPr>
        <w:t>5</w:t>
      </w:r>
      <w:r w:rsidR="007E6D18" w:rsidRPr="009420F2">
        <w:rPr>
          <w:lang w:val="en-ZA"/>
        </w:rPr>
        <w:t xml:space="preserve"> </w:t>
      </w:r>
      <w:r w:rsidRPr="009420F2">
        <w:rPr>
          <w:lang w:val="en-ZA"/>
        </w:rPr>
        <w:t>marks</w:t>
      </w:r>
      <w:r w:rsidR="007E6D18" w:rsidRPr="009420F2">
        <w:rPr>
          <w:lang w:val="en-ZA"/>
        </w:rPr>
        <w:t>]</w:t>
      </w:r>
    </w:p>
    <w:p w14:paraId="4AD0521A" w14:textId="56608506" w:rsidR="00B8312F" w:rsidRPr="009420F2" w:rsidRDefault="00014DCF" w:rsidP="00B8312F">
      <w:pPr>
        <w:rPr>
          <w:kern w:val="36"/>
          <w:lang w:val="en-ZA"/>
        </w:rPr>
      </w:pPr>
      <w:r w:rsidRPr="009420F2">
        <w:rPr>
          <w:lang w:val="en-ZA" w:eastAsia="zh-CN"/>
        </w:rPr>
        <w:t>5.1</w:t>
      </w:r>
      <w:r w:rsidRPr="009420F2">
        <w:rPr>
          <w:lang w:val="en-ZA" w:eastAsia="zh-CN"/>
        </w:rPr>
        <w:tab/>
      </w:r>
    </w:p>
    <w:p w14:paraId="4FDC0D6C" w14:textId="643B6FFB" w:rsidR="00B8312F" w:rsidRPr="009420F2" w:rsidRDefault="00B8312F" w:rsidP="00B8312F">
      <w:pPr>
        <w:rPr>
          <w:kern w:val="36"/>
          <w:lang w:val="en-ZA"/>
        </w:rPr>
      </w:pPr>
      <w:r w:rsidRPr="009420F2">
        <w:rPr>
          <w:noProof/>
          <w:kern w:val="36"/>
          <w:lang w:val="en-ZA" w:eastAsia="af-ZA"/>
        </w:rPr>
        <w:tab/>
        <w:t>(a)</w:t>
      </w:r>
      <w:r w:rsidRPr="009420F2">
        <w:rPr>
          <w:noProof/>
          <w:kern w:val="36"/>
          <w:lang w:val="en-ZA" w:eastAsia="af-ZA"/>
        </w:rPr>
        <w:tab/>
      </w:r>
      <w:r w:rsidR="00944F3A" w:rsidRPr="009420F2">
        <w:rPr>
          <w:kern w:val="36"/>
          <w:lang w:val="en-ZA"/>
        </w:rPr>
        <w:t>Write the following matrix equation as a set of equations</w:t>
      </w:r>
      <w:r w:rsidRPr="009420F2">
        <w:rPr>
          <w:kern w:val="36"/>
          <w:lang w:val="en-ZA"/>
        </w:rPr>
        <w:t>:</w:t>
      </w:r>
    </w:p>
    <w:p w14:paraId="7CC1963E" w14:textId="0153FFDB" w:rsidR="00B8312F" w:rsidRPr="009420F2" w:rsidRDefault="00B8312F" w:rsidP="00B8312F">
      <w:pPr>
        <w:pStyle w:val="Questions"/>
        <w:rPr>
          <w:rFonts w:eastAsiaTheme="minorEastAsia" w:cstheme="minorBidi"/>
          <w:lang w:val="en-ZA"/>
        </w:rPr>
      </w:pPr>
      <w:r w:rsidRPr="009420F2">
        <w:rPr>
          <w:rFonts w:eastAsiaTheme="minorEastAsia" w:cstheme="minorBidi"/>
          <w:lang w:val="en-ZA"/>
        </w:rPr>
        <w:tab/>
      </w:r>
      <w:r w:rsidRPr="009420F2">
        <w:rPr>
          <w:rFonts w:eastAsiaTheme="minorEastAsia" w:cstheme="minorBidi"/>
          <w:lang w:val="en-ZA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lang w:val="en-Z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lang w:val="en-ZA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lang w:val="en-ZA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/>
                      <w:lang w:val="en-ZA"/>
                    </w:rPr>
                    <m:t>-3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lang w:val="en-ZA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/>
                      <w:lang w:val="en-ZA"/>
                    </w:rPr>
                    <m:t>6</m:t>
                  </m:r>
                </m:e>
              </m:mr>
            </m:m>
          </m:e>
        </m:d>
        <m:d>
          <m:dPr>
            <m:ctrlPr>
              <w:rPr>
                <w:rFonts w:ascii="Cambria Math" w:eastAsiaTheme="minorEastAsia" w:hAnsi="Cambria Math"/>
                <w:i/>
                <w:lang w:val="en-ZA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lang w:val="en-ZA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lang w:val="en-ZA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lang w:val="en-ZA"/>
                    </w:rPr>
                    <m:t>y</m:t>
                  </m:r>
                </m:e>
              </m:mr>
            </m:m>
          </m:e>
        </m:d>
        <m:r>
          <w:rPr>
            <w:rFonts w:ascii="Cambria Math" w:eastAsiaTheme="minorEastAsia" w:hAnsi="Cambria Math"/>
            <w:lang w:val="en-ZA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en-ZA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lang w:val="en-ZA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lang w:val="en-ZA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lang w:val="en-ZA"/>
                    </w:rPr>
                    <m:t>-1</m:t>
                  </m:r>
                </m:e>
              </m:mr>
            </m:m>
          </m:e>
        </m:d>
      </m:oMath>
      <w:r w:rsidR="00F74D75" w:rsidRPr="009420F2">
        <w:rPr>
          <w:rFonts w:eastAsiaTheme="minorEastAsia" w:cstheme="minorBidi"/>
          <w:lang w:val="en-ZA"/>
        </w:rPr>
        <w:tab/>
        <w:t>(2)</w:t>
      </w:r>
    </w:p>
    <w:p w14:paraId="0E8B202C" w14:textId="77777777" w:rsidR="00972C9C" w:rsidRPr="009420F2" w:rsidRDefault="00972C9C" w:rsidP="00B8312F">
      <w:pPr>
        <w:pStyle w:val="Questions"/>
        <w:rPr>
          <w:rFonts w:eastAsiaTheme="minorEastAsia" w:cstheme="minorBidi"/>
          <w:lang w:val="en-ZA"/>
        </w:rPr>
      </w:pPr>
    </w:p>
    <w:p w14:paraId="4D6BEA7A" w14:textId="4BBE85FE" w:rsidR="00B8312F" w:rsidRPr="009420F2" w:rsidRDefault="00B8312F" w:rsidP="00B8312F">
      <w:pPr>
        <w:pStyle w:val="Questions"/>
        <w:rPr>
          <w:i/>
          <w:lang w:val="en-ZA" w:eastAsia="zh-CN"/>
        </w:rPr>
      </w:pPr>
      <w:r w:rsidRPr="009420F2">
        <w:rPr>
          <w:rFonts w:eastAsiaTheme="minorEastAsia" w:cstheme="minorBidi"/>
          <w:lang w:val="en-ZA"/>
        </w:rPr>
        <w:tab/>
        <w:t>(b)</w:t>
      </w:r>
      <w:r w:rsidRPr="009420F2">
        <w:rPr>
          <w:rFonts w:eastAsiaTheme="minorEastAsia" w:cstheme="minorBidi"/>
          <w:lang w:val="en-ZA"/>
        </w:rPr>
        <w:tab/>
      </w:r>
      <w:r w:rsidR="00944F3A" w:rsidRPr="009420F2">
        <w:rPr>
          <w:rFonts w:eastAsiaTheme="minorEastAsia" w:cstheme="minorBidi"/>
          <w:lang w:val="en-ZA"/>
        </w:rPr>
        <w:t>Use</w:t>
      </w:r>
      <w:r w:rsidRPr="009420F2">
        <w:rPr>
          <w:rFonts w:eastAsiaTheme="minorEastAsia" w:cstheme="minorBidi"/>
          <w:lang w:val="en-ZA"/>
        </w:rPr>
        <w:t xml:space="preserve"> Cramer</w:t>
      </w:r>
      <w:r w:rsidR="00944F3A" w:rsidRPr="009420F2">
        <w:rPr>
          <w:rFonts w:eastAsiaTheme="minorEastAsia" w:cstheme="minorBidi"/>
          <w:lang w:val="en-ZA"/>
        </w:rPr>
        <w:t xml:space="preserve">’s rule </w:t>
      </w:r>
      <w:r w:rsidR="00135567" w:rsidRPr="009420F2">
        <w:rPr>
          <w:rFonts w:eastAsiaTheme="minorEastAsia" w:cstheme="minorBidi"/>
          <w:lang w:val="en-ZA"/>
        </w:rPr>
        <w:t xml:space="preserve">and </w:t>
      </w:r>
      <w:r w:rsidR="00944F3A" w:rsidRPr="009420F2">
        <w:rPr>
          <w:rFonts w:eastAsiaTheme="minorEastAsia" w:cstheme="minorBidi"/>
          <w:lang w:val="en-ZA"/>
        </w:rPr>
        <w:t>solve for</w:t>
      </w:r>
      <w:r w:rsidRPr="009420F2">
        <w:rPr>
          <w:rFonts w:eastAsiaTheme="minorEastAsia" w:cstheme="minorBidi"/>
          <w:lang w:val="en-ZA"/>
        </w:rPr>
        <w:t xml:space="preserve"> </w:t>
      </w:r>
      <m:oMath>
        <m:r>
          <w:rPr>
            <w:rFonts w:ascii="Cambria Math" w:eastAsiaTheme="minorEastAsia" w:hAnsi="Cambria Math" w:cstheme="minorBidi"/>
            <w:color w:val="000000" w:themeColor="text1"/>
            <w:lang w:val="en-ZA"/>
          </w:rPr>
          <m:t>x</m:t>
        </m:r>
      </m:oMath>
      <w:r w:rsidRPr="009420F2">
        <w:rPr>
          <w:rFonts w:eastAsiaTheme="minorEastAsia" w:cstheme="minorBidi"/>
          <w:lang w:val="en-ZA"/>
        </w:rPr>
        <w:t xml:space="preserve">. </w:t>
      </w:r>
    </w:p>
    <w:p w14:paraId="29207A97" w14:textId="1E73983F" w:rsidR="007E6D18" w:rsidRPr="009420F2" w:rsidRDefault="00944F3A" w:rsidP="00B8312F">
      <w:pPr>
        <w:pStyle w:val="Questions"/>
        <w:rPr>
          <w:lang w:val="en-ZA" w:eastAsia="zh-CN"/>
        </w:rPr>
      </w:pPr>
      <w:r w:rsidRPr="009420F2">
        <w:rPr>
          <w:i/>
          <w:lang w:val="en-ZA" w:eastAsia="zh-CN"/>
        </w:rPr>
        <w:t>Clearly show t</w:t>
      </w:r>
      <w:r w:rsidR="00636571" w:rsidRPr="009420F2">
        <w:rPr>
          <w:i/>
          <w:lang w:val="en-ZA" w:eastAsia="zh-CN"/>
        </w:rPr>
        <w:t xml:space="preserve">he </w:t>
      </w:r>
      <w:r w:rsidR="003C5DF3" w:rsidRPr="009420F2">
        <w:rPr>
          <w:i/>
          <w:lang w:val="en-ZA" w:eastAsia="zh-CN"/>
        </w:rPr>
        <w:t>determinant</w:t>
      </w:r>
      <w:r w:rsidRPr="009420F2">
        <w:rPr>
          <w:i/>
          <w:lang w:val="en-ZA" w:eastAsia="zh-CN"/>
        </w:rPr>
        <w:t>s</w:t>
      </w:r>
      <w:r w:rsidR="00636571" w:rsidRPr="009420F2">
        <w:rPr>
          <w:i/>
          <w:lang w:val="en-ZA" w:eastAsia="zh-CN"/>
        </w:rPr>
        <w:t xml:space="preserve"> that </w:t>
      </w:r>
      <w:r w:rsidRPr="009420F2">
        <w:rPr>
          <w:i/>
          <w:lang w:val="en-ZA" w:eastAsia="zh-CN"/>
        </w:rPr>
        <w:t>you use and how you use</w:t>
      </w:r>
      <w:r w:rsidR="00135567" w:rsidRPr="009420F2">
        <w:rPr>
          <w:i/>
          <w:lang w:val="en-ZA" w:eastAsia="zh-CN"/>
        </w:rPr>
        <w:t xml:space="preserve"> </w:t>
      </w:r>
      <w:r w:rsidR="00B8312F" w:rsidRPr="009420F2">
        <w:rPr>
          <w:i/>
          <w:lang w:val="en-ZA" w:eastAsia="zh-CN"/>
        </w:rPr>
        <w:t>Cramer</w:t>
      </w:r>
      <w:r w:rsidRPr="009420F2">
        <w:rPr>
          <w:i/>
          <w:lang w:val="en-ZA" w:eastAsia="zh-CN"/>
        </w:rPr>
        <w:t>’s rule.</w:t>
      </w:r>
      <w:r w:rsidRPr="009420F2">
        <w:rPr>
          <w:lang w:val="en-ZA" w:eastAsia="zh-CN"/>
        </w:rPr>
        <w:t xml:space="preserve"> </w:t>
      </w:r>
      <w:r w:rsidRPr="009420F2">
        <w:rPr>
          <w:lang w:val="en-ZA" w:eastAsia="zh-CN"/>
        </w:rPr>
        <w:tab/>
      </w:r>
      <w:r w:rsidRPr="009420F2">
        <w:rPr>
          <w:lang w:val="en-ZA" w:eastAsia="zh-CN"/>
        </w:rPr>
        <w:tab/>
      </w:r>
      <w:r w:rsidR="00E338ED" w:rsidRPr="009420F2">
        <w:rPr>
          <w:lang w:val="en-ZA" w:eastAsia="zh-CN"/>
        </w:rPr>
        <w:t>(6)</w:t>
      </w:r>
    </w:p>
    <w:p w14:paraId="5BAD4D07" w14:textId="77777777" w:rsidR="00E338ED" w:rsidRPr="009420F2" w:rsidRDefault="00E338ED" w:rsidP="00FA6BAF">
      <w:pPr>
        <w:pStyle w:val="Questions"/>
        <w:rPr>
          <w:lang w:val="en-ZA" w:eastAsia="zh-CN"/>
        </w:rPr>
      </w:pPr>
    </w:p>
    <w:p w14:paraId="41C0DA78" w14:textId="40788DAC" w:rsidR="00651E6A" w:rsidRPr="009420F2" w:rsidRDefault="001C7267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>5.2</w:t>
      </w:r>
      <w:r w:rsidRPr="009420F2">
        <w:rPr>
          <w:lang w:val="en-ZA" w:eastAsia="zh-CN"/>
        </w:rPr>
        <w:tab/>
      </w:r>
      <w:r w:rsidR="00256DC4" w:rsidRPr="009420F2">
        <w:rPr>
          <w:lang w:val="en-ZA" w:eastAsia="zh-CN"/>
        </w:rPr>
        <w:t>Determine</w:t>
      </w:r>
      <w:r w:rsidR="00636571" w:rsidRPr="009420F2">
        <w:rPr>
          <w:lang w:val="en-ZA" w:eastAsia="zh-CN"/>
        </w:rPr>
        <w:t xml:space="preserve"> the </w:t>
      </w:r>
      <w:r w:rsidR="00944F3A" w:rsidRPr="009420F2">
        <w:rPr>
          <w:lang w:val="en-ZA" w:eastAsia="zh-CN"/>
        </w:rPr>
        <w:t>following</w:t>
      </w:r>
      <w:r w:rsidR="00FE72BE" w:rsidRPr="009420F2">
        <w:rPr>
          <w:lang w:val="en-ZA" w:eastAsia="zh-CN"/>
        </w:rPr>
        <w:t>:</w:t>
      </w:r>
    </w:p>
    <w:p w14:paraId="64C60C5F" w14:textId="003D9863" w:rsidR="00FE72BE" w:rsidRDefault="00FE72BE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  <w:t>(a)</w:t>
      </w:r>
      <w:r w:rsidRPr="009420F2">
        <w:rPr>
          <w:lang w:val="en-ZA" w:eastAsia="zh-CN"/>
        </w:rPr>
        <w:tab/>
      </w:r>
      <m:oMath>
        <m:d>
          <m:dPr>
            <m:ctrlPr>
              <w:rPr>
                <w:rFonts w:ascii="Cambria Math" w:hAnsi="Cambria Math" w:cs="Arial"/>
                <w:lang w:val="en-ZA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  <w:lang w:val="en-ZA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-60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25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35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55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-18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40</m:t>
                  </m:r>
                </m:e>
              </m:mr>
            </m:m>
          </m:e>
        </m:d>
        <m:r>
          <w:rPr>
            <w:rFonts w:ascii="Cambria Math" w:hAnsi="Cambria Math" w:cs="Arial"/>
            <w:noProof/>
            <w:lang w:val="en-ZA"/>
          </w:rPr>
          <m:t>-</m:t>
        </m:r>
        <m:d>
          <m:dPr>
            <m:ctrlPr>
              <w:rPr>
                <w:rFonts w:ascii="Cambria Math" w:hAnsi="Cambria Math" w:cs="Arial"/>
                <w:lang w:val="en-ZA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  <w:lang w:val="en-ZA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50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30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-50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60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-20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40</m:t>
                  </m:r>
                </m:e>
              </m:mr>
            </m:m>
          </m:e>
        </m:d>
      </m:oMath>
      <w:r w:rsidR="000D6D6B" w:rsidRPr="009420F2">
        <w:rPr>
          <w:lang w:val="en-ZA" w:eastAsia="zh-CN"/>
        </w:rPr>
        <w:tab/>
        <w:t>(</w:t>
      </w:r>
      <w:r w:rsidR="00B8312F" w:rsidRPr="009420F2">
        <w:rPr>
          <w:lang w:val="en-ZA" w:eastAsia="zh-CN"/>
        </w:rPr>
        <w:t>3</w:t>
      </w:r>
      <w:r w:rsidR="000D6D6B" w:rsidRPr="009420F2">
        <w:rPr>
          <w:lang w:val="en-ZA" w:eastAsia="zh-CN"/>
        </w:rPr>
        <w:t>)</w:t>
      </w:r>
    </w:p>
    <w:p w14:paraId="560BBE4B" w14:textId="77777777" w:rsidR="001A3173" w:rsidRPr="009420F2" w:rsidRDefault="001A3173" w:rsidP="00651E6A">
      <w:pPr>
        <w:pStyle w:val="Questions"/>
        <w:rPr>
          <w:lang w:val="en-ZA" w:eastAsia="zh-CN"/>
        </w:rPr>
      </w:pPr>
      <w:bookmarkStart w:id="6" w:name="_GoBack"/>
      <w:bookmarkEnd w:id="6"/>
    </w:p>
    <w:p w14:paraId="4BB5B618" w14:textId="0A5DE086" w:rsidR="00E566E7" w:rsidRPr="009420F2" w:rsidRDefault="00FE72BE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  <w:t>(b)</w:t>
      </w:r>
      <w:r w:rsidRPr="009420F2">
        <w:rPr>
          <w:lang w:val="en-ZA" w:eastAsia="zh-CN"/>
        </w:rPr>
        <w:tab/>
      </w:r>
      <m:oMath>
        <m:d>
          <m:dPr>
            <m:ctrlPr>
              <w:rPr>
                <w:rFonts w:ascii="Cambria Math" w:hAnsi="Cambria Math" w:cs="Arial"/>
                <w:lang w:val="en-Z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  <w:lang w:val="en-ZA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2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5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-1</m:t>
                  </m:r>
                </m:e>
              </m:mr>
            </m:m>
          </m:e>
        </m:d>
        <m:r>
          <w:rPr>
            <w:rFonts w:ascii="Cambria Math" w:hAnsi="Cambria Math" w:cs="Arial"/>
            <w:lang w:val="en-ZA"/>
          </w:rPr>
          <m:t>×</m:t>
        </m:r>
        <m:d>
          <m:dPr>
            <m:ctrlPr>
              <w:rPr>
                <w:rFonts w:ascii="Cambria Math" w:hAnsi="Cambria Math" w:cs="Arial"/>
                <w:lang w:val="en-Z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  <w:lang w:val="en-ZA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-3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0</m:t>
                  </m:r>
                </m:e>
              </m:mr>
            </m:m>
          </m:e>
        </m:d>
      </m:oMath>
      <w:r w:rsidR="000D6D6B" w:rsidRPr="009420F2">
        <w:rPr>
          <w:lang w:val="en-ZA" w:eastAsia="zh-CN"/>
        </w:rPr>
        <w:tab/>
        <w:t>(4)</w:t>
      </w:r>
    </w:p>
    <w:p w14:paraId="4E7B3DEC" w14:textId="77777777" w:rsidR="00972C9C" w:rsidRPr="009420F2" w:rsidRDefault="00972C9C" w:rsidP="00651E6A">
      <w:pPr>
        <w:pStyle w:val="Questions"/>
        <w:rPr>
          <w:lang w:val="en-ZA" w:eastAsia="zh-CN"/>
        </w:rPr>
      </w:pPr>
    </w:p>
    <w:p w14:paraId="6AF60755" w14:textId="6D97D840" w:rsidR="000D6D6B" w:rsidRPr="009420F2" w:rsidRDefault="00636571" w:rsidP="000D6D6B">
      <w:pPr>
        <w:pStyle w:val="Heading1"/>
        <w:rPr>
          <w:lang w:val="en-ZA"/>
        </w:rPr>
      </w:pPr>
      <w:r w:rsidRPr="009420F2">
        <w:rPr>
          <w:lang w:val="en-ZA"/>
        </w:rPr>
        <w:t>Question</w:t>
      </w:r>
      <w:r w:rsidR="000D6D6B" w:rsidRPr="009420F2">
        <w:rPr>
          <w:lang w:val="en-ZA"/>
        </w:rPr>
        <w:t xml:space="preserve"> 6</w:t>
      </w:r>
      <w:r w:rsidR="000D6D6B" w:rsidRPr="009420F2">
        <w:rPr>
          <w:lang w:val="en-ZA"/>
        </w:rPr>
        <w:tab/>
        <w:t>[1</w:t>
      </w:r>
      <w:r w:rsidR="00F74D75" w:rsidRPr="009420F2">
        <w:rPr>
          <w:lang w:val="en-ZA"/>
        </w:rPr>
        <w:t>2</w:t>
      </w:r>
      <w:r w:rsidR="000D6D6B" w:rsidRPr="009420F2">
        <w:rPr>
          <w:lang w:val="en-ZA"/>
        </w:rPr>
        <w:t xml:space="preserve"> </w:t>
      </w:r>
      <w:r w:rsidRPr="009420F2">
        <w:rPr>
          <w:lang w:val="en-ZA"/>
        </w:rPr>
        <w:t>marks</w:t>
      </w:r>
      <w:r w:rsidR="000D6D6B" w:rsidRPr="009420F2">
        <w:rPr>
          <w:lang w:val="en-ZA"/>
        </w:rPr>
        <w:t>]</w:t>
      </w:r>
    </w:p>
    <w:p w14:paraId="38DEF666" w14:textId="02CDF710" w:rsidR="000D6D6B" w:rsidRPr="009420F2" w:rsidRDefault="00FF4F08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>6.1</w:t>
      </w:r>
      <w:r w:rsidRPr="009420F2">
        <w:rPr>
          <w:lang w:val="en-ZA" w:eastAsia="zh-CN"/>
        </w:rPr>
        <w:tab/>
      </w:r>
      <w:r w:rsidR="00256DC4" w:rsidRPr="009420F2">
        <w:rPr>
          <w:lang w:val="en-ZA" w:eastAsia="zh-CN"/>
        </w:rPr>
        <w:t>Determine</w:t>
      </w:r>
      <w:r w:rsidR="00636571" w:rsidRPr="009420F2">
        <w:rPr>
          <w:lang w:val="en-ZA" w:eastAsia="zh-CN"/>
        </w:rPr>
        <w:t xml:space="preserve"> the </w:t>
      </w:r>
      <w:r w:rsidR="00944F3A" w:rsidRPr="009420F2">
        <w:rPr>
          <w:lang w:val="en-ZA" w:eastAsia="zh-CN"/>
        </w:rPr>
        <w:t xml:space="preserve">unit vector </w:t>
      </w:r>
      <w:r w:rsidR="00636571" w:rsidRPr="009420F2">
        <w:rPr>
          <w:lang w:val="en-ZA" w:eastAsia="zh-CN"/>
        </w:rPr>
        <w:t xml:space="preserve">of </w:t>
      </w:r>
      <w:r w:rsidRPr="009420F2">
        <w:rPr>
          <w:lang w:val="en-ZA" w:eastAsia="zh-CN"/>
        </w:rPr>
        <w:t>ve</w:t>
      </w:r>
      <w:r w:rsidR="00944F3A" w:rsidRPr="009420F2">
        <w:rPr>
          <w:lang w:val="en-ZA" w:eastAsia="zh-CN"/>
        </w:rPr>
        <w:t>c</w:t>
      </w:r>
      <w:r w:rsidRPr="009420F2">
        <w:rPr>
          <w:lang w:val="en-ZA" w:eastAsia="zh-CN"/>
        </w:rPr>
        <w:t>tor</w:t>
      </w:r>
      <w:r w:rsidRPr="009420F2">
        <w:rPr>
          <w:b/>
          <w:lang w:val="en-ZA"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ZA" w:eastAsia="zh-CN"/>
          </w:rPr>
          <m:t>u</m:t>
        </m:r>
        <m:r>
          <w:rPr>
            <w:rFonts w:ascii="Cambria Math" w:hAnsi="Cambria Math"/>
            <w:lang w:val="en-ZA" w:eastAsia="zh-CN"/>
          </w:rPr>
          <m:t>=</m:t>
        </m:r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hAnsi="Cambria Math"/>
                <w:lang w:val="en-ZA" w:eastAsia="zh-CN"/>
              </w:rPr>
              <m:t>2;-6</m:t>
            </m:r>
          </m:e>
        </m:d>
      </m:oMath>
      <w:r w:rsidR="00D35671" w:rsidRPr="009420F2">
        <w:rPr>
          <w:lang w:val="en-ZA" w:eastAsia="zh-CN"/>
        </w:rPr>
        <w:t>.</w:t>
      </w:r>
      <w:r w:rsidR="00990D51" w:rsidRPr="009420F2">
        <w:rPr>
          <w:lang w:val="en-ZA" w:eastAsia="zh-CN"/>
        </w:rPr>
        <w:tab/>
      </w:r>
      <w:r w:rsidRPr="009420F2">
        <w:rPr>
          <w:lang w:val="en-ZA" w:eastAsia="zh-CN"/>
        </w:rPr>
        <w:t>(</w:t>
      </w:r>
      <w:r w:rsidR="00463505">
        <w:rPr>
          <w:lang w:val="en-ZA" w:eastAsia="zh-CN"/>
        </w:rPr>
        <w:t>4</w:t>
      </w:r>
      <w:r w:rsidRPr="009420F2">
        <w:rPr>
          <w:lang w:val="en-ZA" w:eastAsia="zh-CN"/>
        </w:rPr>
        <w:t>)</w:t>
      </w:r>
    </w:p>
    <w:p w14:paraId="4621C7B3" w14:textId="74900D52" w:rsidR="00990D51" w:rsidRPr="009420F2" w:rsidRDefault="00990D51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>6.</w:t>
      </w:r>
      <w:r w:rsidR="00F74D75" w:rsidRPr="009420F2">
        <w:rPr>
          <w:lang w:val="en-ZA" w:eastAsia="zh-CN"/>
        </w:rPr>
        <w:t>2</w:t>
      </w:r>
      <w:r w:rsidRPr="009420F2">
        <w:rPr>
          <w:lang w:val="en-ZA" w:eastAsia="zh-CN"/>
        </w:rPr>
        <w:tab/>
      </w:r>
      <w:r w:rsidR="00944F3A" w:rsidRPr="009420F2">
        <w:rPr>
          <w:lang w:val="en-ZA"/>
        </w:rPr>
        <w:t>Given</w:t>
      </w:r>
      <w:r w:rsidR="00D553BD" w:rsidRPr="009420F2">
        <w:rPr>
          <w:lang w:val="en-ZA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ZA"/>
          </w:rPr>
          <m:t>a</m:t>
        </m:r>
        <m:r>
          <m:rPr>
            <m:sty m:val="p"/>
          </m:rPr>
          <w:rPr>
            <w:rFonts w:ascii="Cambria Math" w:hAnsi="Cambria Math"/>
            <w:lang w:val="en-ZA"/>
          </w:rPr>
          <m:t xml:space="preserve"> and </m:t>
        </m:r>
        <m:r>
          <m:rPr>
            <m:sty m:val="bi"/>
          </m:rPr>
          <w:rPr>
            <w:rFonts w:ascii="Cambria Math" w:hAnsi="Cambria Math"/>
            <w:lang w:val="en-ZA"/>
          </w:rPr>
          <m:t xml:space="preserve">b </m:t>
        </m:r>
      </m:oMath>
      <w:r w:rsidR="00944F3A" w:rsidRPr="009420F2">
        <w:rPr>
          <w:lang w:val="en-ZA"/>
        </w:rPr>
        <w:t>with angle</w:t>
      </w:r>
      <w:r w:rsidR="00D553BD"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θ</m:t>
        </m:r>
      </m:oMath>
      <w:r w:rsidR="00636571" w:rsidRPr="009420F2">
        <w:rPr>
          <w:lang w:val="en-ZA"/>
        </w:rPr>
        <w:t xml:space="preserve"> that </w:t>
      </w:r>
      <w:r w:rsidR="00944F3A" w:rsidRPr="009420F2">
        <w:rPr>
          <w:lang w:val="en-ZA"/>
        </w:rPr>
        <w:t xml:space="preserve">that is formed between the </w:t>
      </w:r>
      <w:r w:rsidR="00D553BD" w:rsidRPr="009420F2">
        <w:rPr>
          <w:lang w:val="en-ZA"/>
        </w:rPr>
        <w:t>ve</w:t>
      </w:r>
      <w:r w:rsidR="00944F3A" w:rsidRPr="009420F2">
        <w:rPr>
          <w:lang w:val="en-ZA"/>
        </w:rPr>
        <w:t>c</w:t>
      </w:r>
      <w:r w:rsidR="00D553BD" w:rsidRPr="009420F2">
        <w:rPr>
          <w:lang w:val="en-ZA"/>
        </w:rPr>
        <w:t>tor</w:t>
      </w:r>
      <w:r w:rsidR="00944F3A" w:rsidRPr="009420F2">
        <w:rPr>
          <w:lang w:val="en-ZA"/>
        </w:rPr>
        <w:t>s</w:t>
      </w:r>
      <w:r w:rsidR="00D553BD" w:rsidRPr="009420F2">
        <w:rPr>
          <w:lang w:val="en-ZA"/>
        </w:rPr>
        <w:t>.</w:t>
      </w:r>
    </w:p>
    <w:p w14:paraId="28B81132" w14:textId="0D75CCA8" w:rsidR="002C0892" w:rsidRPr="009420F2" w:rsidRDefault="00D553BD" w:rsidP="002C0892">
      <w:pPr>
        <w:pStyle w:val="Questions"/>
        <w:jc w:val="center"/>
        <w:rPr>
          <w:lang w:val="en-ZA" w:eastAsia="zh-CN"/>
        </w:rPr>
      </w:pPr>
      <w:r w:rsidRPr="009420F2">
        <w:rPr>
          <w:noProof/>
          <w:lang w:val="en-ZA" w:eastAsia="af-ZA"/>
        </w:rPr>
        <w:drawing>
          <wp:inline distT="0" distB="0" distL="0" distR="0" wp14:anchorId="7B3904D2" wp14:editId="557AEA8B">
            <wp:extent cx="1469279" cy="1221898"/>
            <wp:effectExtent l="0" t="0" r="0" b="0"/>
            <wp:docPr id="11" name="Picture 1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[image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986" cy="122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8BA08" w14:textId="391CAF67" w:rsidR="00C31A9E" w:rsidRPr="009420F2" w:rsidRDefault="00C31A9E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  <w:t>(a)</w:t>
      </w:r>
      <w:r w:rsidRPr="009420F2">
        <w:rPr>
          <w:lang w:val="en-ZA" w:eastAsia="zh-CN"/>
        </w:rPr>
        <w:tab/>
      </w:r>
      <w:r w:rsidR="00256DC4" w:rsidRPr="009420F2">
        <w:rPr>
          <w:lang w:val="en-ZA" w:eastAsia="zh-CN"/>
        </w:rPr>
        <w:t>Determine</w:t>
      </w:r>
      <w:r w:rsidR="00636571" w:rsidRPr="009420F2">
        <w:rPr>
          <w:lang w:val="en-ZA" w:eastAsia="zh-CN"/>
        </w:rPr>
        <w:t xml:space="preserve"> the </w:t>
      </w:r>
      <w:r w:rsidR="00463505">
        <w:rPr>
          <w:lang w:val="en-ZA" w:eastAsia="zh-CN"/>
        </w:rPr>
        <w:t>dot product</w:t>
      </w:r>
      <w:r w:rsidR="00636571" w:rsidRPr="009420F2">
        <w:rPr>
          <w:lang w:val="en-ZA" w:eastAsia="zh-CN"/>
        </w:rPr>
        <w:t xml:space="preserve"> of </w:t>
      </w:r>
      <w:r w:rsidRPr="009420F2">
        <w:rPr>
          <w:lang w:val="en-ZA" w:eastAsia="zh-CN"/>
        </w:rPr>
        <w:t>ve</w:t>
      </w:r>
      <w:r w:rsidR="00944F3A" w:rsidRPr="009420F2">
        <w:rPr>
          <w:lang w:val="en-ZA" w:eastAsia="zh-CN"/>
        </w:rPr>
        <w:t>c</w:t>
      </w:r>
      <w:r w:rsidRPr="009420F2">
        <w:rPr>
          <w:lang w:val="en-ZA" w:eastAsia="zh-CN"/>
        </w:rPr>
        <w:t>tor</w:t>
      </w:r>
      <w:r w:rsidR="00944F3A" w:rsidRPr="009420F2">
        <w:rPr>
          <w:lang w:val="en-ZA" w:eastAsia="zh-CN"/>
        </w:rPr>
        <w:t>s</w:t>
      </w:r>
      <w:r w:rsidRPr="009420F2">
        <w:rPr>
          <w:lang w:val="en-ZA"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n-ZA" w:eastAsia="zh-CN"/>
          </w:rPr>
          <m:t>a</m:t>
        </m:r>
        <m:r>
          <m:rPr>
            <m:sty m:val="p"/>
          </m:rPr>
          <w:rPr>
            <w:rFonts w:ascii="Cambria Math" w:hAnsi="Cambria Math"/>
            <w:lang w:val="en-ZA" w:eastAsia="zh-CN"/>
          </w:rPr>
          <m:t xml:space="preserve"> </m:t>
        </m:r>
      </m:oMath>
      <w:r w:rsidR="00944F3A" w:rsidRPr="009420F2">
        <w:rPr>
          <w:lang w:val="en-ZA" w:eastAsia="zh-CN"/>
        </w:rPr>
        <w:t>and</w:t>
      </w:r>
      <m:oMath>
        <m:r>
          <m:rPr>
            <m:sty m:val="p"/>
          </m:rPr>
          <w:rPr>
            <w:rFonts w:ascii="Cambria Math" w:hAnsi="Cambria Math"/>
            <w:lang w:val="en-ZA" w:eastAsia="zh-CN"/>
          </w:rPr>
          <m:t xml:space="preserve"> </m:t>
        </m:r>
        <m:r>
          <m:rPr>
            <m:sty m:val="bi"/>
          </m:rPr>
          <w:rPr>
            <w:rFonts w:ascii="Cambria Math" w:hAnsi="Cambria Math"/>
            <w:lang w:val="en-ZA" w:eastAsia="zh-CN"/>
          </w:rPr>
          <m:t>b</m:t>
        </m:r>
      </m:oMath>
      <w:r w:rsidRPr="009420F2">
        <w:rPr>
          <w:lang w:val="en-ZA" w:eastAsia="zh-CN"/>
        </w:rPr>
        <w:t>.</w:t>
      </w:r>
      <w:r w:rsidRPr="009420F2">
        <w:rPr>
          <w:lang w:val="en-ZA" w:eastAsia="zh-CN"/>
        </w:rPr>
        <w:tab/>
        <w:t>(</w:t>
      </w:r>
      <w:r w:rsidR="00463505">
        <w:rPr>
          <w:lang w:val="en-ZA" w:eastAsia="zh-CN"/>
        </w:rPr>
        <w:t>3</w:t>
      </w:r>
      <w:r w:rsidRPr="009420F2">
        <w:rPr>
          <w:lang w:val="en-ZA" w:eastAsia="zh-CN"/>
        </w:rPr>
        <w:t>)</w:t>
      </w:r>
    </w:p>
    <w:p w14:paraId="64D8E952" w14:textId="66EC3DBE" w:rsidR="00C61F6C" w:rsidRPr="009420F2" w:rsidRDefault="00C31A9E" w:rsidP="00651E6A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  <w:t>(b)</w:t>
      </w:r>
      <w:r w:rsidRPr="009420F2">
        <w:rPr>
          <w:lang w:val="en-ZA" w:eastAsia="zh-CN"/>
        </w:rPr>
        <w:tab/>
      </w:r>
      <w:r w:rsidR="00944F3A" w:rsidRPr="009420F2">
        <w:rPr>
          <w:lang w:val="en-ZA" w:eastAsia="zh-CN"/>
        </w:rPr>
        <w:t>Calculate</w:t>
      </w:r>
      <w:r w:rsidR="00636571" w:rsidRPr="009420F2">
        <w:rPr>
          <w:lang w:val="en-ZA" w:eastAsia="zh-CN"/>
        </w:rPr>
        <w:t xml:space="preserve"> the </w:t>
      </w:r>
      <w:r w:rsidR="00944F3A" w:rsidRPr="009420F2">
        <w:rPr>
          <w:lang w:val="en-ZA" w:eastAsia="zh-CN"/>
        </w:rPr>
        <w:t>size</w:t>
      </w:r>
      <w:r w:rsidR="00636571" w:rsidRPr="009420F2">
        <w:rPr>
          <w:lang w:val="en-ZA" w:eastAsia="zh-CN"/>
        </w:rPr>
        <w:t xml:space="preserve"> of </w:t>
      </w:r>
      <m:oMath>
        <m:r>
          <w:rPr>
            <w:rFonts w:ascii="Cambria Math" w:hAnsi="Cambria Math"/>
            <w:lang w:val="en-ZA" w:eastAsia="zh-CN"/>
          </w:rPr>
          <m:t>θ</m:t>
        </m:r>
      </m:oMath>
      <w:r w:rsidRPr="009420F2">
        <w:rPr>
          <w:lang w:val="en-ZA" w:eastAsia="zh-CN"/>
        </w:rPr>
        <w:t xml:space="preserve"> in radia</w:t>
      </w:r>
      <w:r w:rsidR="00944F3A" w:rsidRPr="009420F2">
        <w:rPr>
          <w:lang w:val="en-ZA" w:eastAsia="zh-CN"/>
        </w:rPr>
        <w:t>ns</w:t>
      </w:r>
      <w:r w:rsidRPr="009420F2">
        <w:rPr>
          <w:lang w:val="en-ZA" w:eastAsia="zh-CN"/>
        </w:rPr>
        <w:t>.</w:t>
      </w:r>
      <w:r w:rsidRPr="009420F2">
        <w:rPr>
          <w:lang w:val="en-ZA" w:eastAsia="zh-CN"/>
        </w:rPr>
        <w:tab/>
        <w:t>(</w:t>
      </w:r>
      <w:r w:rsidR="00D553BD" w:rsidRPr="009420F2">
        <w:rPr>
          <w:lang w:val="en-ZA" w:eastAsia="zh-CN"/>
        </w:rPr>
        <w:t>5</w:t>
      </w:r>
      <w:r w:rsidR="002C0892" w:rsidRPr="009420F2">
        <w:rPr>
          <w:lang w:val="en-ZA" w:eastAsia="zh-CN"/>
        </w:rPr>
        <w:t>)</w:t>
      </w:r>
    </w:p>
    <w:p w14:paraId="6E011543" w14:textId="3A99AF24" w:rsidR="00EC3316" w:rsidRPr="009420F2" w:rsidRDefault="00EC3316" w:rsidP="00651E6A">
      <w:pPr>
        <w:pStyle w:val="Questions"/>
        <w:rPr>
          <w:lang w:val="en-ZA" w:eastAsia="zh-CN"/>
        </w:rPr>
      </w:pPr>
    </w:p>
    <w:p w14:paraId="34E0BF09" w14:textId="2D0D96A2" w:rsidR="00EC3316" w:rsidRPr="009420F2" w:rsidRDefault="00EC3316" w:rsidP="00651E6A">
      <w:pPr>
        <w:pStyle w:val="Questions"/>
        <w:rPr>
          <w:lang w:val="en-ZA" w:eastAsia="zh-CN"/>
        </w:rPr>
      </w:pPr>
    </w:p>
    <w:p w14:paraId="7D58A0EF" w14:textId="77777777" w:rsidR="00EC3316" w:rsidRPr="009420F2" w:rsidRDefault="00EC3316" w:rsidP="00651E6A">
      <w:pPr>
        <w:pStyle w:val="Questions"/>
        <w:rPr>
          <w:lang w:val="en-ZA" w:eastAsia="zh-CN"/>
        </w:rPr>
      </w:pPr>
    </w:p>
    <w:p w14:paraId="0C6FF799" w14:textId="71F061A0" w:rsidR="005D227A" w:rsidRPr="009420F2" w:rsidRDefault="005D227A" w:rsidP="00651E6A">
      <w:pPr>
        <w:pStyle w:val="Questions"/>
        <w:rPr>
          <w:lang w:val="en-ZA" w:eastAsia="zh-CN"/>
        </w:rPr>
        <w:sectPr w:rsidR="005D227A" w:rsidRPr="009420F2" w:rsidSect="00075302">
          <w:headerReference w:type="default" r:id="rId11"/>
          <w:footerReference w:type="default" r:id="rId12"/>
          <w:footerReference w:type="first" r:id="rId13"/>
          <w:pgSz w:w="11906" w:h="16838"/>
          <w:pgMar w:top="1418" w:right="1418" w:bottom="1134" w:left="1418" w:header="709" w:footer="680" w:gutter="0"/>
          <w:cols w:space="708"/>
          <w:titlePg/>
          <w:docGrid w:linePitch="360"/>
        </w:sectPr>
      </w:pPr>
    </w:p>
    <w:p w14:paraId="047DE38A" w14:textId="1A6532CA" w:rsidR="00C61F6C" w:rsidRPr="009420F2" w:rsidRDefault="00636571" w:rsidP="00C61F6C">
      <w:pPr>
        <w:pStyle w:val="Heading1"/>
        <w:rPr>
          <w:lang w:val="en-ZA"/>
        </w:rPr>
      </w:pPr>
      <w:r w:rsidRPr="009420F2">
        <w:rPr>
          <w:lang w:val="en-ZA"/>
        </w:rPr>
        <w:lastRenderedPageBreak/>
        <w:t>Question</w:t>
      </w:r>
      <w:r w:rsidR="00C61F6C" w:rsidRPr="009420F2">
        <w:rPr>
          <w:lang w:val="en-ZA"/>
        </w:rPr>
        <w:t xml:space="preserve"> 7</w:t>
      </w:r>
      <w:r w:rsidR="00C61F6C" w:rsidRPr="009420F2">
        <w:rPr>
          <w:lang w:val="en-ZA"/>
        </w:rPr>
        <w:tab/>
        <w:t xml:space="preserve">[15 </w:t>
      </w:r>
      <w:r w:rsidRPr="009420F2">
        <w:rPr>
          <w:lang w:val="en-ZA"/>
        </w:rPr>
        <w:t>marks</w:t>
      </w:r>
      <w:r w:rsidR="00C61F6C" w:rsidRPr="009420F2">
        <w:rPr>
          <w:lang w:val="en-ZA"/>
        </w:rPr>
        <w:t>]</w:t>
      </w:r>
    </w:p>
    <w:p w14:paraId="623B767F" w14:textId="3FF0CC98" w:rsidR="00C61F6C" w:rsidRPr="009420F2" w:rsidRDefault="00C61F6C" w:rsidP="00C61F6C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>Differen</w:t>
      </w:r>
      <w:r w:rsidR="00EB02E6" w:rsidRPr="009420F2">
        <w:rPr>
          <w:lang w:val="en-ZA" w:eastAsia="zh-CN"/>
        </w:rPr>
        <w:t>tiate</w:t>
      </w:r>
      <w:r w:rsidRPr="009420F2">
        <w:rPr>
          <w:lang w:val="en-ZA" w:eastAsia="zh-CN"/>
        </w:rPr>
        <w:t xml:space="preserve"> </w:t>
      </w:r>
      <w:r w:rsidR="00EB02E6" w:rsidRPr="009420F2">
        <w:rPr>
          <w:lang w:val="en-ZA" w:eastAsia="zh-CN"/>
        </w:rPr>
        <w:t>the</w:t>
      </w:r>
      <w:r w:rsidRPr="009420F2">
        <w:rPr>
          <w:lang w:val="en-ZA" w:eastAsia="zh-CN"/>
        </w:rPr>
        <w:t xml:space="preserve"> </w:t>
      </w:r>
      <w:r w:rsidR="00EB02E6" w:rsidRPr="009420F2">
        <w:rPr>
          <w:lang w:val="en-ZA" w:eastAsia="zh-CN"/>
        </w:rPr>
        <w:t>following</w:t>
      </w:r>
      <w:r w:rsidRPr="009420F2">
        <w:rPr>
          <w:lang w:val="en-ZA" w:eastAsia="zh-CN"/>
        </w:rPr>
        <w:t xml:space="preserve"> </w:t>
      </w:r>
      <w:r w:rsidR="00636571" w:rsidRPr="009420F2">
        <w:rPr>
          <w:lang w:val="en-ZA" w:eastAsia="zh-CN"/>
        </w:rPr>
        <w:t>function</w:t>
      </w:r>
      <w:r w:rsidRPr="009420F2">
        <w:rPr>
          <w:lang w:val="en-ZA" w:eastAsia="zh-CN"/>
        </w:rPr>
        <w:t>s</w:t>
      </w:r>
      <w:r w:rsidR="001E5996" w:rsidRPr="009420F2">
        <w:rPr>
          <w:lang w:val="en-ZA" w:eastAsia="zh-CN"/>
        </w:rPr>
        <w:t xml:space="preserve">. </w:t>
      </w:r>
      <w:r w:rsidR="00EB02E6" w:rsidRPr="009420F2">
        <w:rPr>
          <w:lang w:val="en-ZA" w:eastAsia="zh-CN"/>
        </w:rPr>
        <w:t>It is not necessary to simplify the answers</w:t>
      </w:r>
      <w:r w:rsidR="001E5996" w:rsidRPr="009420F2">
        <w:rPr>
          <w:lang w:val="en-ZA" w:eastAsia="zh-CN"/>
        </w:rPr>
        <w:t>.</w:t>
      </w:r>
    </w:p>
    <w:p w14:paraId="44B52A3A" w14:textId="77777777" w:rsidR="001410A9" w:rsidRPr="00AC2DB2" w:rsidRDefault="001410A9" w:rsidP="001410A9">
      <w:pPr>
        <w:pStyle w:val="Questions"/>
        <w:rPr>
          <w:lang w:eastAsia="zh-CN"/>
        </w:rPr>
      </w:pPr>
      <w:r>
        <w:rPr>
          <w:lang w:eastAsia="zh-CN"/>
        </w:rPr>
        <w:t>7.1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4</m:t>
            </m:r>
          </m:num>
          <m:den>
            <m:r>
              <w:rPr>
                <w:rFonts w:ascii="Cambria Math" w:hAnsi="Cambria Math"/>
                <w:lang w:eastAsia="zh-CN"/>
              </w:rPr>
              <m:t>x</m:t>
            </m:r>
          </m:den>
        </m:f>
        <m:r>
          <w:rPr>
            <w:rFonts w:ascii="Cambria Math" w:hAnsi="Cambria Math"/>
            <w:lang w:eastAsia="zh-CN"/>
          </w:rPr>
          <m:t>+</m:t>
        </m:r>
      </m:oMath>
      <w:r w:rsidRPr="00AC2DB2">
        <w:rPr>
          <w:lang w:eastAsia="zh-CN"/>
        </w:rPr>
        <w:t xml:space="preserve"> </w:t>
      </w:r>
      <m:oMath>
        <m:r>
          <w:rPr>
            <w:rFonts w:ascii="Cambria Math" w:hAnsi="Cambria Math"/>
            <w:sz w:val="28"/>
            <w:lang w:eastAsia="zh-CN"/>
          </w:rPr>
          <m:t>2</m:t>
        </m:r>
        <m:sSup>
          <m:sSupPr>
            <m:ctrlPr>
              <w:rPr>
                <w:rFonts w:ascii="Cambria Math" w:hAnsi="Cambria Math"/>
                <w:i/>
                <w:sz w:val="28"/>
                <w:lang w:eastAsia="zh-CN"/>
              </w:rPr>
            </m:ctrlPr>
          </m:sSupPr>
          <m:e>
            <m:r>
              <w:rPr>
                <w:rFonts w:ascii="Cambria Math" w:hAnsi="Cambria Math"/>
                <w:sz w:val="28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sz w:val="28"/>
                <w:lang w:eastAsia="zh-CN"/>
              </w:rPr>
              <m:t>5</m:t>
            </m:r>
          </m:sup>
        </m:sSup>
      </m:oMath>
      <w:r w:rsidRPr="00AC2DB2">
        <w:rPr>
          <w:lang w:eastAsia="zh-CN"/>
        </w:rPr>
        <w:t xml:space="preserve"> </w:t>
      </w:r>
      <m:oMath>
        <m:r>
          <w:rPr>
            <w:rFonts w:ascii="Cambria Math" w:hAnsi="Cambria Math"/>
            <w:lang w:eastAsia="zh-CN"/>
          </w:rPr>
          <m:t>-7</m:t>
        </m:r>
      </m:oMath>
      <w:r w:rsidRPr="00AC2DB2">
        <w:rPr>
          <w:lang w:eastAsia="zh-CN"/>
        </w:rPr>
        <w:t xml:space="preserve"> </w:t>
      </w:r>
      <w:r w:rsidRPr="00AC2DB2">
        <w:rPr>
          <w:lang w:eastAsia="zh-CN"/>
        </w:rPr>
        <w:tab/>
        <w:t>(3)</w:t>
      </w:r>
    </w:p>
    <w:p w14:paraId="7521D586" w14:textId="002C8BE0" w:rsidR="001410A9" w:rsidRPr="00AC2DB2" w:rsidRDefault="001410A9" w:rsidP="001410A9">
      <w:pPr>
        <w:pStyle w:val="Questions"/>
        <w:rPr>
          <w:lang w:eastAsia="zh-CN"/>
        </w:rPr>
      </w:pPr>
      <w:r>
        <w:rPr>
          <w:lang w:eastAsia="zh-CN"/>
        </w:rPr>
        <w:t>7.2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g(x)=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4</m:t>
            </m:r>
          </m:sup>
        </m:sSup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lang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2</m:t>
                </m:r>
              </m:sup>
            </m:sSup>
            <m:r>
              <w:rPr>
                <w:rFonts w:ascii="Cambria Math" w:hAnsi="Cambria Math"/>
                <w:lang w:eastAsia="zh-CN"/>
              </w:rPr>
              <m:t>-π</m:t>
            </m:r>
          </m:e>
        </m:d>
      </m:oMath>
      <w:r w:rsidRPr="00AC2DB2">
        <w:rPr>
          <w:lang w:eastAsia="zh-CN"/>
        </w:rPr>
        <w:tab/>
        <w:t>(</w:t>
      </w:r>
      <w:r w:rsidR="00D76999">
        <w:rPr>
          <w:lang w:eastAsia="zh-CN"/>
        </w:rPr>
        <w:t>3</w:t>
      </w:r>
      <w:r w:rsidRPr="00AC2DB2">
        <w:rPr>
          <w:lang w:eastAsia="zh-CN"/>
        </w:rPr>
        <w:t>)</w:t>
      </w:r>
    </w:p>
    <w:p w14:paraId="2E096972" w14:textId="12536364" w:rsidR="001410A9" w:rsidRPr="00AC2DB2" w:rsidRDefault="001410A9" w:rsidP="001410A9">
      <w:pPr>
        <w:pStyle w:val="Questions"/>
        <w:rPr>
          <w:lang w:eastAsia="zh-CN"/>
        </w:rPr>
      </w:pPr>
      <w:r>
        <w:rPr>
          <w:lang w:eastAsia="zh-CN"/>
        </w:rPr>
        <w:t>7.3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y=</m:t>
        </m:r>
      </m:oMath>
      <w:r w:rsidRPr="00AC2DB2">
        <w:rPr>
          <w:lang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lang w:eastAsia="zh-CN"/>
              </w:rPr>
            </m:ctrlPr>
          </m:fPr>
          <m:num>
            <m:r>
              <w:rPr>
                <w:rFonts w:ascii="Cambria Math" w:hAnsi="Cambria Math"/>
                <w:sz w:val="28"/>
                <w:lang w:eastAsia="zh-CN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 w:val="28"/>
                    <w:lang w:eastAsia="zh-CN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lang w:eastAsia="zh-CN"/>
                  </w:rPr>
                  <m:t>6</m:t>
                </m:r>
              </m:deg>
              <m:e>
                <m:r>
                  <w:rPr>
                    <w:rFonts w:ascii="Cambria Math" w:hAnsi="Cambria Math"/>
                    <w:sz w:val="28"/>
                    <w:lang w:eastAsia="zh-CN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lang w:eastAsia="zh-CN"/>
                  </w:rPr>
                  <m:t>+7x-4</m:t>
                </m:r>
              </m:e>
            </m:rad>
          </m:den>
        </m:f>
      </m:oMath>
      <w:r w:rsidRPr="00AC2DB2">
        <w:rPr>
          <w:lang w:eastAsia="zh-CN"/>
        </w:rPr>
        <w:tab/>
        <w:t>(</w:t>
      </w:r>
      <w:r w:rsidR="00D76999">
        <w:rPr>
          <w:lang w:eastAsia="zh-CN"/>
        </w:rPr>
        <w:t>5</w:t>
      </w:r>
      <w:r w:rsidRPr="00AC2DB2">
        <w:rPr>
          <w:lang w:eastAsia="zh-CN"/>
        </w:rPr>
        <w:t>)</w:t>
      </w:r>
    </w:p>
    <w:p w14:paraId="3A1F0651" w14:textId="77777777" w:rsidR="001410A9" w:rsidRPr="00AC2DB2" w:rsidRDefault="001410A9" w:rsidP="001410A9">
      <w:pPr>
        <w:pStyle w:val="Questions"/>
        <w:rPr>
          <w:lang w:eastAsia="zh-CN"/>
        </w:rPr>
      </w:pPr>
      <w:r>
        <w:rPr>
          <w:lang w:eastAsia="zh-CN"/>
        </w:rPr>
        <w:t>7.4</w:t>
      </w:r>
      <w:r w:rsidRPr="00AC2DB2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h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rad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Pr="00AC2DB2">
        <w:tab/>
        <w:t>(4)</w:t>
      </w:r>
    </w:p>
    <w:p w14:paraId="33BF95B7" w14:textId="77777777" w:rsidR="00C61F6C" w:rsidRPr="009420F2" w:rsidRDefault="00C61F6C" w:rsidP="00C61F6C">
      <w:pPr>
        <w:rPr>
          <w:lang w:val="en-ZA" w:eastAsia="zh-CN"/>
        </w:rPr>
      </w:pPr>
    </w:p>
    <w:p w14:paraId="5E53E8F3" w14:textId="18489FFA" w:rsidR="006A35E0" w:rsidRPr="009420F2" w:rsidRDefault="00636571" w:rsidP="00EC3316">
      <w:pPr>
        <w:pStyle w:val="Heading1"/>
        <w:rPr>
          <w:lang w:val="en-ZA"/>
        </w:rPr>
      </w:pPr>
      <w:r w:rsidRPr="009420F2">
        <w:rPr>
          <w:lang w:val="en-ZA"/>
        </w:rPr>
        <w:t>Question</w:t>
      </w:r>
      <w:r w:rsidR="00EC3316" w:rsidRPr="009420F2">
        <w:rPr>
          <w:lang w:val="en-ZA"/>
        </w:rPr>
        <w:t xml:space="preserve"> 8</w:t>
      </w:r>
      <w:r w:rsidR="00EC3316" w:rsidRPr="009420F2">
        <w:rPr>
          <w:lang w:val="en-ZA"/>
        </w:rPr>
        <w:tab/>
        <w:t>[2</w:t>
      </w:r>
      <w:r w:rsidR="00F74D75" w:rsidRPr="009420F2">
        <w:rPr>
          <w:lang w:val="en-ZA"/>
        </w:rPr>
        <w:t>4</w:t>
      </w:r>
      <w:r w:rsidR="00EC3316" w:rsidRPr="009420F2">
        <w:rPr>
          <w:lang w:val="en-ZA"/>
        </w:rPr>
        <w:t xml:space="preserve"> </w:t>
      </w:r>
      <w:r w:rsidRPr="009420F2">
        <w:rPr>
          <w:lang w:val="en-ZA"/>
        </w:rPr>
        <w:t>marks</w:t>
      </w:r>
      <w:r w:rsidR="00EC3316" w:rsidRPr="009420F2">
        <w:rPr>
          <w:lang w:val="en-ZA"/>
        </w:rPr>
        <w:t>]</w:t>
      </w:r>
    </w:p>
    <w:p w14:paraId="02E5DAD7" w14:textId="047A722D" w:rsidR="00727E85" w:rsidRPr="009420F2" w:rsidRDefault="002F0291" w:rsidP="00EC3316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>8.1</w:t>
      </w:r>
      <w:r w:rsidRPr="009420F2">
        <w:rPr>
          <w:lang w:val="en-ZA" w:eastAsia="zh-CN"/>
        </w:rPr>
        <w:tab/>
      </w:r>
      <w:r w:rsidR="00256DC4" w:rsidRPr="009420F2">
        <w:rPr>
          <w:lang w:val="en-ZA" w:eastAsia="zh-CN"/>
        </w:rPr>
        <w:t>Determine</w:t>
      </w:r>
      <w:r w:rsidR="00636571" w:rsidRPr="009420F2">
        <w:rPr>
          <w:lang w:val="en-ZA" w:eastAsia="zh-CN"/>
        </w:rPr>
        <w:t xml:space="preserve"> the </w:t>
      </w:r>
      <w:r w:rsidR="00EB02E6" w:rsidRPr="009420F2">
        <w:rPr>
          <w:lang w:val="en-ZA" w:eastAsia="zh-CN"/>
        </w:rPr>
        <w:t>following</w:t>
      </w:r>
      <w:r w:rsidRPr="009420F2">
        <w:rPr>
          <w:lang w:val="en-ZA" w:eastAsia="zh-CN"/>
        </w:rPr>
        <w:t xml:space="preserve"> integral</w:t>
      </w:r>
      <w:r w:rsidR="00727E85" w:rsidRPr="009420F2">
        <w:rPr>
          <w:lang w:val="en-ZA" w:eastAsia="zh-CN"/>
        </w:rPr>
        <w:t xml:space="preserve">   </w:t>
      </w:r>
      <m:oMath>
        <m:nary>
          <m:naryPr>
            <m:subHide m:val="1"/>
            <m:supHide m:val="1"/>
            <m:ctrlPr>
              <w:rPr>
                <w:rFonts w:ascii="Cambria Math" w:hAnsi="Cambria Math"/>
                <w:i/>
                <w:lang w:val="en-ZA" w:eastAsia="zh-CN"/>
              </w:rPr>
            </m:ctrlPr>
          </m:naryPr>
          <m:sub/>
          <m:sup/>
          <m:e>
            <m:r>
              <w:rPr>
                <w:rFonts w:ascii="Cambria Math" w:hAnsi="Cambria Math"/>
                <w:lang w:val="en-ZA" w:eastAsia="zh-CN"/>
              </w:rPr>
              <m:t>(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en-ZA" w:eastAsia="zh-CN"/>
                  </w:rPr>
                  <m:t>2x</m:t>
                </m:r>
              </m:e>
            </m:rad>
            <m:r>
              <w:rPr>
                <w:rFonts w:ascii="Cambria Math" w:hAnsi="Cambria Math"/>
                <w:lang w:val="en-ZA" w:eastAsia="zh-CN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fPr>
              <m:num>
                <m:r>
                  <w:rPr>
                    <w:rFonts w:ascii="Cambria Math" w:hAnsi="Cambria Math"/>
                    <w:lang w:val="en-ZA" w:eastAsia="zh-CN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en-ZA"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ZA"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ZA" w:eastAsia="zh-CN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hAnsi="Cambria Math"/>
                <w:lang w:val="en-ZA" w:eastAsia="zh-CN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ZA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ZA" w:eastAsia="zh-CN"/>
                  </w:rPr>
                  <m:t>5</m:t>
                </m:r>
              </m:sup>
            </m:sSup>
            <m:r>
              <w:rPr>
                <w:rFonts w:ascii="Cambria Math" w:hAnsi="Cambria Math"/>
                <w:lang w:val="en-ZA" w:eastAsia="zh-CN"/>
              </w:rPr>
              <m:t>+1)</m:t>
            </m:r>
          </m:e>
        </m:nary>
        <m:r>
          <w:rPr>
            <w:rFonts w:ascii="Cambria Math" w:hAnsi="Cambria Math"/>
            <w:lang w:val="en-ZA" w:eastAsia="zh-CN"/>
          </w:rPr>
          <m:t xml:space="preserve"> dx</m:t>
        </m:r>
      </m:oMath>
    </w:p>
    <w:p w14:paraId="47147277" w14:textId="54979F5F" w:rsidR="002F0291" w:rsidRPr="009420F2" w:rsidRDefault="00727E85" w:rsidP="00EC3316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</w:r>
      <w:r w:rsidR="00EB02E6" w:rsidRPr="009420F2">
        <w:rPr>
          <w:lang w:val="en-ZA" w:eastAsia="zh-CN"/>
        </w:rPr>
        <w:t>It is not necessary to simplify the answer.</w:t>
      </w:r>
      <w:r w:rsidR="002F0291" w:rsidRPr="009420F2">
        <w:rPr>
          <w:lang w:val="en-ZA" w:eastAsia="zh-CN"/>
        </w:rPr>
        <w:tab/>
        <w:t>(</w:t>
      </w:r>
      <w:r w:rsidR="00D553BD" w:rsidRPr="009420F2">
        <w:rPr>
          <w:lang w:val="en-ZA" w:eastAsia="zh-CN"/>
        </w:rPr>
        <w:t>6</w:t>
      </w:r>
      <w:r w:rsidR="002F0291" w:rsidRPr="009420F2">
        <w:rPr>
          <w:lang w:val="en-ZA" w:eastAsia="zh-CN"/>
        </w:rPr>
        <w:t>)</w:t>
      </w:r>
    </w:p>
    <w:p w14:paraId="45BD4BB6" w14:textId="2D8D3261" w:rsidR="008428D2" w:rsidRPr="009420F2" w:rsidRDefault="002F0291" w:rsidP="008428D2">
      <w:pPr>
        <w:rPr>
          <w:lang w:val="en-ZA"/>
        </w:rPr>
      </w:pPr>
      <w:r w:rsidRPr="009420F2">
        <w:rPr>
          <w:color w:val="000000" w:themeColor="text1"/>
          <w:lang w:val="en-ZA" w:eastAsia="zh-CN"/>
        </w:rPr>
        <w:t>8.2</w:t>
      </w:r>
      <w:r w:rsidRPr="009420F2">
        <w:rPr>
          <w:color w:val="000000" w:themeColor="text1"/>
          <w:lang w:val="en-ZA" w:eastAsia="zh-CN"/>
        </w:rPr>
        <w:tab/>
      </w:r>
      <w:r w:rsidR="00636571" w:rsidRPr="009420F2">
        <w:rPr>
          <w:lang w:val="en-ZA"/>
        </w:rPr>
        <w:t xml:space="preserve">The </w:t>
      </w:r>
      <w:r w:rsidR="00EB02E6" w:rsidRPr="009420F2">
        <w:rPr>
          <w:lang w:val="en-ZA"/>
        </w:rPr>
        <w:t>graph</w:t>
      </w:r>
      <w:r w:rsidR="00636571" w:rsidRPr="009420F2">
        <w:rPr>
          <w:lang w:val="en-ZA"/>
        </w:rPr>
        <w:t xml:space="preserve"> of </w:t>
      </w:r>
      <m:oMath>
        <m:r>
          <w:rPr>
            <w:rFonts w:ascii="Cambria Math" w:hAnsi="Cambria Math"/>
            <w:lang w:val="en-ZA"/>
          </w:rPr>
          <m:t>f(x)</m:t>
        </m:r>
      </m:oMath>
      <w:r w:rsidR="008428D2" w:rsidRPr="009420F2">
        <w:rPr>
          <w:lang w:val="en-ZA"/>
        </w:rPr>
        <w:t xml:space="preserve"> </w:t>
      </w:r>
      <w:r w:rsidR="00EB02E6" w:rsidRPr="009420F2">
        <w:rPr>
          <w:lang w:val="en-ZA"/>
        </w:rPr>
        <w:t>goes through the point</w:t>
      </w:r>
      <w:r w:rsidR="008428D2" w:rsidRPr="009420F2">
        <w:rPr>
          <w:lang w:val="en-ZA"/>
        </w:rPr>
        <w:t xml:space="preserve"> (1;3)</w:t>
      </w:r>
      <w:r w:rsidR="00135567" w:rsidRPr="009420F2">
        <w:rPr>
          <w:lang w:val="en-ZA"/>
        </w:rPr>
        <w:t xml:space="preserve"> and </w:t>
      </w:r>
      <w:r w:rsidR="00636571" w:rsidRPr="009420F2">
        <w:rPr>
          <w:lang w:val="en-ZA"/>
        </w:rPr>
        <w:t xml:space="preserve">the </w:t>
      </w:r>
      <w:r w:rsidR="00EB02E6" w:rsidRPr="009420F2">
        <w:rPr>
          <w:lang w:val="en-ZA"/>
        </w:rPr>
        <w:t>derivative</w:t>
      </w:r>
      <w:r w:rsidR="00636571" w:rsidRPr="009420F2">
        <w:rPr>
          <w:lang w:val="en-ZA"/>
        </w:rPr>
        <w:t xml:space="preserve"> of </w:t>
      </w:r>
      <m:oMath>
        <m:r>
          <w:rPr>
            <w:rFonts w:ascii="Cambria Math" w:hAnsi="Cambria Math"/>
            <w:lang w:val="en-ZA"/>
          </w:rPr>
          <m:t>f(x)</m:t>
        </m:r>
      </m:oMath>
      <w:r w:rsidR="008428D2" w:rsidRPr="009420F2">
        <w:rPr>
          <w:lang w:val="en-ZA"/>
        </w:rPr>
        <w:t xml:space="preserve"> is </w:t>
      </w:r>
      <w:r w:rsidR="008428D2" w:rsidRPr="009420F2">
        <w:rPr>
          <w:lang w:val="en-ZA"/>
        </w:rPr>
        <w:br/>
      </w:r>
      <m:oMathPara>
        <m:oMathParaPr>
          <m:jc m:val="center"/>
        </m:oMathParaPr>
        <m:oMath>
          <m:sSup>
            <m:sSupPr>
              <m:ctrlPr>
                <w:rPr>
                  <w:rFonts w:ascii="Cambria Math" w:hAnsi="Cambria Math"/>
                  <w:bCs/>
                  <w:i/>
                  <w:lang w:val="en-ZA"/>
                </w:rPr>
              </m:ctrlPr>
            </m:sSupPr>
            <m:e>
              <m:r>
                <w:rPr>
                  <w:rFonts w:ascii="Cambria Math" w:hAnsi="Cambria Math"/>
                  <w:lang w:val="en-ZA"/>
                </w:rPr>
                <m:t>f</m:t>
              </m:r>
            </m:e>
            <m:sup>
              <m:r>
                <w:rPr>
                  <w:rFonts w:ascii="Cambria Math" w:hAnsi="Cambria Math"/>
                  <w:lang w:val="en-ZA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Cs/>
                  <w:i/>
                  <w:lang w:val="en-ZA"/>
                </w:rPr>
              </m:ctrlPr>
            </m:dPr>
            <m:e>
              <m:r>
                <w:rPr>
                  <w:rFonts w:ascii="Cambria Math" w:hAnsi="Cambria Math"/>
                  <w:lang w:val="en-ZA"/>
                </w:rPr>
                <m:t>x</m:t>
              </m:r>
            </m:e>
          </m:d>
          <m:r>
            <w:rPr>
              <w:rFonts w:ascii="Cambria Math" w:hAnsi="Cambria Math"/>
              <w:lang w:val="en-ZA"/>
            </w:rPr>
            <m:t>=6</m:t>
          </m:r>
          <m:sSup>
            <m:sSupPr>
              <m:ctrlPr>
                <w:rPr>
                  <w:rFonts w:ascii="Cambria Math" w:hAnsi="Cambria Math"/>
                  <w:bCs/>
                  <w:i/>
                  <w:lang w:val="en-ZA"/>
                </w:rPr>
              </m:ctrlPr>
            </m:sSupPr>
            <m:e>
              <m:r>
                <w:rPr>
                  <w:rFonts w:ascii="Cambria Math" w:hAnsi="Cambria Math"/>
                  <w:lang w:val="en-ZA"/>
                </w:rPr>
                <m:t>x</m:t>
              </m:r>
            </m:e>
            <m:sup>
              <m:r>
                <w:rPr>
                  <w:rFonts w:ascii="Cambria Math" w:hAnsi="Cambria Math"/>
                  <w:lang w:val="en-ZA"/>
                </w:rPr>
                <m:t>2</m:t>
              </m:r>
            </m:sup>
          </m:sSup>
          <m:r>
            <w:rPr>
              <w:rFonts w:ascii="Cambria Math" w:hAnsi="Cambria Math"/>
              <w:lang w:val="en-ZA"/>
            </w:rPr>
            <m:t>-10x</m:t>
          </m:r>
          <m:r>
            <m:rPr>
              <m:sty m:val="bi"/>
            </m:rPr>
            <w:rPr>
              <w:rFonts w:ascii="Cambria Math" w:hAnsi="Cambria Math"/>
              <w:lang w:val="en-ZA"/>
            </w:rPr>
            <m:t>.</m:t>
          </m:r>
        </m:oMath>
      </m:oMathPara>
    </w:p>
    <w:p w14:paraId="52C6F6CC" w14:textId="04CA283C" w:rsidR="006913FA" w:rsidRPr="009420F2" w:rsidRDefault="008428D2" w:rsidP="008428D2">
      <w:pPr>
        <w:tabs>
          <w:tab w:val="left" w:pos="709"/>
          <w:tab w:val="right" w:pos="9070"/>
        </w:tabs>
        <w:rPr>
          <w:color w:val="000000" w:themeColor="text1"/>
          <w:lang w:val="en-ZA" w:eastAsia="zh-CN"/>
        </w:rPr>
      </w:pPr>
      <w:r w:rsidRPr="009420F2">
        <w:rPr>
          <w:rFonts w:eastAsiaTheme="minorEastAsia"/>
          <w:lang w:val="en-ZA"/>
        </w:rPr>
        <w:tab/>
      </w:r>
      <w:r w:rsidR="00256DC4" w:rsidRPr="009420F2">
        <w:rPr>
          <w:rFonts w:eastAsiaTheme="minorEastAsia"/>
          <w:lang w:val="en-ZA"/>
        </w:rPr>
        <w:t>Determine</w:t>
      </w:r>
      <w:r w:rsidR="00636571" w:rsidRPr="009420F2">
        <w:rPr>
          <w:rFonts w:eastAsiaTheme="minorEastAsia"/>
          <w:lang w:val="en-ZA"/>
        </w:rPr>
        <w:t xml:space="preserve"> the </w:t>
      </w:r>
      <w:r w:rsidR="00EB02E6" w:rsidRPr="009420F2">
        <w:rPr>
          <w:rFonts w:eastAsiaTheme="minorEastAsia"/>
          <w:lang w:val="en-ZA"/>
        </w:rPr>
        <w:t>equation</w:t>
      </w:r>
      <w:r w:rsidR="00636571" w:rsidRPr="009420F2">
        <w:rPr>
          <w:rFonts w:eastAsiaTheme="minorEastAsia"/>
          <w:lang w:val="en-ZA"/>
        </w:rPr>
        <w:t xml:space="preserve"> of </w:t>
      </w:r>
      <m:oMath>
        <m:r>
          <w:rPr>
            <w:rFonts w:ascii="Cambria Math" w:eastAsiaTheme="minorEastAsia" w:hAnsi="Cambria Math"/>
            <w:lang w:val="en-ZA"/>
          </w:rPr>
          <m:t>f</m:t>
        </m:r>
      </m:oMath>
      <w:r w:rsidRPr="009420F2">
        <w:rPr>
          <w:rFonts w:eastAsiaTheme="minorEastAsia"/>
          <w:lang w:val="en-ZA"/>
        </w:rPr>
        <w:t>.</w:t>
      </w:r>
      <w:r w:rsidR="00DA0918" w:rsidRPr="009420F2">
        <w:rPr>
          <w:color w:val="000000" w:themeColor="text1"/>
          <w:lang w:val="en-ZA" w:eastAsia="zh-CN"/>
        </w:rPr>
        <w:tab/>
      </w:r>
      <w:r w:rsidR="00BA607B" w:rsidRPr="009420F2">
        <w:rPr>
          <w:color w:val="000000" w:themeColor="text1"/>
          <w:lang w:val="en-ZA" w:eastAsia="zh-CN"/>
        </w:rPr>
        <w:t>(</w:t>
      </w:r>
      <w:r w:rsidR="00EF4C21">
        <w:rPr>
          <w:color w:val="000000" w:themeColor="text1"/>
          <w:lang w:val="en-ZA" w:eastAsia="zh-CN"/>
        </w:rPr>
        <w:t>6</w:t>
      </w:r>
      <w:r w:rsidR="00BA607B" w:rsidRPr="009420F2">
        <w:rPr>
          <w:color w:val="000000" w:themeColor="text1"/>
          <w:lang w:val="en-ZA" w:eastAsia="zh-CN"/>
        </w:rPr>
        <w:t>)</w:t>
      </w:r>
    </w:p>
    <w:p w14:paraId="3B56F3E6" w14:textId="0BCB6423" w:rsidR="004D2008" w:rsidRPr="009420F2" w:rsidRDefault="00BA607B" w:rsidP="00BA607B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>8.3</w:t>
      </w:r>
      <w:r w:rsidRPr="009420F2">
        <w:rPr>
          <w:lang w:val="en-ZA" w:eastAsia="zh-CN"/>
        </w:rPr>
        <w:tab/>
      </w:r>
      <w:r w:rsidR="00C7028B" w:rsidRPr="009420F2">
        <w:rPr>
          <w:b/>
          <w:bCs/>
          <w:lang w:val="en-ZA" w:eastAsia="zh-CN"/>
        </w:rPr>
        <w:t>Show all the steps of integration that you use for</w:t>
      </w:r>
      <w:r w:rsidR="004D2008" w:rsidRPr="009420F2">
        <w:rPr>
          <w:b/>
          <w:bCs/>
          <w:lang w:val="en-ZA" w:eastAsia="zh-CN"/>
        </w:rPr>
        <w:t xml:space="preserve"> </w:t>
      </w:r>
      <w:r w:rsidR="00C7028B" w:rsidRPr="009420F2">
        <w:rPr>
          <w:b/>
          <w:bCs/>
          <w:lang w:val="en-ZA" w:eastAsia="zh-CN"/>
        </w:rPr>
        <w:t>t</w:t>
      </w:r>
      <w:r w:rsidR="00636571" w:rsidRPr="009420F2">
        <w:rPr>
          <w:b/>
          <w:bCs/>
          <w:lang w:val="en-ZA" w:eastAsia="zh-CN"/>
        </w:rPr>
        <w:t xml:space="preserve">his </w:t>
      </w:r>
      <w:r w:rsidR="00C7028B" w:rsidRPr="009420F2">
        <w:rPr>
          <w:b/>
          <w:bCs/>
          <w:lang w:val="en-ZA" w:eastAsia="zh-CN"/>
        </w:rPr>
        <w:t>q</w:t>
      </w:r>
      <w:r w:rsidR="00636571" w:rsidRPr="009420F2">
        <w:rPr>
          <w:b/>
          <w:bCs/>
          <w:lang w:val="en-ZA" w:eastAsia="zh-CN"/>
        </w:rPr>
        <w:t>uestion</w:t>
      </w:r>
      <w:r w:rsidR="004D2008" w:rsidRPr="009420F2">
        <w:rPr>
          <w:lang w:val="en-ZA" w:eastAsia="zh-CN"/>
        </w:rPr>
        <w:t>.</w:t>
      </w:r>
    </w:p>
    <w:p w14:paraId="776E603F" w14:textId="1F1DB82E" w:rsidR="00BA607B" w:rsidRPr="009420F2" w:rsidRDefault="004D2008" w:rsidP="00BA607B">
      <w:pPr>
        <w:pStyle w:val="Questions"/>
        <w:rPr>
          <w:rFonts w:eastAsiaTheme="minorEastAsia"/>
          <w:lang w:val="en-ZA"/>
        </w:rPr>
      </w:pPr>
      <w:r w:rsidRPr="009420F2">
        <w:rPr>
          <w:lang w:val="en-ZA" w:eastAsia="zh-CN"/>
        </w:rPr>
        <w:tab/>
      </w:r>
      <w:r w:rsidR="00636571" w:rsidRPr="009420F2">
        <w:rPr>
          <w:lang w:val="en-ZA"/>
        </w:rPr>
        <w:t>The function</w:t>
      </w:r>
      <w:r w:rsidR="00BA607B" w:rsidRPr="009420F2">
        <w:rPr>
          <w:lang w:val="en-ZA"/>
        </w:rPr>
        <w:t xml:space="preserve">s </w:t>
      </w:r>
      <m:oMath>
        <m:r>
          <w:rPr>
            <w:rFonts w:ascii="Cambria Math" w:hAnsi="Cambria Math"/>
            <w:lang w:val="en-ZA"/>
          </w:rPr>
          <m:t>f</m:t>
        </m:r>
        <m:d>
          <m:dPr>
            <m:ctrlPr>
              <w:rPr>
                <w:rFonts w:ascii="Cambria Math" w:hAnsi="Cambria Math"/>
                <w:i/>
                <w:lang w:val="en-ZA"/>
              </w:rPr>
            </m:ctrlPr>
          </m:dPr>
          <m:e>
            <m:r>
              <w:rPr>
                <w:rFonts w:ascii="Cambria Math" w:hAnsi="Cambria Math"/>
                <w:lang w:val="en-ZA"/>
              </w:rPr>
              <m:t>x</m:t>
            </m:r>
          </m:e>
        </m:d>
        <m:r>
          <w:rPr>
            <w:rFonts w:ascii="Cambria Math" w:hAnsi="Cambria Math"/>
            <w:lang w:val="en-ZA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ZA"/>
              </w:rPr>
            </m:ctrlPr>
          </m:radPr>
          <m:deg>
            <m:ctrlPr>
              <w:rPr>
                <w:rFonts w:ascii="Cambria Math" w:eastAsiaTheme="minorEastAsia" w:hAnsi="Cambria Math"/>
                <w:i/>
                <w:lang w:val="en-ZA"/>
              </w:rPr>
            </m:ctrlPr>
          </m:deg>
          <m:e>
            <m:r>
              <w:rPr>
                <w:rFonts w:ascii="Cambria Math" w:eastAsiaTheme="minorEastAsia" w:hAnsi="Cambria Math"/>
                <w:lang w:val="en-ZA"/>
              </w:rPr>
              <m:t>9-x</m:t>
            </m:r>
          </m:e>
        </m:rad>
      </m:oMath>
      <w:r w:rsidR="00BA607B" w:rsidRPr="009420F2">
        <w:rPr>
          <w:rFonts w:eastAsiaTheme="minorEastAsia"/>
          <w:lang w:val="en-ZA"/>
        </w:rPr>
        <w:t xml:space="preserve"> </w:t>
      </w:r>
      <w:r w:rsidR="00C7028B" w:rsidRPr="009420F2">
        <w:rPr>
          <w:rFonts w:eastAsiaTheme="minorEastAsia"/>
          <w:lang w:val="en-ZA"/>
        </w:rPr>
        <w:t>is sketched</w:t>
      </w:r>
      <w:r w:rsidR="00BA607B" w:rsidRPr="009420F2">
        <w:rPr>
          <w:rFonts w:eastAsiaTheme="minorEastAsia"/>
          <w:lang w:val="en-ZA"/>
        </w:rPr>
        <w:t>.</w:t>
      </w:r>
    </w:p>
    <w:p w14:paraId="606F3C42" w14:textId="28D8D4C3" w:rsidR="00BA607B" w:rsidRPr="009420F2" w:rsidRDefault="004E7D49" w:rsidP="00BA607B">
      <w:pPr>
        <w:pStyle w:val="Questions"/>
        <w:jc w:val="center"/>
        <w:rPr>
          <w:lang w:val="en-ZA"/>
        </w:rPr>
      </w:pPr>
      <w:r w:rsidRPr="009420F2">
        <w:rPr>
          <w:noProof/>
          <w:lang w:val="en-ZA"/>
        </w:rPr>
        <w:drawing>
          <wp:inline distT="0" distB="0" distL="0" distR="0" wp14:anchorId="483DB71A" wp14:editId="7FACBAB2">
            <wp:extent cx="3069309" cy="211061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5747" cy="211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60752" w14:textId="3CC4255C" w:rsidR="00BA607B" w:rsidRPr="009420F2" w:rsidRDefault="00BA607B" w:rsidP="00BA607B">
      <w:pPr>
        <w:pStyle w:val="Questions"/>
        <w:rPr>
          <w:rFonts w:eastAsiaTheme="minorEastAsia"/>
          <w:lang w:val="en-ZA"/>
        </w:rPr>
      </w:pPr>
      <w:r w:rsidRPr="009420F2">
        <w:rPr>
          <w:lang w:val="en-ZA"/>
        </w:rPr>
        <w:tab/>
      </w:r>
      <w:r w:rsidR="00DA0918" w:rsidRPr="009420F2">
        <w:rPr>
          <w:lang w:val="en-ZA"/>
        </w:rPr>
        <w:t>(a)</w:t>
      </w:r>
      <w:r w:rsidR="00DA0918" w:rsidRPr="009420F2">
        <w:rPr>
          <w:lang w:val="en-ZA"/>
        </w:rPr>
        <w:tab/>
      </w:r>
      <w:r w:rsidR="00C7028B" w:rsidRPr="009420F2">
        <w:rPr>
          <w:lang w:val="en-ZA"/>
        </w:rPr>
        <w:t>Calculate</w:t>
      </w:r>
      <w:r w:rsidR="00636571" w:rsidRPr="009420F2">
        <w:rPr>
          <w:lang w:val="en-ZA"/>
        </w:rPr>
        <w:t xml:space="preserve"> the </w:t>
      </w:r>
      <w:r w:rsidR="00135567" w:rsidRPr="009420F2">
        <w:rPr>
          <w:lang w:val="en-ZA"/>
        </w:rPr>
        <w:t>area</w:t>
      </w:r>
      <w:r w:rsidR="00636571" w:rsidRPr="009420F2">
        <w:rPr>
          <w:lang w:val="en-ZA"/>
        </w:rPr>
        <w:t xml:space="preserve"> of the </w:t>
      </w:r>
      <w:r w:rsidR="00C7028B" w:rsidRPr="009420F2">
        <w:rPr>
          <w:lang w:val="en-ZA"/>
        </w:rPr>
        <w:t>shaded part</w:t>
      </w:r>
      <w:r w:rsidRPr="009420F2">
        <w:rPr>
          <w:lang w:val="en-ZA"/>
        </w:rPr>
        <w:t xml:space="preserve">, </w:t>
      </w:r>
      <w:r w:rsidR="00C7028B" w:rsidRPr="009420F2">
        <w:rPr>
          <w:lang w:val="en-ZA"/>
        </w:rPr>
        <w:t>between</w:t>
      </w:r>
      <w:r w:rsidRPr="009420F2">
        <w:rPr>
          <w:lang w:val="en-ZA"/>
        </w:rPr>
        <w:t xml:space="preserve"> </w:t>
      </w:r>
      <m:oMath>
        <m:r>
          <w:rPr>
            <w:rFonts w:ascii="Cambria Math" w:hAnsi="Cambria Math"/>
            <w:lang w:val="en-ZA"/>
          </w:rPr>
          <m:t>x=0</m:t>
        </m:r>
      </m:oMath>
      <w:r w:rsidR="00135567" w:rsidRPr="009420F2">
        <w:rPr>
          <w:rFonts w:eastAsiaTheme="minorEastAsia"/>
          <w:lang w:val="en-ZA"/>
        </w:rPr>
        <w:t xml:space="preserve"> and </w:t>
      </w:r>
      <w:r w:rsidR="00636571" w:rsidRPr="009420F2">
        <w:rPr>
          <w:rFonts w:eastAsiaTheme="minorEastAsia"/>
          <w:lang w:val="en-ZA"/>
        </w:rPr>
        <w:t xml:space="preserve">the </w:t>
      </w:r>
      <m:oMath>
        <m:r>
          <w:rPr>
            <w:rFonts w:ascii="Cambria Math" w:eastAsiaTheme="minorEastAsia" w:hAnsi="Cambria Math"/>
            <w:lang w:val="en-ZA"/>
          </w:rPr>
          <m:t>x=8</m:t>
        </m:r>
      </m:oMath>
      <w:r w:rsidR="004E7D49" w:rsidRPr="009420F2">
        <w:rPr>
          <w:rFonts w:eastAsiaTheme="minorEastAsia"/>
          <w:lang w:val="en-ZA"/>
        </w:rPr>
        <w:t>.</w:t>
      </w:r>
      <w:r w:rsidR="004E7D49" w:rsidRPr="009420F2">
        <w:rPr>
          <w:rFonts w:eastAsiaTheme="minorEastAsia"/>
          <w:lang w:val="en-ZA"/>
        </w:rPr>
        <w:br/>
      </w:r>
      <w:r w:rsidR="004E7D49" w:rsidRPr="009420F2">
        <w:rPr>
          <w:rFonts w:eastAsiaTheme="minorEastAsia"/>
          <w:lang w:val="en-ZA"/>
        </w:rPr>
        <w:tab/>
      </w:r>
      <w:r w:rsidR="004E7D49" w:rsidRPr="009420F2">
        <w:rPr>
          <w:rFonts w:eastAsiaTheme="minorEastAsia"/>
          <w:lang w:val="en-ZA"/>
        </w:rPr>
        <w:tab/>
      </w:r>
      <w:r w:rsidR="00C7028B" w:rsidRPr="009420F2">
        <w:rPr>
          <w:rFonts w:eastAsiaTheme="minorEastAsia"/>
          <w:lang w:val="en-ZA"/>
        </w:rPr>
        <w:t>Clearly show all necessary steps</w:t>
      </w:r>
      <w:r w:rsidR="004E7D49" w:rsidRPr="009420F2">
        <w:rPr>
          <w:rFonts w:eastAsiaTheme="minorEastAsia"/>
          <w:lang w:val="en-ZA"/>
        </w:rPr>
        <w:t>.</w:t>
      </w:r>
      <w:r w:rsidRPr="009420F2">
        <w:rPr>
          <w:rFonts w:eastAsiaTheme="minorEastAsia"/>
          <w:lang w:val="en-ZA"/>
        </w:rPr>
        <w:tab/>
        <w:t>(</w:t>
      </w:r>
      <w:r w:rsidR="00EF4C21">
        <w:rPr>
          <w:rFonts w:eastAsiaTheme="minorEastAsia"/>
          <w:lang w:val="en-ZA"/>
        </w:rPr>
        <w:t>8</w:t>
      </w:r>
      <w:r w:rsidR="00DA0918" w:rsidRPr="009420F2">
        <w:rPr>
          <w:rFonts w:eastAsiaTheme="minorEastAsia"/>
          <w:lang w:val="en-ZA"/>
        </w:rPr>
        <w:t>)</w:t>
      </w:r>
    </w:p>
    <w:p w14:paraId="55AFC8FE" w14:textId="77777777" w:rsidR="00972C9C" w:rsidRPr="009420F2" w:rsidRDefault="00972C9C" w:rsidP="00BA607B">
      <w:pPr>
        <w:pStyle w:val="Questions"/>
        <w:rPr>
          <w:rFonts w:eastAsiaTheme="minorEastAsia"/>
          <w:lang w:val="en-ZA"/>
        </w:rPr>
      </w:pPr>
    </w:p>
    <w:p w14:paraId="20A2E9FE" w14:textId="4B0F4743" w:rsidR="008D6863" w:rsidRPr="009420F2" w:rsidRDefault="00DA0918" w:rsidP="004D2008">
      <w:pPr>
        <w:pStyle w:val="Questions"/>
        <w:rPr>
          <w:lang w:val="en-ZA" w:eastAsia="zh-CN"/>
        </w:rPr>
      </w:pPr>
      <w:r w:rsidRPr="009420F2">
        <w:rPr>
          <w:lang w:val="en-ZA" w:eastAsia="zh-CN"/>
        </w:rPr>
        <w:tab/>
        <w:t>(b)</w:t>
      </w:r>
      <w:r w:rsidRPr="009420F2">
        <w:rPr>
          <w:lang w:val="en-ZA" w:eastAsia="zh-CN"/>
        </w:rPr>
        <w:tab/>
      </w:r>
      <w:r w:rsidR="00256DC4" w:rsidRPr="009420F2">
        <w:rPr>
          <w:lang w:val="en-ZA" w:eastAsia="zh-CN"/>
        </w:rPr>
        <w:t>Determine</w:t>
      </w:r>
      <w:r w:rsidR="00636571" w:rsidRPr="009420F2">
        <w:rPr>
          <w:lang w:val="en-ZA" w:eastAsia="zh-CN"/>
        </w:rPr>
        <w:t xml:space="preserve"> the </w:t>
      </w:r>
      <w:r w:rsidRPr="009420F2">
        <w:rPr>
          <w:lang w:val="en-ZA" w:eastAsia="zh-CN"/>
        </w:rPr>
        <w:t>volume</w:t>
      </w:r>
      <w:r w:rsidR="00636571" w:rsidRPr="009420F2">
        <w:rPr>
          <w:lang w:val="en-ZA" w:eastAsia="zh-CN"/>
        </w:rPr>
        <w:t xml:space="preserve"> of the </w:t>
      </w:r>
      <w:r w:rsidR="00C7028B" w:rsidRPr="009420F2">
        <w:rPr>
          <w:lang w:val="en-ZA" w:eastAsia="zh-CN"/>
        </w:rPr>
        <w:t xml:space="preserve">body of </w:t>
      </w:r>
      <w:r w:rsidR="009420F2" w:rsidRPr="009420F2">
        <w:rPr>
          <w:lang w:val="en-ZA" w:eastAsia="zh-CN"/>
        </w:rPr>
        <w:t>rotation</w:t>
      </w:r>
      <w:r w:rsidR="00636571" w:rsidRPr="009420F2">
        <w:rPr>
          <w:lang w:val="en-ZA" w:eastAsia="zh-CN"/>
        </w:rPr>
        <w:t xml:space="preserve"> that </w:t>
      </w:r>
      <w:r w:rsidR="00C7028B" w:rsidRPr="009420F2">
        <w:rPr>
          <w:lang w:val="en-ZA" w:eastAsia="zh-CN"/>
        </w:rPr>
        <w:t>is formed when</w:t>
      </w:r>
      <w:r w:rsidRPr="009420F2">
        <w:rPr>
          <w:lang w:val="en-ZA" w:eastAsia="zh-CN"/>
        </w:rPr>
        <w:t xml:space="preserve"> </w:t>
      </w:r>
      <w:r w:rsidR="004D2008" w:rsidRPr="009420F2">
        <w:rPr>
          <w:lang w:val="en-ZA" w:eastAsia="zh-CN"/>
        </w:rPr>
        <w:br/>
      </w:r>
      <w:r w:rsidR="004D2008" w:rsidRPr="009420F2">
        <w:rPr>
          <w:lang w:val="en-ZA" w:eastAsia="zh-CN"/>
        </w:rPr>
        <w:tab/>
      </w:r>
      <w:r w:rsidR="004D2008" w:rsidRPr="009420F2">
        <w:rPr>
          <w:lang w:val="en-ZA" w:eastAsia="zh-CN"/>
        </w:rPr>
        <w:tab/>
      </w:r>
      <m:oMath>
        <m:r>
          <w:rPr>
            <w:rFonts w:ascii="Cambria Math" w:hAnsi="Cambria Math"/>
            <w:lang w:val="en-ZA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hAnsi="Cambria Math"/>
                <w:lang w:val="en-ZA" w:eastAsia="zh-CN"/>
              </w:rPr>
              <m:t>x</m:t>
            </m:r>
          </m:e>
        </m:d>
      </m:oMath>
      <w:r w:rsidRPr="009420F2">
        <w:rPr>
          <w:lang w:val="en-ZA" w:eastAsia="zh-CN"/>
        </w:rPr>
        <w:t xml:space="preserve"> </w:t>
      </w:r>
      <w:r w:rsidR="00C7028B" w:rsidRPr="009420F2">
        <w:rPr>
          <w:lang w:val="en-ZA" w:eastAsia="zh-CN"/>
        </w:rPr>
        <w:t>rotates around</w:t>
      </w:r>
      <w:r w:rsidR="00636571" w:rsidRPr="009420F2">
        <w:rPr>
          <w:lang w:val="en-ZA" w:eastAsia="zh-CN"/>
        </w:rPr>
        <w:t xml:space="preserve"> the </w:t>
      </w:r>
      <m:oMath>
        <m:r>
          <w:rPr>
            <w:rFonts w:ascii="Cambria Math" w:hAnsi="Cambria Math"/>
            <w:lang w:val="en-ZA" w:eastAsia="zh-CN"/>
          </w:rPr>
          <m:t>x</m:t>
        </m:r>
      </m:oMath>
      <w:r w:rsidR="00B617E8" w:rsidRPr="009420F2">
        <w:rPr>
          <w:lang w:val="en-ZA" w:eastAsia="zh-CN"/>
        </w:rPr>
        <w:t>-axis</w:t>
      </w:r>
      <w:r w:rsidRPr="009420F2">
        <w:rPr>
          <w:lang w:val="en-ZA" w:eastAsia="zh-CN"/>
        </w:rPr>
        <w:t xml:space="preserve">, </w:t>
      </w:r>
      <w:r w:rsidR="00C7028B" w:rsidRPr="009420F2">
        <w:rPr>
          <w:lang w:val="en-ZA" w:eastAsia="zh-CN"/>
        </w:rPr>
        <w:t>between</w:t>
      </w:r>
      <w:r w:rsidRPr="009420F2">
        <w:rPr>
          <w:lang w:val="en-ZA" w:eastAsia="zh-CN"/>
        </w:rPr>
        <w:t xml:space="preserve"> </w:t>
      </w:r>
      <m:oMath>
        <m:r>
          <w:rPr>
            <w:rFonts w:ascii="Cambria Math" w:hAnsi="Cambria Math"/>
            <w:lang w:val="en-ZA" w:eastAsia="zh-CN"/>
          </w:rPr>
          <m:t>x=0</m:t>
        </m:r>
        <m:r>
          <m:rPr>
            <m:sty m:val="p"/>
          </m:rPr>
          <w:rPr>
            <w:rFonts w:ascii="Cambria Math" w:hAnsi="Cambria Math"/>
            <w:lang w:val="en-ZA" w:eastAsia="zh-CN"/>
          </w:rPr>
          <m:t xml:space="preserve"> </m:t>
        </m:r>
      </m:oMath>
      <w:r w:rsidR="00C7028B" w:rsidRPr="009420F2">
        <w:rPr>
          <w:lang w:val="en-ZA" w:eastAsia="zh-CN"/>
        </w:rPr>
        <w:t>and</w:t>
      </w:r>
      <m:oMath>
        <m:r>
          <m:rPr>
            <m:sty m:val="p"/>
          </m:rPr>
          <w:rPr>
            <w:rFonts w:ascii="Cambria Math" w:hAnsi="Cambria Math"/>
            <w:lang w:val="en-ZA" w:eastAsia="zh-CN"/>
          </w:rPr>
          <m:t xml:space="preserve"> </m:t>
        </m:r>
        <m:r>
          <w:rPr>
            <w:rFonts w:ascii="Cambria Math" w:hAnsi="Cambria Math"/>
            <w:lang w:val="en-ZA" w:eastAsia="zh-CN"/>
          </w:rPr>
          <m:t>x=8</m:t>
        </m:r>
      </m:oMath>
      <w:r w:rsidR="004D2008" w:rsidRPr="009420F2">
        <w:rPr>
          <w:lang w:val="en-ZA" w:eastAsia="zh-CN"/>
        </w:rPr>
        <w:t xml:space="preserve">. </w:t>
      </w:r>
      <w:r w:rsidR="004D2008" w:rsidRPr="009420F2">
        <w:rPr>
          <w:lang w:val="en-ZA" w:eastAsia="zh-CN"/>
        </w:rPr>
        <w:br/>
      </w:r>
      <w:r w:rsidR="004D2008" w:rsidRPr="009420F2">
        <w:rPr>
          <w:lang w:val="en-ZA" w:eastAsia="zh-CN"/>
        </w:rPr>
        <w:tab/>
      </w:r>
      <w:r w:rsidR="004D2008" w:rsidRPr="009420F2">
        <w:rPr>
          <w:lang w:val="en-ZA" w:eastAsia="zh-CN"/>
        </w:rPr>
        <w:tab/>
      </w:r>
      <w:r w:rsidR="00C7028B" w:rsidRPr="009420F2">
        <w:rPr>
          <w:lang w:val="en-ZA" w:eastAsia="zh-CN"/>
        </w:rPr>
        <w:t xml:space="preserve">Give the answer in </w:t>
      </w:r>
      <w:r w:rsidR="009420F2" w:rsidRPr="009420F2">
        <w:rPr>
          <w:lang w:val="en-ZA" w:eastAsia="zh-CN"/>
        </w:rPr>
        <w:t>terms</w:t>
      </w:r>
      <w:r w:rsidR="00636571" w:rsidRPr="009420F2">
        <w:rPr>
          <w:lang w:val="en-ZA" w:eastAsia="zh-CN"/>
        </w:rPr>
        <w:t xml:space="preserve"> of </w:t>
      </w:r>
      <m:oMath>
        <m:r>
          <w:rPr>
            <w:rFonts w:ascii="Cambria Math" w:hAnsi="Cambria Math"/>
            <w:lang w:val="en-ZA" w:eastAsia="zh-CN"/>
          </w:rPr>
          <m:t>π</m:t>
        </m:r>
      </m:oMath>
      <w:r w:rsidR="004D2008" w:rsidRPr="009420F2">
        <w:rPr>
          <w:lang w:val="en-ZA" w:eastAsia="zh-CN"/>
        </w:rPr>
        <w:t xml:space="preserve">. </w:t>
      </w:r>
      <w:r w:rsidRPr="009420F2">
        <w:rPr>
          <w:lang w:val="en-ZA" w:eastAsia="zh-CN"/>
        </w:rPr>
        <w:tab/>
        <w:t>(</w:t>
      </w:r>
      <w:r w:rsidR="00F74D75" w:rsidRPr="009420F2">
        <w:rPr>
          <w:lang w:val="en-ZA" w:eastAsia="zh-CN"/>
        </w:rPr>
        <w:t>4</w:t>
      </w:r>
      <w:r w:rsidRPr="009420F2">
        <w:rPr>
          <w:lang w:val="en-ZA" w:eastAsia="zh-CN"/>
        </w:rPr>
        <w:t>)</w:t>
      </w:r>
      <w:r w:rsidR="00E93123" w:rsidRPr="009420F2">
        <w:rPr>
          <w:lang w:val="en-ZA" w:eastAsia="zh-CN"/>
        </w:rPr>
        <w:br/>
      </w:r>
      <w:r w:rsidR="00E93123" w:rsidRPr="009420F2">
        <w:rPr>
          <w:lang w:val="en-ZA" w:eastAsia="zh-CN"/>
        </w:rPr>
        <w:br/>
      </w:r>
      <w:r w:rsidR="007D5948" w:rsidRPr="009420F2">
        <w:rPr>
          <w:b/>
          <w:lang w:val="en-ZA" w:eastAsia="zh-CN"/>
        </w:rPr>
        <w:t>- END</w:t>
      </w:r>
      <w:r w:rsidR="00636571" w:rsidRPr="009420F2">
        <w:rPr>
          <w:b/>
          <w:lang w:val="en-ZA" w:eastAsia="zh-CN"/>
        </w:rPr>
        <w:t xml:space="preserve"> of the </w:t>
      </w:r>
      <w:r w:rsidR="00C7028B" w:rsidRPr="009420F2">
        <w:rPr>
          <w:b/>
          <w:lang w:val="en-ZA" w:eastAsia="zh-CN"/>
        </w:rPr>
        <w:t>PAPER</w:t>
      </w:r>
      <w:r w:rsidR="007D5948" w:rsidRPr="009420F2">
        <w:rPr>
          <w:b/>
          <w:lang w:val="en-ZA" w:eastAsia="zh-CN"/>
        </w:rPr>
        <w:t xml:space="preserve"> -</w:t>
      </w:r>
    </w:p>
    <w:p w14:paraId="6906CC3D" w14:textId="58506E43" w:rsidR="00120666" w:rsidRPr="009420F2" w:rsidRDefault="00120666" w:rsidP="00D54743">
      <w:pPr>
        <w:rPr>
          <w:lang w:val="en-ZA" w:eastAsia="zh-CN"/>
        </w:rPr>
        <w:sectPr w:rsidR="00120666" w:rsidRPr="009420F2" w:rsidSect="002A19E1">
          <w:footerReference w:type="default" r:id="rId15"/>
          <w:pgSz w:w="11906" w:h="16838"/>
          <w:pgMar w:top="1418" w:right="1418" w:bottom="1134" w:left="1418" w:header="709" w:footer="680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A13273" w:rsidRPr="009420F2" w14:paraId="43F0CB78" w14:textId="77777777" w:rsidTr="0029789B">
        <w:tc>
          <w:tcPr>
            <w:tcW w:w="9070" w:type="dxa"/>
            <w:shd w:val="clear" w:color="auto" w:fill="D9D9D9" w:themeFill="background1" w:themeFillShade="D9"/>
          </w:tcPr>
          <w:p w14:paraId="5BF793DF" w14:textId="4C3C8C0B" w:rsidR="00A13273" w:rsidRPr="009420F2" w:rsidRDefault="00A13273" w:rsidP="0029789B">
            <w:pPr>
              <w:spacing w:before="120" w:after="120"/>
              <w:jc w:val="center"/>
              <w:rPr>
                <w:b/>
                <w:sz w:val="40"/>
                <w:szCs w:val="24"/>
                <w:lang w:val="en-ZA"/>
              </w:rPr>
            </w:pPr>
            <w:r w:rsidRPr="009420F2">
              <w:rPr>
                <w:b/>
                <w:sz w:val="40"/>
                <w:szCs w:val="24"/>
                <w:lang w:val="en-ZA"/>
              </w:rPr>
              <w:lastRenderedPageBreak/>
              <w:t xml:space="preserve">ALPHA </w:t>
            </w:r>
            <w:r w:rsidR="00C7028B" w:rsidRPr="009420F2">
              <w:rPr>
                <w:b/>
                <w:sz w:val="40"/>
                <w:szCs w:val="24"/>
                <w:lang w:val="en-ZA"/>
              </w:rPr>
              <w:t>MATHEMATICS</w:t>
            </w:r>
            <w:r w:rsidRPr="009420F2">
              <w:rPr>
                <w:b/>
                <w:sz w:val="40"/>
                <w:szCs w:val="24"/>
                <w:lang w:val="en-ZA"/>
              </w:rPr>
              <w:t xml:space="preserve"> FORMUL</w:t>
            </w:r>
            <w:r w:rsidR="00C7028B" w:rsidRPr="009420F2">
              <w:rPr>
                <w:b/>
                <w:sz w:val="40"/>
                <w:szCs w:val="24"/>
                <w:lang w:val="en-ZA"/>
              </w:rPr>
              <w:t>A SHEET</w:t>
            </w:r>
          </w:p>
        </w:tc>
      </w:tr>
    </w:tbl>
    <w:p w14:paraId="07BAA54C" w14:textId="77777777" w:rsidR="00A13273" w:rsidRPr="009420F2" w:rsidRDefault="00A13273" w:rsidP="00A13273">
      <w:pPr>
        <w:rPr>
          <w:lang w:val="en-ZA" w:eastAsia="zh-CN"/>
        </w:rPr>
      </w:pPr>
    </w:p>
    <w:p w14:paraId="488A6C8B" w14:textId="77777777" w:rsidR="00C7028B" w:rsidRPr="009420F2" w:rsidRDefault="00C7028B" w:rsidP="00C7028B">
      <w:pPr>
        <w:rPr>
          <w:rFonts w:cstheme="minorHAnsi"/>
          <w:b/>
          <w:lang w:val="en-ZA"/>
        </w:rPr>
      </w:pPr>
      <w:r w:rsidRPr="009420F2">
        <w:rPr>
          <w:rFonts w:cstheme="minorHAnsi"/>
          <w:b/>
          <w:lang w:val="en-ZA"/>
        </w:rPr>
        <w:t>MATRICES AND VECTORS:</w:t>
      </w:r>
    </w:p>
    <w:p w14:paraId="0172E325" w14:textId="77777777" w:rsidR="00C7028B" w:rsidRPr="009420F2" w:rsidRDefault="00C7028B" w:rsidP="00C7028B">
      <w:pPr>
        <w:rPr>
          <w:rFonts w:eastAsiaTheme="minorEastAsia" w:cstheme="minorHAnsi"/>
          <w:lang w:val="en-ZA"/>
        </w:rPr>
      </w:pPr>
      <m:oMathPara>
        <m:oMath>
          <m:r>
            <m:rPr>
              <m:nor/>
            </m:rPr>
            <w:rPr>
              <w:rFonts w:cstheme="minorHAnsi"/>
              <w:lang w:val="en-ZA"/>
            </w:rPr>
            <m:t>Cramer</m:t>
          </m:r>
          <m:r>
            <m:rPr>
              <m:nor/>
            </m:rPr>
            <w:rPr>
              <w:lang w:val="en-ZA"/>
            </w:rPr>
            <m:t>'s rule</m:t>
          </m:r>
          <m:r>
            <m:rPr>
              <m:nor/>
            </m:rPr>
            <w:rPr>
              <w:rFonts w:cstheme="minorHAnsi"/>
              <w:lang w:val="en-ZA"/>
            </w:rPr>
            <m:t>:</m:t>
          </m:r>
          <m:r>
            <w:rPr>
              <w:rFonts w:ascii="Cambria Math" w:hAnsi="Cambria Math" w:cstheme="minorHAnsi"/>
              <w:lang w:val="en-ZA"/>
            </w:rPr>
            <m:t xml:space="preserve">  </m:t>
          </m:r>
          <m:sSub>
            <m:sSubPr>
              <m:ctrlPr>
                <w:rPr>
                  <w:rFonts w:ascii="Cambria Math" w:hAnsi="Cambria Math" w:cstheme="minorHAnsi"/>
                  <w:i/>
                  <w:noProof/>
                  <w:lang w:val="en-ZA"/>
                </w:rPr>
              </m:ctrlPr>
            </m:sSubPr>
            <m:e>
              <m:r>
                <w:rPr>
                  <w:rFonts w:ascii="Cambria Math" w:hAnsi="Cambria Math" w:cstheme="minorHAnsi"/>
                  <w:noProof/>
                  <w:lang w:val="en-ZA"/>
                </w:rPr>
                <m:t>x</m:t>
              </m:r>
            </m:e>
            <m:sub>
              <m:r>
                <w:rPr>
                  <w:rFonts w:ascii="Cambria Math" w:hAnsi="Cambria Math" w:cstheme="minorHAnsi"/>
                  <w:noProof/>
                  <w:lang w:val="en-ZA"/>
                </w:rPr>
                <m:t>i</m:t>
              </m:r>
            </m:sub>
          </m:sSub>
          <m:r>
            <w:rPr>
              <w:rFonts w:ascii="Cambria Math" w:hAnsi="Cambria Math" w:cstheme="minorHAnsi"/>
              <w:noProof/>
              <w:lang w:val="en-ZA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noProof/>
                  <w:lang w:val="en-ZA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  <w:lang w:val="en-Z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noProof/>
                          <w:lang w:val="en-ZA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noProof/>
                          <w:lang w:val="en-ZA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noProof/>
                          <w:lang w:val="en-ZA"/>
                        </w:rPr>
                        <m:t>i</m:t>
                      </m:r>
                    </m:sub>
                  </m:sSub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  <w:lang w:val="en-ZA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noProof/>
                      <w:lang w:val="en-ZA"/>
                    </w:rPr>
                    <m:t>A</m:t>
                  </m:r>
                </m:e>
              </m:d>
            </m:den>
          </m:f>
        </m:oMath>
      </m:oMathPara>
    </w:p>
    <w:p w14:paraId="2F80C355" w14:textId="77777777" w:rsidR="00C7028B" w:rsidRPr="009420F2" w:rsidRDefault="00C7028B" w:rsidP="00C7028B">
      <w:pPr>
        <w:rPr>
          <w:rFonts w:eastAsiaTheme="minorEastAsia" w:cstheme="minorHAnsi"/>
          <w:lang w:val="en-ZA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theme="minorHAnsi"/>
              <w:lang w:val="en-ZA"/>
            </w:rPr>
            <m:t>a∙b</m:t>
          </m:r>
          <m:r>
            <w:rPr>
              <w:rFonts w:ascii="Cambria Math" w:eastAsiaTheme="minorEastAsia" w:hAnsi="Cambria Math" w:cstheme="minorHAnsi"/>
              <w:lang w:val="en-ZA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theme="minorHAnsi"/>
                  <w:i/>
                  <w:lang w:val="en-ZA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lang w:val="en-ZA"/>
                </w:rPr>
                <m:t>a</m:t>
              </m:r>
            </m:e>
          </m:d>
          <m:d>
            <m:dPr>
              <m:begChr m:val="|"/>
              <m:endChr m:val="|"/>
              <m:ctrlPr>
                <w:rPr>
                  <w:rFonts w:ascii="Cambria Math" w:eastAsiaTheme="minorEastAsia" w:hAnsi="Cambria Math" w:cstheme="minorHAnsi"/>
                  <w:i/>
                  <w:lang w:val="en-ZA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lang w:val="en-ZA"/>
                </w:rPr>
                <m:t>b</m:t>
              </m:r>
            </m:e>
          </m:d>
          <m:func>
            <m:funcPr>
              <m:ctrlPr>
                <w:rPr>
                  <w:rFonts w:ascii="Cambria Math" w:eastAsiaTheme="minorEastAsia" w:hAnsi="Cambria Math" w:cstheme="minorHAnsi"/>
                  <w:i/>
                  <w:lang w:val="en-Z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lang w:val="en-ZA"/>
                </w:rPr>
                <m:t>cos</m:t>
              </m:r>
            </m:fName>
            <m:e>
              <m:r>
                <w:rPr>
                  <w:rFonts w:ascii="Cambria Math" w:eastAsiaTheme="minorEastAsia" w:hAnsi="Cambria Math" w:cstheme="minorHAnsi"/>
                  <w:lang w:val="en-ZA"/>
                </w:rPr>
                <m:t>θ</m:t>
              </m:r>
            </m:e>
          </m:func>
        </m:oMath>
      </m:oMathPara>
    </w:p>
    <w:p w14:paraId="79D252E4" w14:textId="77777777" w:rsidR="00C7028B" w:rsidRPr="009420F2" w:rsidRDefault="00C7028B" w:rsidP="00C7028B">
      <w:pPr>
        <w:rPr>
          <w:rFonts w:eastAsiaTheme="minorEastAsia" w:cstheme="minorHAnsi"/>
          <w:lang w:val="en-ZA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theme="minorHAnsi"/>
              <w:lang w:val="en-ZA"/>
            </w:rPr>
            <m:t>a∙b</m:t>
          </m:r>
          <m:r>
            <w:rPr>
              <w:rFonts w:ascii="Cambria Math" w:eastAsiaTheme="minorEastAsia" w:hAnsi="Cambria Math" w:cstheme="minorHAnsi"/>
              <w:lang w:val="en-ZA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lang w:val="en-ZA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lang w:val="en-ZA"/>
                </w:rPr>
                <m:t>a</m:t>
              </m:r>
            </m:e>
            <m:sub>
              <m:r>
                <w:rPr>
                  <w:rFonts w:ascii="Cambria Math" w:eastAsiaTheme="minorEastAsia" w:hAnsi="Cambria Math" w:cstheme="minorHAnsi"/>
                  <w:lang w:val="en-ZA"/>
                </w:rPr>
                <m:t>x</m:t>
              </m:r>
            </m:sub>
          </m:sSub>
          <m:sSub>
            <m:sSubPr>
              <m:ctrlPr>
                <w:rPr>
                  <w:rFonts w:ascii="Cambria Math" w:eastAsiaTheme="minorEastAsia" w:hAnsi="Cambria Math" w:cstheme="minorHAnsi"/>
                  <w:i/>
                  <w:lang w:val="en-ZA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lang w:val="en-ZA"/>
                </w:rPr>
                <m:t>b</m:t>
              </m:r>
            </m:e>
            <m:sub>
              <m:r>
                <w:rPr>
                  <w:rFonts w:ascii="Cambria Math" w:eastAsiaTheme="minorEastAsia" w:hAnsi="Cambria Math" w:cstheme="minorHAnsi"/>
                  <w:lang w:val="en-ZA"/>
                </w:rPr>
                <m:t>x</m:t>
              </m:r>
            </m:sub>
          </m:sSub>
          <m:r>
            <w:rPr>
              <w:rFonts w:ascii="Cambria Math" w:eastAsiaTheme="minorEastAsia" w:hAnsi="Cambria Math" w:cstheme="minorHAnsi"/>
              <w:lang w:val="en-ZA"/>
            </w:rPr>
            <m:t>+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lang w:val="en-ZA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lang w:val="en-ZA"/>
                </w:rPr>
                <m:t>a</m:t>
              </m:r>
            </m:e>
            <m:sub>
              <m:r>
                <w:rPr>
                  <w:rFonts w:ascii="Cambria Math" w:eastAsiaTheme="minorEastAsia" w:hAnsi="Cambria Math" w:cstheme="minorHAnsi"/>
                  <w:lang w:val="en-ZA"/>
                </w:rPr>
                <m:t>y</m:t>
              </m:r>
            </m:sub>
          </m:sSub>
          <m:sSub>
            <m:sSubPr>
              <m:ctrlPr>
                <w:rPr>
                  <w:rFonts w:ascii="Cambria Math" w:eastAsiaTheme="minorEastAsia" w:hAnsi="Cambria Math" w:cstheme="minorHAnsi"/>
                  <w:i/>
                  <w:lang w:val="en-ZA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lang w:val="en-ZA"/>
                </w:rPr>
                <m:t>b</m:t>
              </m:r>
            </m:e>
            <m:sub>
              <m:r>
                <w:rPr>
                  <w:rFonts w:ascii="Cambria Math" w:eastAsiaTheme="minorEastAsia" w:hAnsi="Cambria Math" w:cstheme="minorHAnsi"/>
                  <w:lang w:val="en-ZA"/>
                </w:rPr>
                <m:t>y</m:t>
              </m:r>
            </m:sub>
          </m:sSub>
        </m:oMath>
      </m:oMathPara>
    </w:p>
    <w:p w14:paraId="14C2F752" w14:textId="77777777" w:rsidR="00C7028B" w:rsidRPr="009420F2" w:rsidRDefault="00C7028B" w:rsidP="00C7028B">
      <w:pPr>
        <w:rPr>
          <w:lang w:val="en-ZA"/>
        </w:rPr>
      </w:pPr>
    </w:p>
    <w:p w14:paraId="1696B1AD" w14:textId="77777777" w:rsidR="00C7028B" w:rsidRPr="009420F2" w:rsidRDefault="00C7028B" w:rsidP="00C7028B">
      <w:pPr>
        <w:rPr>
          <w:rFonts w:eastAsiaTheme="minorEastAsia" w:cstheme="minorHAnsi"/>
          <w:b/>
          <w:lang w:val="en-ZA"/>
        </w:rPr>
      </w:pPr>
      <w:r w:rsidRPr="009420F2">
        <w:rPr>
          <w:rFonts w:eastAsiaTheme="minorEastAsia" w:cstheme="minorHAnsi"/>
          <w:b/>
          <w:lang w:val="en-ZA"/>
        </w:rPr>
        <w:t>CALCULUS: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3"/>
        <w:gridCol w:w="4517"/>
      </w:tblGrid>
      <w:tr w:rsidR="00C7028B" w:rsidRPr="009420F2" w14:paraId="74E46315" w14:textId="77777777" w:rsidTr="002E70B2">
        <w:tc>
          <w:tcPr>
            <w:tcW w:w="4701" w:type="dxa"/>
            <w:vAlign w:val="center"/>
          </w:tcPr>
          <w:p w14:paraId="2E2AE5C2" w14:textId="77777777" w:rsidR="00C7028B" w:rsidRPr="009420F2" w:rsidRDefault="00C7028B" w:rsidP="002E70B2">
            <w:pPr>
              <w:rPr>
                <w:b/>
                <w:lang w:val="en-ZA"/>
              </w:rPr>
            </w:pPr>
            <m:oMathPara>
              <m:oMath>
                <m:r>
                  <w:rPr>
                    <w:rFonts w:ascii="Cambria Math" w:eastAsia="Calibri" w:hAnsi="Cambria Math"/>
                    <w:szCs w:val="24"/>
                    <w:lang w:val="en-ZA"/>
                  </w:rPr>
                  <m:t>V=π</m:t>
                </m:r>
                <m:nary>
                  <m:naryPr>
                    <m:limLoc m:val="subSup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ZA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ZA"/>
                          </w:rPr>
                        </m:ctrlPr>
                      </m:s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  <w:lang w:val="en-Z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  <w:lang w:val="en-ZA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  <w:lang w:val="en-ZA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  <w:lang w:val="en-ZA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Z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 xml:space="preserve"> dx</m:t>
                    </m:r>
                  </m:e>
                </m:nary>
              </m:oMath>
            </m:oMathPara>
          </w:p>
        </w:tc>
        <w:tc>
          <w:tcPr>
            <w:tcW w:w="4701" w:type="dxa"/>
            <w:vAlign w:val="center"/>
          </w:tcPr>
          <w:p w14:paraId="3EBD07E3" w14:textId="77777777" w:rsidR="00C7028B" w:rsidRPr="009420F2" w:rsidRDefault="000D7630" w:rsidP="002E70B2">
            <w:pPr>
              <w:rPr>
                <w:lang w:val="en-ZA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ZA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ZA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Z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ZA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 xml:space="preserve"> dx=</m:t>
                    </m:r>
                    <m:sSubSup>
                      <m:sSub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ZA"/>
                          </w:rPr>
                        </m:ctrlPr>
                      </m:sSub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  <w:lang w:val="en-ZA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  <w:lang w:val="en-ZA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/>
                                        <w:i/>
                                        <w:szCs w:val="24"/>
                                        <w:lang w:val="en-ZA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  <w:lang w:val="en-ZA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  <w:lang w:val="en-ZA"/>
                                      </w:rPr>
                                      <m:t>n+1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  <w:lang w:val="en-ZA"/>
                                  </w:rPr>
                                  <m:t>n+1</m:t>
                                </m:r>
                              </m:den>
                            </m:f>
                          </m:e>
                        </m:d>
                      </m:e>
                      <m:sub>
                        <m:r>
                          <w:rPr>
                            <w:rFonts w:ascii="Cambria Math" w:eastAsia="Calibri" w:hAnsi="Cambria Math"/>
                            <w:szCs w:val="24"/>
                            <w:lang w:val="en-ZA"/>
                          </w:rPr>
                          <m:t>a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  <w:szCs w:val="24"/>
                            <w:lang w:val="en-ZA"/>
                          </w:rPr>
                          <m:t>b</m:t>
                        </m:r>
                      </m:sup>
                    </m:sSubSup>
                  </m:e>
                </m:nary>
              </m:oMath>
            </m:oMathPara>
          </w:p>
        </w:tc>
      </w:tr>
    </w:tbl>
    <w:p w14:paraId="78BA11BD" w14:textId="77777777" w:rsidR="00C7028B" w:rsidRPr="009420F2" w:rsidRDefault="00C7028B" w:rsidP="00C7028B">
      <w:pPr>
        <w:rPr>
          <w:lang w:val="en-ZA"/>
        </w:rPr>
      </w:pPr>
    </w:p>
    <w:p w14:paraId="15477C45" w14:textId="77777777" w:rsidR="00C7028B" w:rsidRPr="009420F2" w:rsidRDefault="00C7028B" w:rsidP="00C7028B">
      <w:pPr>
        <w:rPr>
          <w:rFonts w:cstheme="minorHAnsi"/>
          <w:b/>
          <w:i/>
          <w:szCs w:val="24"/>
          <w:lang w:val="en-ZA"/>
        </w:rPr>
      </w:pPr>
      <w:r w:rsidRPr="009420F2">
        <w:rPr>
          <w:rFonts w:cstheme="minorHAnsi"/>
          <w:b/>
          <w:szCs w:val="24"/>
          <w:lang w:val="en-ZA"/>
        </w:rPr>
        <w:t>TRIGONOMETRY:</w:t>
      </w:r>
    </w:p>
    <w:p w14:paraId="7277193D" w14:textId="77777777" w:rsidR="00C7028B" w:rsidRPr="009420F2" w:rsidRDefault="00C7028B" w:rsidP="00C7028B">
      <w:pPr>
        <w:rPr>
          <w:rFonts w:eastAsiaTheme="minorEastAsia" w:cstheme="minorHAnsi"/>
          <w:szCs w:val="24"/>
          <w:lang w:val="en-ZA"/>
        </w:rPr>
      </w:pPr>
      <w:r w:rsidRPr="009420F2">
        <w:rPr>
          <w:rFonts w:cstheme="minorHAnsi"/>
          <w:b/>
          <w:szCs w:val="24"/>
          <w:lang w:val="en-ZA"/>
        </w:rPr>
        <w:t>In a sector:</w:t>
      </w:r>
      <w:r w:rsidRPr="009420F2">
        <w:rPr>
          <w:rFonts w:cstheme="minorHAnsi"/>
          <w:b/>
          <w:szCs w:val="24"/>
          <w:lang w:val="en-ZA"/>
        </w:rPr>
        <w:tab/>
      </w:r>
      <m:oMath>
        <m:r>
          <w:rPr>
            <w:rFonts w:ascii="Cambria Math" w:hAnsi="Cambria Math" w:cstheme="minorHAnsi"/>
            <w:szCs w:val="24"/>
            <w:lang w:val="en-ZA"/>
          </w:rPr>
          <m:t>s=rθ</m:t>
        </m:r>
      </m:oMath>
      <w:r w:rsidRPr="009420F2">
        <w:rPr>
          <w:rFonts w:eastAsiaTheme="minorEastAsia" w:cstheme="minorHAnsi"/>
          <w:szCs w:val="24"/>
          <w:lang w:val="en-ZA"/>
        </w:rPr>
        <w:t xml:space="preserve">   and  </w:t>
      </w:r>
      <m:oMath>
        <m:r>
          <w:rPr>
            <w:rFonts w:ascii="Cambria Math" w:eastAsiaTheme="minorEastAsia" w:hAnsi="Cambria Math" w:cstheme="minorHAnsi"/>
            <w:szCs w:val="24"/>
            <w:lang w:val="en-ZA"/>
          </w:rPr>
          <m:t>A=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Cs w:val="24"/>
                <w:lang w:val="en-ZA"/>
              </w:rPr>
            </m:ctrlPr>
          </m:sSupPr>
          <m:e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r</m:t>
            </m:r>
          </m:e>
          <m:sup>
            <m:r>
              <w:rPr>
                <w:rFonts w:ascii="Cambria Math" w:eastAsiaTheme="minorEastAsia" w:hAnsi="Cambria Math" w:cstheme="minorHAnsi"/>
                <w:szCs w:val="24"/>
                <w:lang w:val="en-ZA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Cs w:val="24"/>
            <w:lang w:val="en-ZA"/>
          </w:rPr>
          <m:t>θ</m:t>
        </m:r>
      </m:oMath>
    </w:p>
    <w:p w14:paraId="5E101F83" w14:textId="77777777" w:rsidR="00C7028B" w:rsidRPr="009420F2" w:rsidRDefault="00C7028B" w:rsidP="00C7028B">
      <w:pPr>
        <w:rPr>
          <w:lang w:val="en-ZA"/>
        </w:rPr>
      </w:pPr>
    </w:p>
    <w:p w14:paraId="2B95C33A" w14:textId="77777777" w:rsidR="00C7028B" w:rsidRPr="009420F2" w:rsidRDefault="00C7028B" w:rsidP="00C7028B">
      <w:pPr>
        <w:rPr>
          <w:rFonts w:eastAsia="Calibri"/>
          <w:lang w:val="en-ZA"/>
        </w:rPr>
      </w:pPr>
      <w:r w:rsidRPr="009420F2">
        <w:rPr>
          <w:b/>
          <w:szCs w:val="24"/>
          <w:lang w:val="en-ZA"/>
        </w:rPr>
        <w:t>TABLES WITH DERIVATIVES: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2064"/>
      </w:tblGrid>
      <w:tr w:rsidR="00C7028B" w:rsidRPr="009420F2" w14:paraId="1C9DF0BA" w14:textId="77777777" w:rsidTr="002E70B2">
        <w:trPr>
          <w:trHeight w:val="340"/>
        </w:trPr>
        <w:tc>
          <w:tcPr>
            <w:tcW w:w="2064" w:type="dxa"/>
            <w:shd w:val="clear" w:color="auto" w:fill="D9D9D9" w:themeFill="background1" w:themeFillShade="D9"/>
            <w:vAlign w:val="center"/>
          </w:tcPr>
          <w:p w14:paraId="2B6F4B5C" w14:textId="77777777" w:rsidR="00C7028B" w:rsidRPr="009420F2" w:rsidRDefault="00C7028B" w:rsidP="002E70B2">
            <w:pPr>
              <w:rPr>
                <w:b/>
                <w:szCs w:val="24"/>
                <w:lang w:val="en-ZA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  <w:lang w:val="en-ZA"/>
                  </w:rPr>
                  <m:t>F(x)</m:t>
                </m:r>
              </m:oMath>
            </m:oMathPara>
          </w:p>
        </w:tc>
        <w:tc>
          <w:tcPr>
            <w:tcW w:w="2064" w:type="dxa"/>
            <w:shd w:val="clear" w:color="auto" w:fill="D9D9D9" w:themeFill="background1" w:themeFillShade="D9"/>
            <w:vAlign w:val="center"/>
          </w:tcPr>
          <w:p w14:paraId="67AAC03E" w14:textId="77777777" w:rsidR="00C7028B" w:rsidRPr="009420F2" w:rsidRDefault="000D7630" w:rsidP="002E70B2">
            <w:pPr>
              <w:rPr>
                <w:rFonts w:eastAsia="Calibri"/>
                <w:b/>
                <w:szCs w:val="24"/>
                <w:lang w:val="en-ZA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  <w:lang w:val="en-ZA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  <w:lang w:val="en-ZA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x</m:t>
                    </m:r>
                  </m:e>
                </m:d>
              </m:oMath>
            </m:oMathPara>
          </w:p>
        </w:tc>
      </w:tr>
      <w:tr w:rsidR="00C7028B" w:rsidRPr="009420F2" w14:paraId="74820B05" w14:textId="77777777" w:rsidTr="002E70B2">
        <w:trPr>
          <w:trHeight w:val="340"/>
        </w:trPr>
        <w:tc>
          <w:tcPr>
            <w:tcW w:w="2064" w:type="dxa"/>
            <w:vAlign w:val="center"/>
          </w:tcPr>
          <w:p w14:paraId="7228E01E" w14:textId="77777777" w:rsidR="00C7028B" w:rsidRPr="009420F2" w:rsidRDefault="00C7028B" w:rsidP="002E70B2">
            <w:pPr>
              <w:rPr>
                <w:rFonts w:eastAsia="Calibri"/>
                <w:szCs w:val="24"/>
                <w:lang w:val="en-Z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ZA"/>
                  </w:rPr>
                  <m:t>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ZA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2064" w:type="dxa"/>
            <w:vAlign w:val="center"/>
          </w:tcPr>
          <w:p w14:paraId="252AC2DB" w14:textId="77777777" w:rsidR="00C7028B" w:rsidRPr="009420F2" w:rsidRDefault="00C7028B" w:rsidP="002E70B2">
            <w:pPr>
              <w:rPr>
                <w:rFonts w:eastAsia="Calibri"/>
                <w:szCs w:val="24"/>
                <w:lang w:val="en-Z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ZA"/>
                  </w:rPr>
                  <m:t>na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ZA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n-1</m:t>
                    </m:r>
                  </m:sup>
                </m:sSup>
              </m:oMath>
            </m:oMathPara>
          </w:p>
        </w:tc>
      </w:tr>
      <w:tr w:rsidR="00C7028B" w:rsidRPr="009420F2" w14:paraId="5C191EF5" w14:textId="77777777" w:rsidTr="002E70B2">
        <w:trPr>
          <w:trHeight w:val="340"/>
        </w:trPr>
        <w:tc>
          <w:tcPr>
            <w:tcW w:w="2064" w:type="dxa"/>
            <w:vAlign w:val="center"/>
          </w:tcPr>
          <w:p w14:paraId="3BEDB940" w14:textId="77777777" w:rsidR="00C7028B" w:rsidRPr="009420F2" w:rsidRDefault="00C7028B" w:rsidP="002E70B2">
            <w:pPr>
              <w:rPr>
                <w:rFonts w:eastAsia="Calibri"/>
                <w:szCs w:val="24"/>
                <w:lang w:val="en-Z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  <w:lang w:val="en-ZA"/>
                  </w:rPr>
                  <m:t>f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ZA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ZA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ZA"/>
                          </w:rPr>
                          <m:t>x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2064" w:type="dxa"/>
            <w:vAlign w:val="center"/>
          </w:tcPr>
          <w:p w14:paraId="29E89E99" w14:textId="77777777" w:rsidR="00C7028B" w:rsidRPr="009420F2" w:rsidRDefault="000D7630" w:rsidP="002E70B2">
            <w:pPr>
              <w:rPr>
                <w:rFonts w:eastAsia="Calibri"/>
                <w:szCs w:val="24"/>
                <w:lang w:val="en-ZA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ZA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'</m:t>
                    </m:r>
                  </m:sup>
                </m:sSup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ZA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  <w:lang w:val="en-ZA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  <w:lang w:val="en-ZA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eastAsia="Calibri" w:hAnsi="Cambria Math"/>
                    <w:szCs w:val="24"/>
                    <w:lang w:val="en-ZA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ZA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g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Cs w:val="24"/>
                        <w:lang w:val="en-ZA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  <w:lang w:val="en-ZA"/>
                      </w:rPr>
                      <m:t>x</m:t>
                    </m:r>
                  </m:e>
                </m:d>
              </m:oMath>
            </m:oMathPara>
          </w:p>
        </w:tc>
      </w:tr>
    </w:tbl>
    <w:p w14:paraId="558CDEB9" w14:textId="77777777" w:rsidR="00A13273" w:rsidRPr="009420F2" w:rsidRDefault="00A13273" w:rsidP="00411567">
      <w:pPr>
        <w:rPr>
          <w:lang w:val="en-ZA"/>
        </w:rPr>
      </w:pPr>
    </w:p>
    <w:p w14:paraId="4C43B159" w14:textId="77777777" w:rsidR="00A13273" w:rsidRPr="009420F2" w:rsidRDefault="00A13273" w:rsidP="00411567">
      <w:pPr>
        <w:rPr>
          <w:lang w:val="en-ZA"/>
        </w:rPr>
      </w:pPr>
    </w:p>
    <w:p w14:paraId="49F19128" w14:textId="18493A06" w:rsidR="00A13273" w:rsidRPr="009420F2" w:rsidRDefault="00A13273" w:rsidP="00411567">
      <w:pPr>
        <w:rPr>
          <w:lang w:val="en-ZA"/>
        </w:rPr>
        <w:sectPr w:rsidR="00A13273" w:rsidRPr="009420F2" w:rsidSect="00791EB2">
          <w:headerReference w:type="default" r:id="rId16"/>
          <w:footerReference w:type="default" r:id="rId17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14:paraId="44D61F18" w14:textId="27502D96" w:rsidR="00D54743" w:rsidRPr="009420F2" w:rsidRDefault="00D54743" w:rsidP="00411567">
      <w:pPr>
        <w:rPr>
          <w:lang w:val="en-ZA"/>
        </w:rPr>
      </w:pPr>
    </w:p>
    <w:p w14:paraId="36924FA9" w14:textId="7DEEE335" w:rsidR="00C7028B" w:rsidRPr="009420F2" w:rsidRDefault="00C7028B" w:rsidP="00C7028B">
      <w:pPr>
        <w:pStyle w:val="Heading2"/>
        <w:jc w:val="center"/>
        <w:rPr>
          <w:lang w:val="en-ZA"/>
        </w:rPr>
      </w:pPr>
      <w:r w:rsidRPr="009420F2">
        <w:rPr>
          <w:lang w:val="en-ZA"/>
        </w:rPr>
        <w:t>Alpha Mathematics Grade 10 - Final examination 2019</w:t>
      </w:r>
    </w:p>
    <w:p w14:paraId="2606C7BC" w14:textId="77777777" w:rsidR="00C7028B" w:rsidRPr="009420F2" w:rsidRDefault="00C7028B" w:rsidP="00C7028B">
      <w:pPr>
        <w:pStyle w:val="Heading2"/>
        <w:jc w:val="center"/>
        <w:rPr>
          <w:lang w:val="en-ZA"/>
        </w:rPr>
      </w:pPr>
      <w:r w:rsidRPr="009420F2">
        <w:rPr>
          <w:lang w:val="en-ZA"/>
        </w:rPr>
        <w:t>ANSWER SHEET</w:t>
      </w:r>
    </w:p>
    <w:p w14:paraId="6D2939C1" w14:textId="77777777" w:rsidR="00C7028B" w:rsidRPr="009420F2" w:rsidRDefault="00C7028B" w:rsidP="00C7028B">
      <w:pPr>
        <w:rPr>
          <w:lang w:val="en-ZA" w:eastAsia="zh-CN"/>
        </w:rPr>
      </w:pPr>
    </w:p>
    <w:p w14:paraId="6199A5BC" w14:textId="77777777" w:rsidR="00C7028B" w:rsidRPr="009420F2" w:rsidRDefault="00C7028B" w:rsidP="00C7028B">
      <w:pPr>
        <w:rPr>
          <w:lang w:val="en-ZA" w:eastAsia="zh-CN"/>
        </w:rPr>
      </w:pPr>
    </w:p>
    <w:p w14:paraId="5E780A9E" w14:textId="77777777" w:rsidR="00C7028B" w:rsidRPr="009420F2" w:rsidRDefault="00C7028B" w:rsidP="00C7028B">
      <w:pPr>
        <w:rPr>
          <w:lang w:val="en-ZA" w:eastAsia="zh-CN"/>
        </w:rPr>
      </w:pPr>
      <w:r w:rsidRPr="009420F2">
        <w:rPr>
          <w:b/>
          <w:sz w:val="28"/>
          <w:lang w:val="en-ZA" w:eastAsia="zh-CN"/>
        </w:rPr>
        <w:t>Name and Surname:</w:t>
      </w:r>
      <w:r w:rsidRPr="009420F2">
        <w:rPr>
          <w:lang w:val="en-ZA" w:eastAsia="zh-CN"/>
        </w:rPr>
        <w:t xml:space="preserve"> ______________________________________________________</w:t>
      </w:r>
    </w:p>
    <w:p w14:paraId="0D5E9CE7" w14:textId="77777777" w:rsidR="00D54743" w:rsidRPr="009420F2" w:rsidRDefault="00D54743" w:rsidP="00D54743">
      <w:pPr>
        <w:rPr>
          <w:lang w:val="en-ZA" w:eastAsia="zh-CN"/>
        </w:rPr>
      </w:pPr>
    </w:p>
    <w:p w14:paraId="01B5FDEC" w14:textId="77777777" w:rsidR="00CE6D7E" w:rsidRPr="009420F2" w:rsidRDefault="00CE6D7E" w:rsidP="00D54743">
      <w:pPr>
        <w:rPr>
          <w:lang w:val="en-ZA" w:eastAsia="zh-CN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127"/>
        <w:gridCol w:w="833"/>
        <w:gridCol w:w="833"/>
        <w:gridCol w:w="832"/>
        <w:gridCol w:w="832"/>
        <w:gridCol w:w="832"/>
        <w:gridCol w:w="832"/>
        <w:gridCol w:w="832"/>
        <w:gridCol w:w="833"/>
        <w:gridCol w:w="276"/>
        <w:gridCol w:w="1005"/>
      </w:tblGrid>
      <w:tr w:rsidR="002C2AC1" w:rsidRPr="009420F2" w14:paraId="379A5417" w14:textId="77777777" w:rsidTr="002C2AC1">
        <w:trPr>
          <w:trHeight w:val="567"/>
        </w:trPr>
        <w:tc>
          <w:tcPr>
            <w:tcW w:w="1076" w:type="dxa"/>
            <w:shd w:val="clear" w:color="auto" w:fill="F2F2F2" w:themeFill="background1" w:themeFillShade="F2"/>
          </w:tcPr>
          <w:p w14:paraId="3DDAFC75" w14:textId="5ADB2961" w:rsidR="002C2AC1" w:rsidRPr="009420F2" w:rsidRDefault="00636571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>Question</w:t>
            </w:r>
          </w:p>
          <w:p w14:paraId="1513F76A" w14:textId="508F6815" w:rsidR="002C2AC1" w:rsidRPr="009420F2" w:rsidRDefault="002C2AC1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>Total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3A075EFF" w14:textId="77777777" w:rsidR="002C2AC1" w:rsidRPr="009420F2" w:rsidRDefault="002C2AC1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 xml:space="preserve">1 </w:t>
            </w:r>
            <w:r w:rsidRPr="009420F2">
              <w:rPr>
                <w:b/>
                <w:lang w:val="en-ZA"/>
              </w:rPr>
              <w:br/>
              <w:t>[20]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47D42D09" w14:textId="21CECA08" w:rsidR="002C2AC1" w:rsidRPr="009420F2" w:rsidRDefault="002C2AC1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>2</w:t>
            </w:r>
            <w:r w:rsidRPr="009420F2">
              <w:rPr>
                <w:b/>
                <w:lang w:val="en-ZA"/>
              </w:rPr>
              <w:br/>
              <w:t>[1</w:t>
            </w:r>
            <w:r w:rsidR="00982DBB" w:rsidRPr="009420F2">
              <w:rPr>
                <w:b/>
                <w:lang w:val="en-ZA"/>
              </w:rPr>
              <w:t>6</w:t>
            </w:r>
            <w:r w:rsidRPr="009420F2">
              <w:rPr>
                <w:b/>
                <w:lang w:val="en-ZA"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31D0884A" w14:textId="6C6BA207" w:rsidR="002C2AC1" w:rsidRPr="009420F2" w:rsidRDefault="002C2AC1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>3</w:t>
            </w:r>
            <w:r w:rsidRPr="009420F2">
              <w:rPr>
                <w:b/>
                <w:lang w:val="en-ZA"/>
              </w:rPr>
              <w:br/>
              <w:t>[1</w:t>
            </w:r>
            <w:r w:rsidR="00982DBB" w:rsidRPr="009420F2">
              <w:rPr>
                <w:b/>
                <w:lang w:val="en-ZA"/>
              </w:rPr>
              <w:t>1</w:t>
            </w:r>
            <w:r w:rsidRPr="009420F2">
              <w:rPr>
                <w:b/>
                <w:lang w:val="en-ZA"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28094671" w14:textId="79FFC0F1" w:rsidR="002C2AC1" w:rsidRPr="009420F2" w:rsidRDefault="002C2AC1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>4</w:t>
            </w:r>
            <w:r w:rsidRPr="009420F2">
              <w:rPr>
                <w:b/>
                <w:lang w:val="en-ZA"/>
              </w:rPr>
              <w:br/>
              <w:t>[1</w:t>
            </w:r>
            <w:r w:rsidR="00982DBB" w:rsidRPr="009420F2">
              <w:rPr>
                <w:b/>
                <w:lang w:val="en-ZA"/>
              </w:rPr>
              <w:t>7</w:t>
            </w:r>
            <w:r w:rsidRPr="009420F2">
              <w:rPr>
                <w:b/>
                <w:lang w:val="en-ZA"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06E02270" w14:textId="1EFFDC55" w:rsidR="002C2AC1" w:rsidRPr="009420F2" w:rsidRDefault="002C2AC1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>5</w:t>
            </w:r>
            <w:r w:rsidRPr="009420F2">
              <w:rPr>
                <w:b/>
                <w:lang w:val="en-ZA"/>
              </w:rPr>
              <w:br/>
              <w:t>[1</w:t>
            </w:r>
            <w:r w:rsidR="00982DBB" w:rsidRPr="009420F2">
              <w:rPr>
                <w:b/>
                <w:lang w:val="en-ZA"/>
              </w:rPr>
              <w:t>5</w:t>
            </w:r>
            <w:r w:rsidRPr="009420F2">
              <w:rPr>
                <w:b/>
                <w:lang w:val="en-ZA"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5F95DDCE" w14:textId="1A4AC09B" w:rsidR="002C2AC1" w:rsidRPr="009420F2" w:rsidRDefault="002C2AC1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>6</w:t>
            </w:r>
            <w:r w:rsidRPr="009420F2">
              <w:rPr>
                <w:b/>
                <w:lang w:val="en-ZA"/>
              </w:rPr>
              <w:br/>
              <w:t>[1</w:t>
            </w:r>
            <w:r w:rsidR="00982DBB" w:rsidRPr="009420F2">
              <w:rPr>
                <w:b/>
                <w:lang w:val="en-ZA"/>
              </w:rPr>
              <w:t>2</w:t>
            </w:r>
            <w:r w:rsidRPr="009420F2">
              <w:rPr>
                <w:b/>
                <w:lang w:val="en-ZA"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136B0DBE" w14:textId="6DD5DE03" w:rsidR="002C2AC1" w:rsidRPr="009420F2" w:rsidRDefault="002C2AC1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>7</w:t>
            </w:r>
            <w:r w:rsidRPr="009420F2">
              <w:rPr>
                <w:b/>
                <w:lang w:val="en-ZA"/>
              </w:rPr>
              <w:br/>
              <w:t>[15]</w:t>
            </w:r>
          </w:p>
        </w:tc>
        <w:tc>
          <w:tcPr>
            <w:tcW w:w="839" w:type="dxa"/>
            <w:shd w:val="clear" w:color="auto" w:fill="F2F2F2" w:themeFill="background1" w:themeFillShade="F2"/>
          </w:tcPr>
          <w:p w14:paraId="6128DC9F" w14:textId="60277194" w:rsidR="002C2AC1" w:rsidRPr="009420F2" w:rsidRDefault="002C2AC1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>8</w:t>
            </w:r>
            <w:r w:rsidRPr="009420F2">
              <w:rPr>
                <w:b/>
                <w:lang w:val="en-ZA"/>
              </w:rPr>
              <w:br/>
              <w:t>[2</w:t>
            </w:r>
            <w:r w:rsidR="00982DBB" w:rsidRPr="009420F2">
              <w:rPr>
                <w:b/>
                <w:lang w:val="en-ZA"/>
              </w:rPr>
              <w:t>4</w:t>
            </w:r>
            <w:r w:rsidRPr="009420F2">
              <w:rPr>
                <w:b/>
                <w:lang w:val="en-ZA"/>
              </w:rPr>
              <w:t>]</w:t>
            </w:r>
          </w:p>
        </w:tc>
        <w:tc>
          <w:tcPr>
            <w:tcW w:w="27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A4BA57" w14:textId="77777777" w:rsidR="002C2AC1" w:rsidRPr="009420F2" w:rsidRDefault="002C2AC1" w:rsidP="00FF31B2">
            <w:pPr>
              <w:spacing w:before="0" w:after="0"/>
              <w:jc w:val="center"/>
              <w:rPr>
                <w:b/>
                <w:lang w:val="en-ZA"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058DA21B" w14:textId="56A7597E" w:rsidR="002C2AC1" w:rsidRPr="009420F2" w:rsidRDefault="002C2AC1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>TOTAL</w:t>
            </w:r>
          </w:p>
          <w:p w14:paraId="25909B16" w14:textId="203D4FF1" w:rsidR="002C2AC1" w:rsidRPr="009420F2" w:rsidRDefault="002C2AC1" w:rsidP="00FF31B2">
            <w:pPr>
              <w:spacing w:before="0" w:after="0"/>
              <w:jc w:val="center"/>
              <w:rPr>
                <w:b/>
                <w:sz w:val="28"/>
                <w:lang w:val="en-ZA"/>
              </w:rPr>
            </w:pPr>
            <w:r w:rsidRPr="009420F2">
              <w:rPr>
                <w:b/>
                <w:sz w:val="28"/>
                <w:lang w:val="en-ZA"/>
              </w:rPr>
              <w:t>130</w:t>
            </w:r>
          </w:p>
        </w:tc>
      </w:tr>
      <w:tr w:rsidR="002C2AC1" w:rsidRPr="009420F2" w14:paraId="1C3A9B79" w14:textId="77777777" w:rsidTr="002C2AC1">
        <w:trPr>
          <w:trHeight w:val="624"/>
        </w:trPr>
        <w:tc>
          <w:tcPr>
            <w:tcW w:w="1076" w:type="dxa"/>
            <w:shd w:val="clear" w:color="auto" w:fill="F2F2F2" w:themeFill="background1" w:themeFillShade="F2"/>
            <w:vAlign w:val="center"/>
          </w:tcPr>
          <w:p w14:paraId="3698B991" w14:textId="6A6C4531" w:rsidR="002C2AC1" w:rsidRPr="009420F2" w:rsidRDefault="00C406CA" w:rsidP="00FF31B2">
            <w:pPr>
              <w:spacing w:before="0" w:after="0"/>
              <w:jc w:val="center"/>
              <w:rPr>
                <w:b/>
                <w:lang w:val="en-ZA"/>
              </w:rPr>
            </w:pPr>
            <w:r w:rsidRPr="009420F2">
              <w:rPr>
                <w:b/>
                <w:lang w:val="en-ZA"/>
              </w:rPr>
              <w:t>Learner</w:t>
            </w:r>
            <w:r w:rsidRPr="009420F2">
              <w:rPr>
                <w:b/>
                <w:lang w:val="en-ZA"/>
              </w:rPr>
              <w:br/>
              <w:t>mark</w:t>
            </w:r>
          </w:p>
        </w:tc>
        <w:tc>
          <w:tcPr>
            <w:tcW w:w="838" w:type="dxa"/>
            <w:vAlign w:val="center"/>
          </w:tcPr>
          <w:p w14:paraId="1C13C6E5" w14:textId="77777777" w:rsidR="002C2AC1" w:rsidRPr="009420F2" w:rsidRDefault="002C2AC1" w:rsidP="00FF31B2">
            <w:pPr>
              <w:spacing w:before="0" w:after="0"/>
              <w:jc w:val="center"/>
              <w:rPr>
                <w:lang w:val="en-ZA"/>
              </w:rPr>
            </w:pPr>
          </w:p>
        </w:tc>
        <w:tc>
          <w:tcPr>
            <w:tcW w:w="838" w:type="dxa"/>
            <w:vAlign w:val="center"/>
          </w:tcPr>
          <w:p w14:paraId="3DC20327" w14:textId="77777777" w:rsidR="002C2AC1" w:rsidRPr="009420F2" w:rsidRDefault="002C2AC1" w:rsidP="00FF31B2">
            <w:pPr>
              <w:spacing w:before="0" w:after="0"/>
              <w:jc w:val="center"/>
              <w:rPr>
                <w:lang w:val="en-ZA"/>
              </w:rPr>
            </w:pPr>
          </w:p>
        </w:tc>
        <w:tc>
          <w:tcPr>
            <w:tcW w:w="838" w:type="dxa"/>
            <w:vAlign w:val="center"/>
          </w:tcPr>
          <w:p w14:paraId="56FFBF57" w14:textId="77777777" w:rsidR="002C2AC1" w:rsidRPr="009420F2" w:rsidRDefault="002C2AC1" w:rsidP="00FF31B2">
            <w:pPr>
              <w:spacing w:before="0" w:after="0"/>
              <w:jc w:val="center"/>
              <w:rPr>
                <w:lang w:val="en-ZA"/>
              </w:rPr>
            </w:pPr>
          </w:p>
        </w:tc>
        <w:tc>
          <w:tcPr>
            <w:tcW w:w="838" w:type="dxa"/>
            <w:vAlign w:val="center"/>
          </w:tcPr>
          <w:p w14:paraId="2C5C5415" w14:textId="77777777" w:rsidR="002C2AC1" w:rsidRPr="009420F2" w:rsidRDefault="002C2AC1" w:rsidP="00FF31B2">
            <w:pPr>
              <w:spacing w:before="0" w:after="0"/>
              <w:jc w:val="center"/>
              <w:rPr>
                <w:lang w:val="en-ZA"/>
              </w:rPr>
            </w:pPr>
          </w:p>
        </w:tc>
        <w:tc>
          <w:tcPr>
            <w:tcW w:w="838" w:type="dxa"/>
            <w:vAlign w:val="center"/>
          </w:tcPr>
          <w:p w14:paraId="6D127D8C" w14:textId="77777777" w:rsidR="002C2AC1" w:rsidRPr="009420F2" w:rsidRDefault="002C2AC1" w:rsidP="00FF31B2">
            <w:pPr>
              <w:spacing w:before="0" w:after="0"/>
              <w:jc w:val="center"/>
              <w:rPr>
                <w:lang w:val="en-ZA"/>
              </w:rPr>
            </w:pPr>
          </w:p>
        </w:tc>
        <w:tc>
          <w:tcPr>
            <w:tcW w:w="838" w:type="dxa"/>
            <w:vAlign w:val="center"/>
          </w:tcPr>
          <w:p w14:paraId="79674E7B" w14:textId="77777777" w:rsidR="002C2AC1" w:rsidRPr="009420F2" w:rsidRDefault="002C2AC1" w:rsidP="00FF31B2">
            <w:pPr>
              <w:spacing w:before="0" w:after="0"/>
              <w:jc w:val="center"/>
              <w:rPr>
                <w:lang w:val="en-ZA"/>
              </w:rPr>
            </w:pPr>
          </w:p>
        </w:tc>
        <w:tc>
          <w:tcPr>
            <w:tcW w:w="838" w:type="dxa"/>
            <w:vAlign w:val="center"/>
          </w:tcPr>
          <w:p w14:paraId="0B3AB0CF" w14:textId="77777777" w:rsidR="002C2AC1" w:rsidRPr="009420F2" w:rsidRDefault="002C2AC1" w:rsidP="00FF31B2">
            <w:pPr>
              <w:spacing w:before="0" w:after="0"/>
              <w:jc w:val="center"/>
              <w:rPr>
                <w:lang w:val="en-ZA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14:paraId="6CFDBF46" w14:textId="7D6964C3" w:rsidR="002C2AC1" w:rsidRPr="009420F2" w:rsidRDefault="002C2AC1" w:rsidP="00FF31B2">
            <w:pPr>
              <w:spacing w:before="0" w:after="0"/>
              <w:jc w:val="center"/>
              <w:rPr>
                <w:lang w:val="en-ZA"/>
              </w:rPr>
            </w:pPr>
          </w:p>
        </w:tc>
        <w:tc>
          <w:tcPr>
            <w:tcW w:w="277" w:type="dxa"/>
            <w:vMerge/>
            <w:tcBorders>
              <w:bottom w:val="nil"/>
            </w:tcBorders>
            <w:shd w:val="clear" w:color="auto" w:fill="auto"/>
          </w:tcPr>
          <w:p w14:paraId="5D9FDF95" w14:textId="77777777" w:rsidR="002C2AC1" w:rsidRPr="009420F2" w:rsidRDefault="002C2AC1" w:rsidP="00FF31B2">
            <w:pPr>
              <w:spacing w:before="0" w:after="0"/>
              <w:jc w:val="center"/>
              <w:rPr>
                <w:lang w:val="en-ZA"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59513A68" w14:textId="77777777" w:rsidR="002C2AC1" w:rsidRPr="009420F2" w:rsidRDefault="002C2AC1" w:rsidP="00FF31B2">
            <w:pPr>
              <w:spacing w:before="0" w:after="0"/>
              <w:jc w:val="center"/>
              <w:rPr>
                <w:sz w:val="28"/>
                <w:lang w:val="en-ZA"/>
              </w:rPr>
            </w:pPr>
          </w:p>
        </w:tc>
      </w:tr>
    </w:tbl>
    <w:p w14:paraId="0F6B35D2" w14:textId="6DEE6C75" w:rsidR="00CE6D7E" w:rsidRPr="009420F2" w:rsidRDefault="00CE6D7E" w:rsidP="00597EDB">
      <w:pPr>
        <w:rPr>
          <w:lang w:val="en-ZA" w:eastAsia="zh-CN"/>
        </w:rPr>
      </w:pPr>
    </w:p>
    <w:p w14:paraId="1EFC69FF" w14:textId="77777777" w:rsidR="00D54743" w:rsidRPr="009420F2" w:rsidRDefault="00D54743" w:rsidP="00597EDB">
      <w:pPr>
        <w:rPr>
          <w:lang w:val="en-ZA" w:eastAsia="zh-CN"/>
        </w:rPr>
      </w:pPr>
    </w:p>
    <w:p w14:paraId="547B11A9" w14:textId="404C0A95" w:rsidR="00D54743" w:rsidRPr="009420F2" w:rsidRDefault="00636571" w:rsidP="00D54743">
      <w:pPr>
        <w:pStyle w:val="Heading1"/>
        <w:rPr>
          <w:lang w:val="en-ZA"/>
        </w:rPr>
      </w:pPr>
      <w:r w:rsidRPr="009420F2">
        <w:rPr>
          <w:lang w:val="en-ZA"/>
        </w:rPr>
        <w:t>Question</w:t>
      </w:r>
      <w:r w:rsidR="00D54743" w:rsidRPr="009420F2">
        <w:rPr>
          <w:lang w:val="en-ZA"/>
        </w:rPr>
        <w:t xml:space="preserve"> 1</w:t>
      </w:r>
    </w:p>
    <w:p w14:paraId="106158D0" w14:textId="77777777" w:rsidR="00D54743" w:rsidRPr="009420F2" w:rsidRDefault="00D54743" w:rsidP="00D54743">
      <w:pPr>
        <w:rPr>
          <w:lang w:val="en-ZA" w:eastAsia="zh-C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D54743" w:rsidRPr="009420F2" w14:paraId="555C9E71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0198E3EE" w14:textId="77777777" w:rsidR="00D54743" w:rsidRPr="009420F2" w:rsidRDefault="00D54743" w:rsidP="00FF31B2">
            <w:pPr>
              <w:jc w:val="center"/>
              <w:rPr>
                <w:b/>
                <w:szCs w:val="24"/>
                <w:lang w:val="en-ZA" w:eastAsia="zh-CN"/>
              </w:rPr>
            </w:pPr>
            <w:r w:rsidRPr="009420F2">
              <w:rPr>
                <w:b/>
                <w:szCs w:val="24"/>
                <w:lang w:val="en-ZA" w:eastAsia="zh-CN"/>
              </w:rPr>
              <w:t>1.1</w:t>
            </w:r>
          </w:p>
        </w:tc>
        <w:tc>
          <w:tcPr>
            <w:tcW w:w="1125" w:type="dxa"/>
            <w:vAlign w:val="center"/>
          </w:tcPr>
          <w:p w14:paraId="616CD60F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275CEAEC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32AD2D23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38A9638B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D</w:t>
            </w:r>
          </w:p>
        </w:tc>
      </w:tr>
      <w:tr w:rsidR="00D54743" w:rsidRPr="009420F2" w14:paraId="7A6E0AE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D3731D0" w14:textId="77777777" w:rsidR="00D54743" w:rsidRPr="009420F2" w:rsidRDefault="00D54743" w:rsidP="00FF31B2">
            <w:pPr>
              <w:jc w:val="center"/>
              <w:rPr>
                <w:b/>
                <w:szCs w:val="24"/>
                <w:lang w:val="en-ZA" w:eastAsia="zh-CN"/>
              </w:rPr>
            </w:pPr>
            <w:r w:rsidRPr="009420F2">
              <w:rPr>
                <w:b/>
                <w:szCs w:val="24"/>
                <w:lang w:val="en-ZA" w:eastAsia="zh-CN"/>
              </w:rPr>
              <w:t>1.2</w:t>
            </w:r>
          </w:p>
        </w:tc>
        <w:tc>
          <w:tcPr>
            <w:tcW w:w="1125" w:type="dxa"/>
            <w:vAlign w:val="center"/>
          </w:tcPr>
          <w:p w14:paraId="297ECD75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09CD3A1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1B6F7DF7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F40223C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D</w:t>
            </w:r>
          </w:p>
        </w:tc>
      </w:tr>
      <w:tr w:rsidR="00D54743" w:rsidRPr="009420F2" w14:paraId="068EECF2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AA65EAE" w14:textId="77777777" w:rsidR="00D54743" w:rsidRPr="009420F2" w:rsidRDefault="00D54743" w:rsidP="00FF31B2">
            <w:pPr>
              <w:jc w:val="center"/>
              <w:rPr>
                <w:b/>
                <w:szCs w:val="24"/>
                <w:lang w:val="en-ZA" w:eastAsia="zh-CN"/>
              </w:rPr>
            </w:pPr>
            <w:r w:rsidRPr="009420F2">
              <w:rPr>
                <w:b/>
                <w:szCs w:val="24"/>
                <w:lang w:val="en-ZA" w:eastAsia="zh-CN"/>
              </w:rPr>
              <w:t>1.3</w:t>
            </w:r>
          </w:p>
        </w:tc>
        <w:tc>
          <w:tcPr>
            <w:tcW w:w="1125" w:type="dxa"/>
            <w:vAlign w:val="center"/>
          </w:tcPr>
          <w:p w14:paraId="0B8B385E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76FE2AFD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0FC418A2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70F1C7E7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D</w:t>
            </w:r>
          </w:p>
        </w:tc>
      </w:tr>
      <w:tr w:rsidR="00D54743" w:rsidRPr="009420F2" w14:paraId="428133DB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3424B57D" w14:textId="77777777" w:rsidR="00D54743" w:rsidRPr="009420F2" w:rsidRDefault="00D54743" w:rsidP="00FF31B2">
            <w:pPr>
              <w:jc w:val="center"/>
              <w:rPr>
                <w:b/>
                <w:szCs w:val="24"/>
                <w:lang w:val="en-ZA" w:eastAsia="zh-CN"/>
              </w:rPr>
            </w:pPr>
            <w:r w:rsidRPr="009420F2">
              <w:rPr>
                <w:b/>
                <w:szCs w:val="24"/>
                <w:lang w:val="en-ZA" w:eastAsia="zh-CN"/>
              </w:rPr>
              <w:t>1.4</w:t>
            </w:r>
          </w:p>
        </w:tc>
        <w:tc>
          <w:tcPr>
            <w:tcW w:w="1125" w:type="dxa"/>
            <w:vAlign w:val="center"/>
          </w:tcPr>
          <w:p w14:paraId="7F535160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A65CF54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6ECFA24E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E926D8B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D</w:t>
            </w:r>
          </w:p>
        </w:tc>
      </w:tr>
      <w:tr w:rsidR="00D54743" w:rsidRPr="009420F2" w14:paraId="4E5007B0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71AF2189" w14:textId="77777777" w:rsidR="00D54743" w:rsidRPr="009420F2" w:rsidRDefault="00D54743" w:rsidP="00FF31B2">
            <w:pPr>
              <w:jc w:val="center"/>
              <w:rPr>
                <w:b/>
                <w:szCs w:val="24"/>
                <w:lang w:val="en-ZA" w:eastAsia="zh-CN"/>
              </w:rPr>
            </w:pPr>
            <w:r w:rsidRPr="009420F2">
              <w:rPr>
                <w:b/>
                <w:szCs w:val="24"/>
                <w:lang w:val="en-ZA" w:eastAsia="zh-CN"/>
              </w:rPr>
              <w:t>1.5</w:t>
            </w:r>
          </w:p>
        </w:tc>
        <w:tc>
          <w:tcPr>
            <w:tcW w:w="1125" w:type="dxa"/>
            <w:vAlign w:val="center"/>
          </w:tcPr>
          <w:p w14:paraId="66A681D3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CCF5BA3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59FB49D7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84C9DD7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D</w:t>
            </w:r>
          </w:p>
        </w:tc>
      </w:tr>
      <w:tr w:rsidR="00D54743" w:rsidRPr="009420F2" w14:paraId="2F6F622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F43C8D2" w14:textId="77777777" w:rsidR="00D54743" w:rsidRPr="009420F2" w:rsidRDefault="00D54743" w:rsidP="00FF31B2">
            <w:pPr>
              <w:jc w:val="center"/>
              <w:rPr>
                <w:b/>
                <w:szCs w:val="24"/>
                <w:lang w:val="en-ZA" w:eastAsia="zh-CN"/>
              </w:rPr>
            </w:pPr>
            <w:r w:rsidRPr="009420F2">
              <w:rPr>
                <w:b/>
                <w:szCs w:val="24"/>
                <w:lang w:val="en-ZA" w:eastAsia="zh-CN"/>
              </w:rPr>
              <w:t>1.6</w:t>
            </w:r>
          </w:p>
        </w:tc>
        <w:tc>
          <w:tcPr>
            <w:tcW w:w="1125" w:type="dxa"/>
            <w:vAlign w:val="center"/>
          </w:tcPr>
          <w:p w14:paraId="167C10FC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0A44E38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A597670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217417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D</w:t>
            </w:r>
          </w:p>
        </w:tc>
      </w:tr>
      <w:tr w:rsidR="00D54743" w:rsidRPr="009420F2" w14:paraId="00F5AA24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F167805" w14:textId="77777777" w:rsidR="00D54743" w:rsidRPr="009420F2" w:rsidRDefault="00D54743" w:rsidP="00FF31B2">
            <w:pPr>
              <w:jc w:val="center"/>
              <w:rPr>
                <w:b/>
                <w:szCs w:val="24"/>
                <w:lang w:val="en-ZA" w:eastAsia="zh-CN"/>
              </w:rPr>
            </w:pPr>
            <w:r w:rsidRPr="009420F2">
              <w:rPr>
                <w:b/>
                <w:szCs w:val="24"/>
                <w:lang w:val="en-ZA" w:eastAsia="zh-CN"/>
              </w:rPr>
              <w:t>1.7</w:t>
            </w:r>
          </w:p>
        </w:tc>
        <w:tc>
          <w:tcPr>
            <w:tcW w:w="1125" w:type="dxa"/>
            <w:vAlign w:val="center"/>
          </w:tcPr>
          <w:p w14:paraId="7C073493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B78E6A9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835B398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F378BA9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D</w:t>
            </w:r>
          </w:p>
        </w:tc>
      </w:tr>
      <w:tr w:rsidR="00D54743" w:rsidRPr="009420F2" w14:paraId="33DD253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B8CCF16" w14:textId="77777777" w:rsidR="00D54743" w:rsidRPr="009420F2" w:rsidRDefault="00D54743" w:rsidP="00FF31B2">
            <w:pPr>
              <w:jc w:val="center"/>
              <w:rPr>
                <w:b/>
                <w:szCs w:val="24"/>
                <w:lang w:val="en-ZA" w:eastAsia="zh-CN"/>
              </w:rPr>
            </w:pPr>
            <w:r w:rsidRPr="009420F2">
              <w:rPr>
                <w:b/>
                <w:szCs w:val="24"/>
                <w:lang w:val="en-ZA" w:eastAsia="zh-CN"/>
              </w:rPr>
              <w:t>1.8</w:t>
            </w:r>
          </w:p>
        </w:tc>
        <w:tc>
          <w:tcPr>
            <w:tcW w:w="1125" w:type="dxa"/>
            <w:vAlign w:val="center"/>
          </w:tcPr>
          <w:p w14:paraId="13F17F0D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2A3BEB6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ED80D4E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51834439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D</w:t>
            </w:r>
          </w:p>
        </w:tc>
      </w:tr>
      <w:tr w:rsidR="00D54743" w:rsidRPr="009420F2" w14:paraId="71CB0805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45E94EAD" w14:textId="77777777" w:rsidR="00D54743" w:rsidRPr="009420F2" w:rsidRDefault="00D54743" w:rsidP="00FF31B2">
            <w:pPr>
              <w:jc w:val="center"/>
              <w:rPr>
                <w:b/>
                <w:szCs w:val="24"/>
                <w:lang w:val="en-ZA" w:eastAsia="zh-CN"/>
              </w:rPr>
            </w:pPr>
            <w:r w:rsidRPr="009420F2">
              <w:rPr>
                <w:b/>
                <w:szCs w:val="24"/>
                <w:lang w:val="en-ZA" w:eastAsia="zh-CN"/>
              </w:rPr>
              <w:t>1.9</w:t>
            </w:r>
          </w:p>
        </w:tc>
        <w:tc>
          <w:tcPr>
            <w:tcW w:w="1125" w:type="dxa"/>
            <w:vAlign w:val="center"/>
          </w:tcPr>
          <w:p w14:paraId="227C1652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D71089B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463DA5B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BCA9CD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D</w:t>
            </w:r>
          </w:p>
        </w:tc>
      </w:tr>
      <w:tr w:rsidR="00D54743" w:rsidRPr="009420F2" w14:paraId="2BDA690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14FF8CE6" w14:textId="77777777" w:rsidR="00D54743" w:rsidRPr="009420F2" w:rsidRDefault="00D54743" w:rsidP="00FF31B2">
            <w:pPr>
              <w:jc w:val="center"/>
              <w:rPr>
                <w:b/>
                <w:szCs w:val="24"/>
                <w:lang w:val="en-ZA" w:eastAsia="zh-CN"/>
              </w:rPr>
            </w:pPr>
            <w:r w:rsidRPr="009420F2">
              <w:rPr>
                <w:b/>
                <w:szCs w:val="24"/>
                <w:lang w:val="en-ZA" w:eastAsia="zh-CN"/>
              </w:rPr>
              <w:t>1.10</w:t>
            </w:r>
          </w:p>
        </w:tc>
        <w:tc>
          <w:tcPr>
            <w:tcW w:w="1125" w:type="dxa"/>
            <w:vAlign w:val="center"/>
          </w:tcPr>
          <w:p w14:paraId="2ACD0861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6C74D41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76EB6C2F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0A24268" w14:textId="77777777" w:rsidR="00D54743" w:rsidRPr="009420F2" w:rsidRDefault="00D54743" w:rsidP="00FF31B2">
            <w:pPr>
              <w:jc w:val="center"/>
              <w:rPr>
                <w:szCs w:val="24"/>
                <w:lang w:val="en-ZA" w:eastAsia="zh-CN"/>
              </w:rPr>
            </w:pPr>
            <w:r w:rsidRPr="009420F2">
              <w:rPr>
                <w:szCs w:val="24"/>
                <w:lang w:val="en-ZA" w:eastAsia="zh-CN"/>
              </w:rPr>
              <w:t>D</w:t>
            </w:r>
          </w:p>
        </w:tc>
      </w:tr>
    </w:tbl>
    <w:p w14:paraId="74FBCB77" w14:textId="059F4A83" w:rsidR="00C85151" w:rsidRPr="009420F2" w:rsidRDefault="00C85151" w:rsidP="00D54743">
      <w:pPr>
        <w:rPr>
          <w:lang w:val="en-ZA" w:eastAsia="zh-CN"/>
        </w:rPr>
      </w:pPr>
    </w:p>
    <w:p w14:paraId="4AFA3EA2" w14:textId="6A597C4D" w:rsidR="00791EB2" w:rsidRPr="009420F2" w:rsidRDefault="00791EB2" w:rsidP="00D54743">
      <w:pPr>
        <w:rPr>
          <w:lang w:val="en-ZA" w:eastAsia="zh-CN"/>
        </w:rPr>
      </w:pPr>
    </w:p>
    <w:p w14:paraId="06027B48" w14:textId="77777777" w:rsidR="00791EB2" w:rsidRPr="009420F2" w:rsidRDefault="00791EB2" w:rsidP="00D54743">
      <w:pPr>
        <w:rPr>
          <w:lang w:val="en-ZA" w:eastAsia="zh-CN"/>
        </w:rPr>
      </w:pPr>
    </w:p>
    <w:p w14:paraId="1ED1D07B" w14:textId="77777777" w:rsidR="00791EB2" w:rsidRPr="009420F2" w:rsidRDefault="00791EB2">
      <w:pPr>
        <w:spacing w:before="0" w:after="160"/>
        <w:rPr>
          <w:lang w:val="en-ZA" w:eastAsia="zh-CN"/>
        </w:rPr>
        <w:sectPr w:rsidR="00791EB2" w:rsidRPr="009420F2" w:rsidSect="00791EB2">
          <w:headerReference w:type="default" r:id="rId18"/>
          <w:footerReference w:type="default" r:id="rId19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14:paraId="3BA00229" w14:textId="469E291E" w:rsidR="003671CF" w:rsidRPr="009420F2" w:rsidRDefault="003671CF" w:rsidP="003671CF">
      <w:pPr>
        <w:pStyle w:val="Heading1"/>
        <w:rPr>
          <w:lang w:val="en-ZA"/>
        </w:rPr>
      </w:pPr>
      <w:r w:rsidRPr="009420F2">
        <w:rPr>
          <w:lang w:val="en-ZA"/>
        </w:rPr>
        <w:lastRenderedPageBreak/>
        <w:t>DIAGRAM</w:t>
      </w:r>
      <w:r w:rsidR="00C406CA" w:rsidRPr="009420F2">
        <w:rPr>
          <w:lang w:val="en-ZA"/>
        </w:rPr>
        <w:t xml:space="preserve"> SHEET</w:t>
      </w:r>
      <w:r w:rsidRPr="009420F2">
        <w:rPr>
          <w:lang w:val="en-ZA"/>
        </w:rPr>
        <w:t xml:space="preserve"> 1</w:t>
      </w:r>
      <w:r w:rsidR="00305DD9" w:rsidRPr="009420F2">
        <w:rPr>
          <w:lang w:val="en-ZA"/>
        </w:rPr>
        <w:t xml:space="preserve"> [</w:t>
      </w:r>
      <w:r w:rsidR="00636571" w:rsidRPr="009420F2">
        <w:rPr>
          <w:lang w:val="en-ZA"/>
        </w:rPr>
        <w:t>Question</w:t>
      </w:r>
      <w:r w:rsidR="00305DD9" w:rsidRPr="009420F2">
        <w:rPr>
          <w:lang w:val="en-ZA"/>
        </w:rPr>
        <w:t xml:space="preserve"> 2.</w:t>
      </w:r>
      <w:r w:rsidR="00BA1914" w:rsidRPr="009420F2">
        <w:rPr>
          <w:lang w:val="en-ZA"/>
        </w:rPr>
        <w:t>3</w:t>
      </w:r>
      <w:r w:rsidR="00305DD9" w:rsidRPr="009420F2">
        <w:rPr>
          <w:lang w:val="en-ZA"/>
        </w:rPr>
        <w:t>]</w:t>
      </w:r>
    </w:p>
    <w:p w14:paraId="3049B3B7" w14:textId="3E347007" w:rsidR="003671CF" w:rsidRPr="009420F2" w:rsidRDefault="001E5996" w:rsidP="001E5996">
      <w:pPr>
        <w:jc w:val="center"/>
        <w:rPr>
          <w:lang w:val="en-ZA" w:eastAsia="zh-CN"/>
        </w:rPr>
      </w:pPr>
      <w:r w:rsidRPr="009420F2">
        <w:rPr>
          <w:noProof/>
          <w:lang w:val="en-ZA" w:eastAsia="zh-CN"/>
        </w:rPr>
        <w:drawing>
          <wp:inline distT="0" distB="0" distL="0" distR="0" wp14:anchorId="7CBA95C7" wp14:editId="2374A4B1">
            <wp:extent cx="4886325" cy="4069064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91379" cy="407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4A91B" w14:textId="77777777" w:rsidR="00305DD9" w:rsidRPr="009420F2" w:rsidRDefault="00305DD9" w:rsidP="002E5575">
      <w:pPr>
        <w:rPr>
          <w:lang w:val="en-ZA" w:eastAsia="zh-CN"/>
        </w:rPr>
      </w:pPr>
    </w:p>
    <w:p w14:paraId="168041A2" w14:textId="1830794F" w:rsidR="003671CF" w:rsidRPr="009420F2" w:rsidRDefault="003671CF" w:rsidP="003671CF">
      <w:pPr>
        <w:pStyle w:val="Heading1"/>
        <w:rPr>
          <w:lang w:val="en-ZA"/>
        </w:rPr>
      </w:pPr>
      <w:r w:rsidRPr="009420F2">
        <w:rPr>
          <w:lang w:val="en-ZA"/>
        </w:rPr>
        <w:t>DIAGRAM</w:t>
      </w:r>
      <w:r w:rsidR="00C406CA" w:rsidRPr="009420F2">
        <w:rPr>
          <w:lang w:val="en-ZA"/>
        </w:rPr>
        <w:t xml:space="preserve"> SHEET</w:t>
      </w:r>
      <w:r w:rsidRPr="009420F2">
        <w:rPr>
          <w:lang w:val="en-ZA"/>
        </w:rPr>
        <w:t xml:space="preserve"> 2</w:t>
      </w:r>
      <w:r w:rsidR="00305DD9" w:rsidRPr="009420F2">
        <w:rPr>
          <w:lang w:val="en-ZA"/>
        </w:rPr>
        <w:t xml:space="preserve"> [</w:t>
      </w:r>
      <w:r w:rsidR="00636571" w:rsidRPr="009420F2">
        <w:rPr>
          <w:lang w:val="en-ZA"/>
        </w:rPr>
        <w:t>Question</w:t>
      </w:r>
      <w:r w:rsidR="00305DD9" w:rsidRPr="009420F2">
        <w:rPr>
          <w:lang w:val="en-ZA"/>
        </w:rPr>
        <w:t xml:space="preserve"> </w:t>
      </w:r>
      <w:r w:rsidR="00005AA2" w:rsidRPr="009420F2">
        <w:rPr>
          <w:lang w:val="en-ZA"/>
        </w:rPr>
        <w:t>4</w:t>
      </w:r>
      <w:r w:rsidR="00305DD9" w:rsidRPr="009420F2">
        <w:rPr>
          <w:lang w:val="en-ZA"/>
        </w:rPr>
        <w:t>.</w:t>
      </w:r>
      <w:r w:rsidR="001E5996" w:rsidRPr="009420F2">
        <w:rPr>
          <w:lang w:val="en-ZA"/>
        </w:rPr>
        <w:t>2</w:t>
      </w:r>
      <w:r w:rsidR="00305DD9" w:rsidRPr="009420F2">
        <w:rPr>
          <w:lang w:val="en-ZA"/>
        </w:rPr>
        <w:t>]</w:t>
      </w:r>
    </w:p>
    <w:p w14:paraId="132BEE93" w14:textId="3A42CD64" w:rsidR="003D4521" w:rsidRPr="009420F2" w:rsidRDefault="001E5996" w:rsidP="001E5996">
      <w:pPr>
        <w:jc w:val="center"/>
        <w:rPr>
          <w:lang w:val="en-ZA" w:eastAsia="zh-CN"/>
        </w:rPr>
      </w:pPr>
      <w:r w:rsidRPr="009420F2">
        <w:rPr>
          <w:noProof/>
          <w:lang w:val="en-ZA"/>
        </w:rPr>
        <w:drawing>
          <wp:inline distT="0" distB="0" distL="0" distR="0" wp14:anchorId="6E009E76" wp14:editId="1D24AFB0">
            <wp:extent cx="4943475" cy="411665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46565" cy="411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4521" w:rsidRPr="009420F2" w:rsidSect="00791EB2">
      <w:footerReference w:type="default" r:id="rId22"/>
      <w:pgSz w:w="11906" w:h="16838"/>
      <w:pgMar w:top="1418" w:right="1418" w:bottom="1134" w:left="1418" w:header="709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A5802" w14:textId="77777777" w:rsidR="000D7630" w:rsidRDefault="000D7630" w:rsidP="00AE6CF7">
      <w:pPr>
        <w:spacing w:before="0" w:after="0" w:line="240" w:lineRule="auto"/>
      </w:pPr>
      <w:r>
        <w:separator/>
      </w:r>
    </w:p>
    <w:p w14:paraId="1A4F0804" w14:textId="77777777" w:rsidR="000D7630" w:rsidRDefault="000D7630"/>
  </w:endnote>
  <w:endnote w:type="continuationSeparator" w:id="0">
    <w:p w14:paraId="61E918A1" w14:textId="77777777" w:rsidR="000D7630" w:rsidRDefault="000D7630" w:rsidP="00AE6CF7">
      <w:pPr>
        <w:spacing w:before="0" w:after="0" w:line="240" w:lineRule="auto"/>
      </w:pPr>
      <w:r>
        <w:continuationSeparator/>
      </w:r>
    </w:p>
    <w:p w14:paraId="4662CF66" w14:textId="77777777" w:rsidR="000D7630" w:rsidRDefault="000D76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45DB6" w14:textId="43C69B07" w:rsidR="007F7CA3" w:rsidRPr="00BE3A0D" w:rsidRDefault="007F7CA3" w:rsidP="00BE3A0D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6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Please turn over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BCFA4" w14:textId="31344CAC" w:rsidR="007F7CA3" w:rsidRPr="00BE3A0D" w:rsidRDefault="007F7CA3" w:rsidP="00AF1EA1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Please turn 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9B203" w14:textId="297F03D6" w:rsidR="007F7CA3" w:rsidRPr="00BE3A0D" w:rsidRDefault="007F7CA3" w:rsidP="00BE3A0D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7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 xml:space="preserve">of </w:t>
    </w:r>
    <w:r>
      <w:rPr>
        <w:b/>
        <w:noProof/>
        <w:sz w:val="18"/>
        <w:szCs w:val="18"/>
      </w:rPr>
      <w:t>7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AA80A" w14:textId="287E7D9D" w:rsidR="007F7CA3" w:rsidRPr="00A13273" w:rsidRDefault="007F7CA3" w:rsidP="00A13273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27EFD" w14:textId="1569F84E" w:rsidR="007F7CA3" w:rsidRPr="007A4633" w:rsidRDefault="007F7CA3" w:rsidP="007A4633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b/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2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>
      <w:rPr>
        <w:b/>
        <w:noProof/>
        <w:sz w:val="18"/>
        <w:szCs w:val="18"/>
      </w:rPr>
      <w:t xml:space="preserve"> </w:t>
    </w:r>
    <w:r w:rsidRPr="00791EB2">
      <w:rPr>
        <w:b/>
        <w:noProof/>
        <w:sz w:val="18"/>
        <w:szCs w:val="18"/>
      </w:rPr>
      <w:t>2</w:t>
    </w:r>
    <w:r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Please turn over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E41E1" w14:textId="18244282" w:rsidR="007F7CA3" w:rsidRPr="007A4633" w:rsidRDefault="007F7CA3" w:rsidP="007A4633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>
      <w:rPr>
        <w:sz w:val="18"/>
        <w:szCs w:val="18"/>
      </w:rPr>
      <w:t>Page</w:t>
    </w:r>
    <w:r w:rsidRPr="009170C2">
      <w:rPr>
        <w:b/>
        <w:sz w:val="18"/>
        <w:szCs w:val="18"/>
      </w:rPr>
      <w:t xml:space="preserve"> </w:t>
    </w:r>
    <w:r>
      <w:rPr>
        <w:b/>
        <w:sz w:val="18"/>
        <w:szCs w:val="18"/>
      </w:rPr>
      <w:t>2</w:t>
    </w:r>
    <w:r w:rsidRPr="009170C2">
      <w:rPr>
        <w:b/>
        <w:noProof/>
        <w:sz w:val="18"/>
        <w:szCs w:val="18"/>
      </w:rPr>
      <w:t xml:space="preserve"> </w:t>
    </w:r>
    <w:r>
      <w:rPr>
        <w:noProof/>
        <w:sz w:val="18"/>
        <w:szCs w:val="18"/>
      </w:rPr>
      <w:t>of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7214C4" w14:textId="77777777" w:rsidR="000D7630" w:rsidRDefault="000D7630" w:rsidP="00AE6CF7">
      <w:pPr>
        <w:spacing w:before="0" w:after="0" w:line="240" w:lineRule="auto"/>
      </w:pPr>
      <w:r>
        <w:separator/>
      </w:r>
    </w:p>
    <w:p w14:paraId="43937A0C" w14:textId="77777777" w:rsidR="000D7630" w:rsidRDefault="000D7630"/>
  </w:footnote>
  <w:footnote w:type="continuationSeparator" w:id="0">
    <w:p w14:paraId="0F274DE3" w14:textId="77777777" w:rsidR="000D7630" w:rsidRDefault="000D7630" w:rsidP="00AE6CF7">
      <w:pPr>
        <w:spacing w:before="0" w:after="0" w:line="240" w:lineRule="auto"/>
      </w:pPr>
      <w:r>
        <w:continuationSeparator/>
      </w:r>
    </w:p>
    <w:p w14:paraId="71E3BCB4" w14:textId="77777777" w:rsidR="000D7630" w:rsidRDefault="000D76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A81F9" w14:textId="54452709" w:rsidR="007F7CA3" w:rsidRPr="00AF3C82" w:rsidRDefault="007F7CA3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Mathematics Grade 10</w:t>
    </w:r>
    <w:r w:rsidRPr="00A45506">
      <w:rPr>
        <w:sz w:val="18"/>
        <w:szCs w:val="18"/>
      </w:rPr>
      <w:tab/>
    </w:r>
    <w:r w:rsidRPr="00A45506">
      <w:rPr>
        <w:sz w:val="18"/>
        <w:szCs w:val="18"/>
      </w:rPr>
      <w:tab/>
    </w:r>
    <w:r>
      <w:rPr>
        <w:sz w:val="18"/>
        <w:szCs w:val="18"/>
      </w:rPr>
      <w:t>Final exam 2019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40B04" w14:textId="76E0F252" w:rsidR="007F7CA3" w:rsidRDefault="007F7CA3" w:rsidP="00597EDB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Mathematics Grade 10</w:t>
    </w:r>
    <w:r w:rsidRPr="00A45506">
      <w:rPr>
        <w:sz w:val="18"/>
        <w:szCs w:val="18"/>
      </w:rPr>
      <w:tab/>
    </w:r>
    <w:r>
      <w:rPr>
        <w:sz w:val="18"/>
        <w:szCs w:val="18"/>
      </w:rPr>
      <w:t>FORMULA SHEET</w:t>
    </w:r>
    <w:r w:rsidRPr="00A45506">
      <w:rPr>
        <w:sz w:val="18"/>
        <w:szCs w:val="18"/>
      </w:rPr>
      <w:tab/>
    </w:r>
    <w:r>
      <w:rPr>
        <w:sz w:val="18"/>
        <w:szCs w:val="18"/>
      </w:rPr>
      <w:t>Final exam 2019</w:t>
    </w:r>
  </w:p>
  <w:p w14:paraId="04878E9E" w14:textId="77777777" w:rsidR="007F7CA3" w:rsidRDefault="007F7CA3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5F770808" w14:textId="77777777" w:rsidR="007F7CA3" w:rsidRPr="00AF3C82" w:rsidRDefault="007F7CA3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90C29" w14:textId="6524DEE3" w:rsidR="007F7CA3" w:rsidRDefault="007F7CA3" w:rsidP="001C57BE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Mathematics Grade 10</w:t>
    </w:r>
    <w:r w:rsidRPr="00A45506">
      <w:rPr>
        <w:sz w:val="18"/>
        <w:szCs w:val="18"/>
      </w:rPr>
      <w:tab/>
    </w:r>
    <w:r>
      <w:rPr>
        <w:sz w:val="18"/>
        <w:szCs w:val="18"/>
      </w:rPr>
      <w:t>ANSWER SHEET</w:t>
    </w:r>
    <w:r w:rsidRPr="00A45506">
      <w:rPr>
        <w:sz w:val="18"/>
        <w:szCs w:val="18"/>
      </w:rPr>
      <w:tab/>
    </w:r>
    <w:r>
      <w:rPr>
        <w:sz w:val="18"/>
        <w:szCs w:val="18"/>
      </w:rPr>
      <w:t>Final exam 2019</w:t>
    </w:r>
  </w:p>
  <w:p w14:paraId="010B82F8" w14:textId="77777777" w:rsidR="007F7CA3" w:rsidRDefault="007F7CA3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31AC0836" w14:textId="77777777" w:rsidR="007F7CA3" w:rsidRPr="00AF3C82" w:rsidRDefault="007F7CA3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A7D1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B7E5D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A750A1"/>
    <w:multiLevelType w:val="hybridMultilevel"/>
    <w:tmpl w:val="0E7E4D80"/>
    <w:lvl w:ilvl="0" w:tplc="1C09000F">
      <w:start w:val="1"/>
      <w:numFmt w:val="decimal"/>
      <w:lvlText w:val="%1."/>
      <w:lvlJc w:val="left"/>
      <w:pPr>
        <w:ind w:left="1571" w:hanging="360"/>
      </w:pPr>
    </w:lvl>
    <w:lvl w:ilvl="1" w:tplc="1C090019" w:tentative="1">
      <w:start w:val="1"/>
      <w:numFmt w:val="lowerLetter"/>
      <w:lvlText w:val="%2."/>
      <w:lvlJc w:val="left"/>
      <w:pPr>
        <w:ind w:left="2291" w:hanging="360"/>
      </w:pPr>
    </w:lvl>
    <w:lvl w:ilvl="2" w:tplc="1C09001B" w:tentative="1">
      <w:start w:val="1"/>
      <w:numFmt w:val="lowerRoman"/>
      <w:lvlText w:val="%3."/>
      <w:lvlJc w:val="right"/>
      <w:pPr>
        <w:ind w:left="3011" w:hanging="180"/>
      </w:pPr>
    </w:lvl>
    <w:lvl w:ilvl="3" w:tplc="1C09000F" w:tentative="1">
      <w:start w:val="1"/>
      <w:numFmt w:val="decimal"/>
      <w:lvlText w:val="%4."/>
      <w:lvlJc w:val="left"/>
      <w:pPr>
        <w:ind w:left="3731" w:hanging="360"/>
      </w:pPr>
    </w:lvl>
    <w:lvl w:ilvl="4" w:tplc="1C090019" w:tentative="1">
      <w:start w:val="1"/>
      <w:numFmt w:val="lowerLetter"/>
      <w:lvlText w:val="%5."/>
      <w:lvlJc w:val="left"/>
      <w:pPr>
        <w:ind w:left="4451" w:hanging="360"/>
      </w:pPr>
    </w:lvl>
    <w:lvl w:ilvl="5" w:tplc="1C09001B" w:tentative="1">
      <w:start w:val="1"/>
      <w:numFmt w:val="lowerRoman"/>
      <w:lvlText w:val="%6."/>
      <w:lvlJc w:val="right"/>
      <w:pPr>
        <w:ind w:left="5171" w:hanging="180"/>
      </w:pPr>
    </w:lvl>
    <w:lvl w:ilvl="6" w:tplc="1C09000F" w:tentative="1">
      <w:start w:val="1"/>
      <w:numFmt w:val="decimal"/>
      <w:lvlText w:val="%7."/>
      <w:lvlJc w:val="left"/>
      <w:pPr>
        <w:ind w:left="5891" w:hanging="360"/>
      </w:pPr>
    </w:lvl>
    <w:lvl w:ilvl="7" w:tplc="1C090019" w:tentative="1">
      <w:start w:val="1"/>
      <w:numFmt w:val="lowerLetter"/>
      <w:lvlText w:val="%8."/>
      <w:lvlJc w:val="left"/>
      <w:pPr>
        <w:ind w:left="6611" w:hanging="360"/>
      </w:pPr>
    </w:lvl>
    <w:lvl w:ilvl="8" w:tplc="1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B6568"/>
    <w:multiLevelType w:val="multilevel"/>
    <w:tmpl w:val="A36CE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5C11148"/>
    <w:multiLevelType w:val="hybridMultilevel"/>
    <w:tmpl w:val="6D0AB7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15498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C7A000D"/>
    <w:multiLevelType w:val="hybridMultilevel"/>
    <w:tmpl w:val="733095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0"/>
  </w:num>
  <w:num w:numId="5">
    <w:abstractNumId w:val="6"/>
  </w:num>
  <w:num w:numId="6">
    <w:abstractNumId w:val="16"/>
  </w:num>
  <w:num w:numId="7">
    <w:abstractNumId w:val="4"/>
  </w:num>
  <w:num w:numId="8">
    <w:abstractNumId w:val="2"/>
  </w:num>
  <w:num w:numId="9">
    <w:abstractNumId w:val="5"/>
  </w:num>
  <w:num w:numId="10">
    <w:abstractNumId w:val="14"/>
  </w:num>
  <w:num w:numId="11">
    <w:abstractNumId w:val="3"/>
  </w:num>
  <w:num w:numId="12">
    <w:abstractNumId w:val="1"/>
  </w:num>
  <w:num w:numId="13">
    <w:abstractNumId w:val="11"/>
  </w:num>
  <w:num w:numId="14">
    <w:abstractNumId w:val="13"/>
  </w:num>
  <w:num w:numId="15">
    <w:abstractNumId w:val="10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9"/>
  <w:removePersonalInformation/>
  <w:removeDateAndTime/>
  <w:proofState w:spelling="clean" w:grammar="clean"/>
  <w:attachedTemplate r:id="rId1"/>
  <w:revisionView w:markup="0" w:comments="0" w:insDel="0" w:formatting="0"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3B7"/>
    <w:rsid w:val="0000004C"/>
    <w:rsid w:val="00001121"/>
    <w:rsid w:val="00001F4F"/>
    <w:rsid w:val="00001FF5"/>
    <w:rsid w:val="00005AA2"/>
    <w:rsid w:val="00010274"/>
    <w:rsid w:val="00010816"/>
    <w:rsid w:val="0001096E"/>
    <w:rsid w:val="00010F30"/>
    <w:rsid w:val="00011377"/>
    <w:rsid w:val="0001316E"/>
    <w:rsid w:val="0001396F"/>
    <w:rsid w:val="00014DCF"/>
    <w:rsid w:val="00017B5A"/>
    <w:rsid w:val="00022225"/>
    <w:rsid w:val="0002488F"/>
    <w:rsid w:val="000257BC"/>
    <w:rsid w:val="00026214"/>
    <w:rsid w:val="000267ED"/>
    <w:rsid w:val="000270E8"/>
    <w:rsid w:val="00027110"/>
    <w:rsid w:val="0002750C"/>
    <w:rsid w:val="00031018"/>
    <w:rsid w:val="00031803"/>
    <w:rsid w:val="00031C6A"/>
    <w:rsid w:val="00032C59"/>
    <w:rsid w:val="00036D64"/>
    <w:rsid w:val="00036ED2"/>
    <w:rsid w:val="000370DF"/>
    <w:rsid w:val="0004168D"/>
    <w:rsid w:val="00042774"/>
    <w:rsid w:val="00043563"/>
    <w:rsid w:val="00043FFF"/>
    <w:rsid w:val="000443ED"/>
    <w:rsid w:val="00044CAE"/>
    <w:rsid w:val="00046998"/>
    <w:rsid w:val="00050657"/>
    <w:rsid w:val="00050F91"/>
    <w:rsid w:val="00051E9D"/>
    <w:rsid w:val="000543D2"/>
    <w:rsid w:val="000547A6"/>
    <w:rsid w:val="0005577D"/>
    <w:rsid w:val="00057916"/>
    <w:rsid w:val="00057FBE"/>
    <w:rsid w:val="00060D04"/>
    <w:rsid w:val="00062A94"/>
    <w:rsid w:val="0006713C"/>
    <w:rsid w:val="000720D3"/>
    <w:rsid w:val="0007267E"/>
    <w:rsid w:val="0007311E"/>
    <w:rsid w:val="000737ED"/>
    <w:rsid w:val="00073AE9"/>
    <w:rsid w:val="00073CB4"/>
    <w:rsid w:val="00073FD5"/>
    <w:rsid w:val="00075302"/>
    <w:rsid w:val="00075346"/>
    <w:rsid w:val="000760D3"/>
    <w:rsid w:val="00076838"/>
    <w:rsid w:val="00077123"/>
    <w:rsid w:val="000811B2"/>
    <w:rsid w:val="000819DA"/>
    <w:rsid w:val="00081F39"/>
    <w:rsid w:val="00085988"/>
    <w:rsid w:val="00085B13"/>
    <w:rsid w:val="00086356"/>
    <w:rsid w:val="000868DF"/>
    <w:rsid w:val="0009145F"/>
    <w:rsid w:val="00091E2A"/>
    <w:rsid w:val="0009200F"/>
    <w:rsid w:val="00094155"/>
    <w:rsid w:val="00094803"/>
    <w:rsid w:val="00095A98"/>
    <w:rsid w:val="00095EE6"/>
    <w:rsid w:val="00096508"/>
    <w:rsid w:val="00096FFB"/>
    <w:rsid w:val="000A0B60"/>
    <w:rsid w:val="000A24B8"/>
    <w:rsid w:val="000A2B4B"/>
    <w:rsid w:val="000A37EF"/>
    <w:rsid w:val="000A43AE"/>
    <w:rsid w:val="000A45D4"/>
    <w:rsid w:val="000A4938"/>
    <w:rsid w:val="000A532E"/>
    <w:rsid w:val="000A5544"/>
    <w:rsid w:val="000A6F71"/>
    <w:rsid w:val="000B1D34"/>
    <w:rsid w:val="000B30A3"/>
    <w:rsid w:val="000B55B6"/>
    <w:rsid w:val="000B5F6B"/>
    <w:rsid w:val="000B6460"/>
    <w:rsid w:val="000B692B"/>
    <w:rsid w:val="000B7A2C"/>
    <w:rsid w:val="000C192F"/>
    <w:rsid w:val="000C3AC7"/>
    <w:rsid w:val="000C3F60"/>
    <w:rsid w:val="000C4D58"/>
    <w:rsid w:val="000C665D"/>
    <w:rsid w:val="000C6D1D"/>
    <w:rsid w:val="000C74F2"/>
    <w:rsid w:val="000C7739"/>
    <w:rsid w:val="000D00EC"/>
    <w:rsid w:val="000D101B"/>
    <w:rsid w:val="000D4627"/>
    <w:rsid w:val="000D549D"/>
    <w:rsid w:val="000D5ECD"/>
    <w:rsid w:val="000D661F"/>
    <w:rsid w:val="000D6D6B"/>
    <w:rsid w:val="000D7387"/>
    <w:rsid w:val="000D7630"/>
    <w:rsid w:val="000E182E"/>
    <w:rsid w:val="000E1917"/>
    <w:rsid w:val="000E44F1"/>
    <w:rsid w:val="000E652B"/>
    <w:rsid w:val="000E72DE"/>
    <w:rsid w:val="000F04E6"/>
    <w:rsid w:val="000F1F87"/>
    <w:rsid w:val="000F2353"/>
    <w:rsid w:val="000F272E"/>
    <w:rsid w:val="000F53E2"/>
    <w:rsid w:val="000F7046"/>
    <w:rsid w:val="00100D9F"/>
    <w:rsid w:val="00100DAE"/>
    <w:rsid w:val="001034DD"/>
    <w:rsid w:val="00103563"/>
    <w:rsid w:val="00111803"/>
    <w:rsid w:val="00111BBD"/>
    <w:rsid w:val="00111D02"/>
    <w:rsid w:val="00112ADD"/>
    <w:rsid w:val="0011393E"/>
    <w:rsid w:val="00114022"/>
    <w:rsid w:val="001143DB"/>
    <w:rsid w:val="00114A14"/>
    <w:rsid w:val="00115C91"/>
    <w:rsid w:val="00116027"/>
    <w:rsid w:val="001160F9"/>
    <w:rsid w:val="00116703"/>
    <w:rsid w:val="00117039"/>
    <w:rsid w:val="00120666"/>
    <w:rsid w:val="00120946"/>
    <w:rsid w:val="00121222"/>
    <w:rsid w:val="001213D9"/>
    <w:rsid w:val="001221F0"/>
    <w:rsid w:val="001231CC"/>
    <w:rsid w:val="0012510E"/>
    <w:rsid w:val="001254E3"/>
    <w:rsid w:val="001259C6"/>
    <w:rsid w:val="00126C60"/>
    <w:rsid w:val="00127760"/>
    <w:rsid w:val="0012793A"/>
    <w:rsid w:val="00127A0F"/>
    <w:rsid w:val="00130A52"/>
    <w:rsid w:val="00131C6E"/>
    <w:rsid w:val="0013266F"/>
    <w:rsid w:val="00132C2B"/>
    <w:rsid w:val="00133CF5"/>
    <w:rsid w:val="0013487A"/>
    <w:rsid w:val="001349CD"/>
    <w:rsid w:val="001354BA"/>
    <w:rsid w:val="00135567"/>
    <w:rsid w:val="00136D3A"/>
    <w:rsid w:val="001410A9"/>
    <w:rsid w:val="0014209E"/>
    <w:rsid w:val="00142BC8"/>
    <w:rsid w:val="001461B6"/>
    <w:rsid w:val="00147E7D"/>
    <w:rsid w:val="00151B3E"/>
    <w:rsid w:val="00151C60"/>
    <w:rsid w:val="001525E0"/>
    <w:rsid w:val="001526B7"/>
    <w:rsid w:val="001558DA"/>
    <w:rsid w:val="00155EF0"/>
    <w:rsid w:val="00161F4B"/>
    <w:rsid w:val="00162D55"/>
    <w:rsid w:val="00163E9F"/>
    <w:rsid w:val="00164DD2"/>
    <w:rsid w:val="00166F43"/>
    <w:rsid w:val="0017000D"/>
    <w:rsid w:val="00172178"/>
    <w:rsid w:val="00172AE7"/>
    <w:rsid w:val="001731CF"/>
    <w:rsid w:val="00174C0A"/>
    <w:rsid w:val="001753D1"/>
    <w:rsid w:val="00176F8F"/>
    <w:rsid w:val="0017701B"/>
    <w:rsid w:val="00177C5B"/>
    <w:rsid w:val="00180579"/>
    <w:rsid w:val="00181941"/>
    <w:rsid w:val="00181A1F"/>
    <w:rsid w:val="00182897"/>
    <w:rsid w:val="00182FAF"/>
    <w:rsid w:val="001865FE"/>
    <w:rsid w:val="0018686F"/>
    <w:rsid w:val="00186872"/>
    <w:rsid w:val="00186A80"/>
    <w:rsid w:val="00192217"/>
    <w:rsid w:val="00192D61"/>
    <w:rsid w:val="00193F6D"/>
    <w:rsid w:val="00194310"/>
    <w:rsid w:val="001958B2"/>
    <w:rsid w:val="0019595E"/>
    <w:rsid w:val="00195A88"/>
    <w:rsid w:val="00196801"/>
    <w:rsid w:val="0019750A"/>
    <w:rsid w:val="00197909"/>
    <w:rsid w:val="00197C86"/>
    <w:rsid w:val="001A0427"/>
    <w:rsid w:val="001A07E5"/>
    <w:rsid w:val="001A0A14"/>
    <w:rsid w:val="001A1285"/>
    <w:rsid w:val="001A23C4"/>
    <w:rsid w:val="001A3173"/>
    <w:rsid w:val="001A3345"/>
    <w:rsid w:val="001A3F5D"/>
    <w:rsid w:val="001A421A"/>
    <w:rsid w:val="001A7571"/>
    <w:rsid w:val="001A7F28"/>
    <w:rsid w:val="001B0B86"/>
    <w:rsid w:val="001B0ECE"/>
    <w:rsid w:val="001B0FFA"/>
    <w:rsid w:val="001B66D3"/>
    <w:rsid w:val="001B6766"/>
    <w:rsid w:val="001B7721"/>
    <w:rsid w:val="001C0266"/>
    <w:rsid w:val="001C03B7"/>
    <w:rsid w:val="001C1E92"/>
    <w:rsid w:val="001C1F99"/>
    <w:rsid w:val="001C3FA2"/>
    <w:rsid w:val="001C57BE"/>
    <w:rsid w:val="001C5CB8"/>
    <w:rsid w:val="001C6183"/>
    <w:rsid w:val="001C7267"/>
    <w:rsid w:val="001C7FBE"/>
    <w:rsid w:val="001D0B44"/>
    <w:rsid w:val="001D1DC8"/>
    <w:rsid w:val="001D417A"/>
    <w:rsid w:val="001D6DA2"/>
    <w:rsid w:val="001E0381"/>
    <w:rsid w:val="001E2743"/>
    <w:rsid w:val="001E2D6E"/>
    <w:rsid w:val="001E3104"/>
    <w:rsid w:val="001E3936"/>
    <w:rsid w:val="001E4BB4"/>
    <w:rsid w:val="001E5996"/>
    <w:rsid w:val="001E59E3"/>
    <w:rsid w:val="001E5DEE"/>
    <w:rsid w:val="001E6976"/>
    <w:rsid w:val="001E77AF"/>
    <w:rsid w:val="001E7934"/>
    <w:rsid w:val="001F099B"/>
    <w:rsid w:val="001F155C"/>
    <w:rsid w:val="001F1AAD"/>
    <w:rsid w:val="001F1AFF"/>
    <w:rsid w:val="001F204C"/>
    <w:rsid w:val="001F32D7"/>
    <w:rsid w:val="001F350E"/>
    <w:rsid w:val="001F510B"/>
    <w:rsid w:val="001F5482"/>
    <w:rsid w:val="001F651B"/>
    <w:rsid w:val="001F7002"/>
    <w:rsid w:val="001F7BAB"/>
    <w:rsid w:val="00201231"/>
    <w:rsid w:val="0020178B"/>
    <w:rsid w:val="00203352"/>
    <w:rsid w:val="00204090"/>
    <w:rsid w:val="0020430D"/>
    <w:rsid w:val="002051CF"/>
    <w:rsid w:val="00205293"/>
    <w:rsid w:val="00205FA3"/>
    <w:rsid w:val="00210187"/>
    <w:rsid w:val="002106EF"/>
    <w:rsid w:val="0021109B"/>
    <w:rsid w:val="00211CD3"/>
    <w:rsid w:val="002127C9"/>
    <w:rsid w:val="00212C42"/>
    <w:rsid w:val="00212E40"/>
    <w:rsid w:val="0021639B"/>
    <w:rsid w:val="00217817"/>
    <w:rsid w:val="002212C5"/>
    <w:rsid w:val="00221D00"/>
    <w:rsid w:val="002220AE"/>
    <w:rsid w:val="00222727"/>
    <w:rsid w:val="00223F5E"/>
    <w:rsid w:val="0022497E"/>
    <w:rsid w:val="00225850"/>
    <w:rsid w:val="00227025"/>
    <w:rsid w:val="00230447"/>
    <w:rsid w:val="0023153F"/>
    <w:rsid w:val="0023161B"/>
    <w:rsid w:val="002316C5"/>
    <w:rsid w:val="002329FD"/>
    <w:rsid w:val="0023363F"/>
    <w:rsid w:val="002346E0"/>
    <w:rsid w:val="0023496A"/>
    <w:rsid w:val="00235330"/>
    <w:rsid w:val="002358BC"/>
    <w:rsid w:val="00235D7E"/>
    <w:rsid w:val="002368E5"/>
    <w:rsid w:val="00236DAC"/>
    <w:rsid w:val="002408DD"/>
    <w:rsid w:val="00241CEE"/>
    <w:rsid w:val="00241F16"/>
    <w:rsid w:val="00244E21"/>
    <w:rsid w:val="002451CA"/>
    <w:rsid w:val="00245346"/>
    <w:rsid w:val="002464F7"/>
    <w:rsid w:val="002474D3"/>
    <w:rsid w:val="0025009E"/>
    <w:rsid w:val="00250932"/>
    <w:rsid w:val="00250F9D"/>
    <w:rsid w:val="002545A8"/>
    <w:rsid w:val="00255A04"/>
    <w:rsid w:val="002565BF"/>
    <w:rsid w:val="00256DC4"/>
    <w:rsid w:val="00257317"/>
    <w:rsid w:val="00257B03"/>
    <w:rsid w:val="0026196F"/>
    <w:rsid w:val="00262B5A"/>
    <w:rsid w:val="00263536"/>
    <w:rsid w:val="00263E83"/>
    <w:rsid w:val="00264D36"/>
    <w:rsid w:val="002658E9"/>
    <w:rsid w:val="002662FB"/>
    <w:rsid w:val="00270F10"/>
    <w:rsid w:val="00271C8C"/>
    <w:rsid w:val="00272FF8"/>
    <w:rsid w:val="002749AA"/>
    <w:rsid w:val="00274C0B"/>
    <w:rsid w:val="00275CFE"/>
    <w:rsid w:val="00275F59"/>
    <w:rsid w:val="00276602"/>
    <w:rsid w:val="00276755"/>
    <w:rsid w:val="00276DAB"/>
    <w:rsid w:val="002771E2"/>
    <w:rsid w:val="00277F1C"/>
    <w:rsid w:val="0028182C"/>
    <w:rsid w:val="00281FB1"/>
    <w:rsid w:val="0028241F"/>
    <w:rsid w:val="0028320E"/>
    <w:rsid w:val="002841A3"/>
    <w:rsid w:val="00286195"/>
    <w:rsid w:val="002868C1"/>
    <w:rsid w:val="00286BFB"/>
    <w:rsid w:val="00286E94"/>
    <w:rsid w:val="00290A94"/>
    <w:rsid w:val="002919E3"/>
    <w:rsid w:val="002933ED"/>
    <w:rsid w:val="00294CEE"/>
    <w:rsid w:val="00295AEB"/>
    <w:rsid w:val="0029789B"/>
    <w:rsid w:val="002A19E1"/>
    <w:rsid w:val="002A1B62"/>
    <w:rsid w:val="002A2A13"/>
    <w:rsid w:val="002A42C0"/>
    <w:rsid w:val="002A42F3"/>
    <w:rsid w:val="002A43F3"/>
    <w:rsid w:val="002A5649"/>
    <w:rsid w:val="002A68D1"/>
    <w:rsid w:val="002A71CE"/>
    <w:rsid w:val="002B25A2"/>
    <w:rsid w:val="002B32C7"/>
    <w:rsid w:val="002B3AFD"/>
    <w:rsid w:val="002B48DB"/>
    <w:rsid w:val="002B4DD1"/>
    <w:rsid w:val="002B7AB0"/>
    <w:rsid w:val="002C05C4"/>
    <w:rsid w:val="002C0892"/>
    <w:rsid w:val="002C136A"/>
    <w:rsid w:val="002C2AC1"/>
    <w:rsid w:val="002C2BCC"/>
    <w:rsid w:val="002C48CF"/>
    <w:rsid w:val="002C4F0F"/>
    <w:rsid w:val="002C558D"/>
    <w:rsid w:val="002C64DE"/>
    <w:rsid w:val="002C799D"/>
    <w:rsid w:val="002D11A3"/>
    <w:rsid w:val="002D11DF"/>
    <w:rsid w:val="002D1C99"/>
    <w:rsid w:val="002D1CBC"/>
    <w:rsid w:val="002D2698"/>
    <w:rsid w:val="002D30BF"/>
    <w:rsid w:val="002D35CE"/>
    <w:rsid w:val="002D62DA"/>
    <w:rsid w:val="002D7CFC"/>
    <w:rsid w:val="002E24D0"/>
    <w:rsid w:val="002E3853"/>
    <w:rsid w:val="002E3AE1"/>
    <w:rsid w:val="002E41BC"/>
    <w:rsid w:val="002E4C2A"/>
    <w:rsid w:val="002E5575"/>
    <w:rsid w:val="002E610D"/>
    <w:rsid w:val="002E70B2"/>
    <w:rsid w:val="002E7569"/>
    <w:rsid w:val="002F0291"/>
    <w:rsid w:val="002F08C2"/>
    <w:rsid w:val="002F2FBC"/>
    <w:rsid w:val="002F45B0"/>
    <w:rsid w:val="002F6643"/>
    <w:rsid w:val="002F69EB"/>
    <w:rsid w:val="002F74A9"/>
    <w:rsid w:val="003002A9"/>
    <w:rsid w:val="0030110E"/>
    <w:rsid w:val="003022ED"/>
    <w:rsid w:val="003048A2"/>
    <w:rsid w:val="00304D72"/>
    <w:rsid w:val="00305DD9"/>
    <w:rsid w:val="00312D24"/>
    <w:rsid w:val="003151B6"/>
    <w:rsid w:val="003203DB"/>
    <w:rsid w:val="0032439A"/>
    <w:rsid w:val="00326203"/>
    <w:rsid w:val="003308C0"/>
    <w:rsid w:val="00332DC3"/>
    <w:rsid w:val="00334576"/>
    <w:rsid w:val="00334949"/>
    <w:rsid w:val="003356B2"/>
    <w:rsid w:val="00336004"/>
    <w:rsid w:val="0033655C"/>
    <w:rsid w:val="003400AE"/>
    <w:rsid w:val="0034382C"/>
    <w:rsid w:val="00343FF1"/>
    <w:rsid w:val="003440DD"/>
    <w:rsid w:val="0034483E"/>
    <w:rsid w:val="00347270"/>
    <w:rsid w:val="00347F70"/>
    <w:rsid w:val="00350519"/>
    <w:rsid w:val="00350790"/>
    <w:rsid w:val="0035122D"/>
    <w:rsid w:val="00351592"/>
    <w:rsid w:val="00351605"/>
    <w:rsid w:val="00352BE6"/>
    <w:rsid w:val="00353DEF"/>
    <w:rsid w:val="00355379"/>
    <w:rsid w:val="00355463"/>
    <w:rsid w:val="00355C00"/>
    <w:rsid w:val="00357035"/>
    <w:rsid w:val="00360D27"/>
    <w:rsid w:val="00362767"/>
    <w:rsid w:val="00363EE9"/>
    <w:rsid w:val="003644EE"/>
    <w:rsid w:val="003657A8"/>
    <w:rsid w:val="00365BC1"/>
    <w:rsid w:val="00365C1C"/>
    <w:rsid w:val="00366B6E"/>
    <w:rsid w:val="003671CF"/>
    <w:rsid w:val="0036773E"/>
    <w:rsid w:val="003708F3"/>
    <w:rsid w:val="00370E83"/>
    <w:rsid w:val="00370FD5"/>
    <w:rsid w:val="00372D01"/>
    <w:rsid w:val="0037309F"/>
    <w:rsid w:val="00373901"/>
    <w:rsid w:val="00373E5E"/>
    <w:rsid w:val="0037482F"/>
    <w:rsid w:val="00376CE9"/>
    <w:rsid w:val="00380539"/>
    <w:rsid w:val="0038293B"/>
    <w:rsid w:val="003831F7"/>
    <w:rsid w:val="0038326E"/>
    <w:rsid w:val="003847C4"/>
    <w:rsid w:val="00385271"/>
    <w:rsid w:val="00385C06"/>
    <w:rsid w:val="00386D4D"/>
    <w:rsid w:val="00387A02"/>
    <w:rsid w:val="00387E1C"/>
    <w:rsid w:val="00390048"/>
    <w:rsid w:val="00390AA7"/>
    <w:rsid w:val="00390D5F"/>
    <w:rsid w:val="003922C2"/>
    <w:rsid w:val="0039302D"/>
    <w:rsid w:val="00393B81"/>
    <w:rsid w:val="003941EB"/>
    <w:rsid w:val="00394F1E"/>
    <w:rsid w:val="00395624"/>
    <w:rsid w:val="00396D8A"/>
    <w:rsid w:val="00396F1D"/>
    <w:rsid w:val="003A13E1"/>
    <w:rsid w:val="003A1E8C"/>
    <w:rsid w:val="003A2E8F"/>
    <w:rsid w:val="003A37FD"/>
    <w:rsid w:val="003A4360"/>
    <w:rsid w:val="003A477B"/>
    <w:rsid w:val="003A6881"/>
    <w:rsid w:val="003B109B"/>
    <w:rsid w:val="003B5D24"/>
    <w:rsid w:val="003B66D4"/>
    <w:rsid w:val="003B6C18"/>
    <w:rsid w:val="003B7853"/>
    <w:rsid w:val="003C0EFB"/>
    <w:rsid w:val="003C0F70"/>
    <w:rsid w:val="003C11A0"/>
    <w:rsid w:val="003C24BA"/>
    <w:rsid w:val="003C341A"/>
    <w:rsid w:val="003C3EB9"/>
    <w:rsid w:val="003C401E"/>
    <w:rsid w:val="003C428D"/>
    <w:rsid w:val="003C5DF3"/>
    <w:rsid w:val="003C67EE"/>
    <w:rsid w:val="003D01E0"/>
    <w:rsid w:val="003D0DF9"/>
    <w:rsid w:val="003D11B3"/>
    <w:rsid w:val="003D20A8"/>
    <w:rsid w:val="003D2DE9"/>
    <w:rsid w:val="003D2E89"/>
    <w:rsid w:val="003D3F72"/>
    <w:rsid w:val="003D4521"/>
    <w:rsid w:val="003D49FD"/>
    <w:rsid w:val="003D4CC5"/>
    <w:rsid w:val="003D4E44"/>
    <w:rsid w:val="003D4E9F"/>
    <w:rsid w:val="003D5B66"/>
    <w:rsid w:val="003E008B"/>
    <w:rsid w:val="003E0304"/>
    <w:rsid w:val="003E16E5"/>
    <w:rsid w:val="003E2BF9"/>
    <w:rsid w:val="003E4D3A"/>
    <w:rsid w:val="003E67D6"/>
    <w:rsid w:val="003F00F0"/>
    <w:rsid w:val="003F17D8"/>
    <w:rsid w:val="003F202E"/>
    <w:rsid w:val="003F28CA"/>
    <w:rsid w:val="003F2F57"/>
    <w:rsid w:val="003F362C"/>
    <w:rsid w:val="003F4CAB"/>
    <w:rsid w:val="003F5DF5"/>
    <w:rsid w:val="003F63E6"/>
    <w:rsid w:val="003F657E"/>
    <w:rsid w:val="003F79B7"/>
    <w:rsid w:val="00401DE0"/>
    <w:rsid w:val="0040253A"/>
    <w:rsid w:val="00402C6C"/>
    <w:rsid w:val="00403F87"/>
    <w:rsid w:val="00405053"/>
    <w:rsid w:val="00405695"/>
    <w:rsid w:val="00406C90"/>
    <w:rsid w:val="004079EA"/>
    <w:rsid w:val="0041037A"/>
    <w:rsid w:val="00410C71"/>
    <w:rsid w:val="00411567"/>
    <w:rsid w:val="00411E54"/>
    <w:rsid w:val="004121E1"/>
    <w:rsid w:val="0041299E"/>
    <w:rsid w:val="0041364C"/>
    <w:rsid w:val="00413FC0"/>
    <w:rsid w:val="00414987"/>
    <w:rsid w:val="00416C4A"/>
    <w:rsid w:val="00416FD5"/>
    <w:rsid w:val="00417C0A"/>
    <w:rsid w:val="00421E63"/>
    <w:rsid w:val="004223CE"/>
    <w:rsid w:val="00423CB9"/>
    <w:rsid w:val="00424EBA"/>
    <w:rsid w:val="00425B89"/>
    <w:rsid w:val="00425BF4"/>
    <w:rsid w:val="0043210A"/>
    <w:rsid w:val="00432BF8"/>
    <w:rsid w:val="00435FD3"/>
    <w:rsid w:val="00436D0C"/>
    <w:rsid w:val="00437CE1"/>
    <w:rsid w:val="00437E45"/>
    <w:rsid w:val="004410A6"/>
    <w:rsid w:val="00444345"/>
    <w:rsid w:val="004475DE"/>
    <w:rsid w:val="00447B98"/>
    <w:rsid w:val="004507AD"/>
    <w:rsid w:val="00451CC7"/>
    <w:rsid w:val="004548A7"/>
    <w:rsid w:val="00455990"/>
    <w:rsid w:val="00457A4C"/>
    <w:rsid w:val="00460244"/>
    <w:rsid w:val="00461F54"/>
    <w:rsid w:val="00462BD2"/>
    <w:rsid w:val="00463505"/>
    <w:rsid w:val="00463693"/>
    <w:rsid w:val="004642F6"/>
    <w:rsid w:val="004644D6"/>
    <w:rsid w:val="00464DA5"/>
    <w:rsid w:val="004653FE"/>
    <w:rsid w:val="004665E1"/>
    <w:rsid w:val="00466C01"/>
    <w:rsid w:val="00467082"/>
    <w:rsid w:val="004713AC"/>
    <w:rsid w:val="00471495"/>
    <w:rsid w:val="00471A18"/>
    <w:rsid w:val="00472B91"/>
    <w:rsid w:val="00473508"/>
    <w:rsid w:val="0047417F"/>
    <w:rsid w:val="00475720"/>
    <w:rsid w:val="004757E6"/>
    <w:rsid w:val="004774CC"/>
    <w:rsid w:val="00480966"/>
    <w:rsid w:val="00481B3E"/>
    <w:rsid w:val="004820B3"/>
    <w:rsid w:val="004824A6"/>
    <w:rsid w:val="004826A8"/>
    <w:rsid w:val="00483E63"/>
    <w:rsid w:val="00483F05"/>
    <w:rsid w:val="0048482E"/>
    <w:rsid w:val="00485639"/>
    <w:rsid w:val="00486CCA"/>
    <w:rsid w:val="00486EF2"/>
    <w:rsid w:val="00487383"/>
    <w:rsid w:val="0049074C"/>
    <w:rsid w:val="00490D30"/>
    <w:rsid w:val="004934F7"/>
    <w:rsid w:val="004972DF"/>
    <w:rsid w:val="004A06C0"/>
    <w:rsid w:val="004A1627"/>
    <w:rsid w:val="004A3138"/>
    <w:rsid w:val="004A3CC4"/>
    <w:rsid w:val="004A49AE"/>
    <w:rsid w:val="004A5F38"/>
    <w:rsid w:val="004A5F64"/>
    <w:rsid w:val="004A6990"/>
    <w:rsid w:val="004B2D71"/>
    <w:rsid w:val="004B4C20"/>
    <w:rsid w:val="004B52AD"/>
    <w:rsid w:val="004B5A36"/>
    <w:rsid w:val="004B72B0"/>
    <w:rsid w:val="004C33C0"/>
    <w:rsid w:val="004C3B42"/>
    <w:rsid w:val="004C3C45"/>
    <w:rsid w:val="004C48B3"/>
    <w:rsid w:val="004C4CE2"/>
    <w:rsid w:val="004C52B8"/>
    <w:rsid w:val="004C6098"/>
    <w:rsid w:val="004C73BB"/>
    <w:rsid w:val="004C7ADA"/>
    <w:rsid w:val="004D0CFB"/>
    <w:rsid w:val="004D2008"/>
    <w:rsid w:val="004D55C7"/>
    <w:rsid w:val="004D6302"/>
    <w:rsid w:val="004D71C9"/>
    <w:rsid w:val="004D71E1"/>
    <w:rsid w:val="004E7415"/>
    <w:rsid w:val="004E7D49"/>
    <w:rsid w:val="004F1181"/>
    <w:rsid w:val="004F2161"/>
    <w:rsid w:val="004F2D88"/>
    <w:rsid w:val="004F2DAA"/>
    <w:rsid w:val="004F39E2"/>
    <w:rsid w:val="004F4543"/>
    <w:rsid w:val="004F47BF"/>
    <w:rsid w:val="004F59FB"/>
    <w:rsid w:val="004F5D35"/>
    <w:rsid w:val="004F757F"/>
    <w:rsid w:val="004F7645"/>
    <w:rsid w:val="00500CB9"/>
    <w:rsid w:val="0050146B"/>
    <w:rsid w:val="005018E0"/>
    <w:rsid w:val="00501D77"/>
    <w:rsid w:val="00501F2D"/>
    <w:rsid w:val="00504268"/>
    <w:rsid w:val="0050597F"/>
    <w:rsid w:val="00505C92"/>
    <w:rsid w:val="005076D4"/>
    <w:rsid w:val="0051006A"/>
    <w:rsid w:val="00513072"/>
    <w:rsid w:val="005156F7"/>
    <w:rsid w:val="00515AF6"/>
    <w:rsid w:val="00517234"/>
    <w:rsid w:val="005208AA"/>
    <w:rsid w:val="005257F1"/>
    <w:rsid w:val="00530CBA"/>
    <w:rsid w:val="00531755"/>
    <w:rsid w:val="00531FD9"/>
    <w:rsid w:val="00532364"/>
    <w:rsid w:val="005328D9"/>
    <w:rsid w:val="005404E4"/>
    <w:rsid w:val="00544605"/>
    <w:rsid w:val="00546A66"/>
    <w:rsid w:val="00546F10"/>
    <w:rsid w:val="005470DF"/>
    <w:rsid w:val="00551736"/>
    <w:rsid w:val="00551D2A"/>
    <w:rsid w:val="00555CE8"/>
    <w:rsid w:val="005560A7"/>
    <w:rsid w:val="00556362"/>
    <w:rsid w:val="0055663C"/>
    <w:rsid w:val="00557BB9"/>
    <w:rsid w:val="00560241"/>
    <w:rsid w:val="00560D15"/>
    <w:rsid w:val="00561570"/>
    <w:rsid w:val="00561E51"/>
    <w:rsid w:val="00564E72"/>
    <w:rsid w:val="005665A0"/>
    <w:rsid w:val="00566742"/>
    <w:rsid w:val="00571F2B"/>
    <w:rsid w:val="005729B4"/>
    <w:rsid w:val="0057318E"/>
    <w:rsid w:val="005731CC"/>
    <w:rsid w:val="00574011"/>
    <w:rsid w:val="00574BA0"/>
    <w:rsid w:val="00574FE1"/>
    <w:rsid w:val="00576B9C"/>
    <w:rsid w:val="00576C20"/>
    <w:rsid w:val="00580CF4"/>
    <w:rsid w:val="00581A9B"/>
    <w:rsid w:val="005822B6"/>
    <w:rsid w:val="00582C72"/>
    <w:rsid w:val="00584597"/>
    <w:rsid w:val="00585B93"/>
    <w:rsid w:val="005862BC"/>
    <w:rsid w:val="0058708D"/>
    <w:rsid w:val="005904DA"/>
    <w:rsid w:val="00591CF8"/>
    <w:rsid w:val="00592159"/>
    <w:rsid w:val="00593184"/>
    <w:rsid w:val="00594286"/>
    <w:rsid w:val="00594E70"/>
    <w:rsid w:val="00597ABF"/>
    <w:rsid w:val="00597C57"/>
    <w:rsid w:val="00597CD6"/>
    <w:rsid w:val="00597EDB"/>
    <w:rsid w:val="005A1AF6"/>
    <w:rsid w:val="005A1C75"/>
    <w:rsid w:val="005A1D97"/>
    <w:rsid w:val="005A37D2"/>
    <w:rsid w:val="005A499B"/>
    <w:rsid w:val="005A5C98"/>
    <w:rsid w:val="005A5F31"/>
    <w:rsid w:val="005A62DC"/>
    <w:rsid w:val="005A6BE1"/>
    <w:rsid w:val="005B0096"/>
    <w:rsid w:val="005B14DE"/>
    <w:rsid w:val="005B249E"/>
    <w:rsid w:val="005B433A"/>
    <w:rsid w:val="005B4491"/>
    <w:rsid w:val="005B5083"/>
    <w:rsid w:val="005B52D0"/>
    <w:rsid w:val="005B5C57"/>
    <w:rsid w:val="005B63B1"/>
    <w:rsid w:val="005B781A"/>
    <w:rsid w:val="005C2EF6"/>
    <w:rsid w:val="005C2F3E"/>
    <w:rsid w:val="005C2FEF"/>
    <w:rsid w:val="005C56D4"/>
    <w:rsid w:val="005C6F35"/>
    <w:rsid w:val="005D0E35"/>
    <w:rsid w:val="005D17F8"/>
    <w:rsid w:val="005D227A"/>
    <w:rsid w:val="005D2855"/>
    <w:rsid w:val="005D5D95"/>
    <w:rsid w:val="005D6980"/>
    <w:rsid w:val="005D75FD"/>
    <w:rsid w:val="005E0167"/>
    <w:rsid w:val="005E23B3"/>
    <w:rsid w:val="005E23B7"/>
    <w:rsid w:val="005E2829"/>
    <w:rsid w:val="005E77BA"/>
    <w:rsid w:val="005F0624"/>
    <w:rsid w:val="005F07FE"/>
    <w:rsid w:val="005F3F55"/>
    <w:rsid w:val="005F41DE"/>
    <w:rsid w:val="005F5B22"/>
    <w:rsid w:val="005F6B1E"/>
    <w:rsid w:val="005F78DC"/>
    <w:rsid w:val="005F7986"/>
    <w:rsid w:val="006022F6"/>
    <w:rsid w:val="00602353"/>
    <w:rsid w:val="00604192"/>
    <w:rsid w:val="006044A1"/>
    <w:rsid w:val="0061041A"/>
    <w:rsid w:val="0061122A"/>
    <w:rsid w:val="00611643"/>
    <w:rsid w:val="00611F7D"/>
    <w:rsid w:val="00613411"/>
    <w:rsid w:val="00613501"/>
    <w:rsid w:val="006177D3"/>
    <w:rsid w:val="00617AEB"/>
    <w:rsid w:val="00617CF4"/>
    <w:rsid w:val="00617FCC"/>
    <w:rsid w:val="00620E59"/>
    <w:rsid w:val="0062156E"/>
    <w:rsid w:val="0062183A"/>
    <w:rsid w:val="00622100"/>
    <w:rsid w:val="00622A70"/>
    <w:rsid w:val="00625A9F"/>
    <w:rsid w:val="00625EED"/>
    <w:rsid w:val="00630527"/>
    <w:rsid w:val="00630FE4"/>
    <w:rsid w:val="0063520C"/>
    <w:rsid w:val="00636043"/>
    <w:rsid w:val="00636571"/>
    <w:rsid w:val="006369E2"/>
    <w:rsid w:val="00636B43"/>
    <w:rsid w:val="00637B7F"/>
    <w:rsid w:val="00642187"/>
    <w:rsid w:val="00642989"/>
    <w:rsid w:val="006436AA"/>
    <w:rsid w:val="00643EFE"/>
    <w:rsid w:val="006444B9"/>
    <w:rsid w:val="00650AB9"/>
    <w:rsid w:val="00650C48"/>
    <w:rsid w:val="00651D28"/>
    <w:rsid w:val="00651E6A"/>
    <w:rsid w:val="00652B99"/>
    <w:rsid w:val="00653947"/>
    <w:rsid w:val="00653A97"/>
    <w:rsid w:val="00653E97"/>
    <w:rsid w:val="006540C2"/>
    <w:rsid w:val="00654C15"/>
    <w:rsid w:val="00656343"/>
    <w:rsid w:val="00656707"/>
    <w:rsid w:val="0065673E"/>
    <w:rsid w:val="00660034"/>
    <w:rsid w:val="00660447"/>
    <w:rsid w:val="006607C3"/>
    <w:rsid w:val="006612B6"/>
    <w:rsid w:val="00661E9E"/>
    <w:rsid w:val="0066555E"/>
    <w:rsid w:val="00666CFD"/>
    <w:rsid w:val="0066727F"/>
    <w:rsid w:val="00670D9A"/>
    <w:rsid w:val="006714F9"/>
    <w:rsid w:val="0067343B"/>
    <w:rsid w:val="00673DBC"/>
    <w:rsid w:val="00673F0B"/>
    <w:rsid w:val="00674BA9"/>
    <w:rsid w:val="0067614A"/>
    <w:rsid w:val="00676FEA"/>
    <w:rsid w:val="00677020"/>
    <w:rsid w:val="006804E3"/>
    <w:rsid w:val="00680F81"/>
    <w:rsid w:val="006818A9"/>
    <w:rsid w:val="0068335F"/>
    <w:rsid w:val="00683A30"/>
    <w:rsid w:val="006848DD"/>
    <w:rsid w:val="00685840"/>
    <w:rsid w:val="00685E84"/>
    <w:rsid w:val="00686C79"/>
    <w:rsid w:val="006871C4"/>
    <w:rsid w:val="00687A94"/>
    <w:rsid w:val="006913FA"/>
    <w:rsid w:val="006918A5"/>
    <w:rsid w:val="00691EB5"/>
    <w:rsid w:val="00691F98"/>
    <w:rsid w:val="00694576"/>
    <w:rsid w:val="00694722"/>
    <w:rsid w:val="0069490A"/>
    <w:rsid w:val="0069553F"/>
    <w:rsid w:val="00695885"/>
    <w:rsid w:val="006958D7"/>
    <w:rsid w:val="006A1964"/>
    <w:rsid w:val="006A31F7"/>
    <w:rsid w:val="006A35E0"/>
    <w:rsid w:val="006A6787"/>
    <w:rsid w:val="006A6E4E"/>
    <w:rsid w:val="006A7289"/>
    <w:rsid w:val="006A7294"/>
    <w:rsid w:val="006A74D1"/>
    <w:rsid w:val="006A7D57"/>
    <w:rsid w:val="006B01FD"/>
    <w:rsid w:val="006B04E9"/>
    <w:rsid w:val="006B25EF"/>
    <w:rsid w:val="006B2FE9"/>
    <w:rsid w:val="006B3889"/>
    <w:rsid w:val="006B3A47"/>
    <w:rsid w:val="006B3DC7"/>
    <w:rsid w:val="006B42A9"/>
    <w:rsid w:val="006B5C52"/>
    <w:rsid w:val="006B7017"/>
    <w:rsid w:val="006C1C11"/>
    <w:rsid w:val="006C289D"/>
    <w:rsid w:val="006C2904"/>
    <w:rsid w:val="006C4D2F"/>
    <w:rsid w:val="006C5233"/>
    <w:rsid w:val="006C55D5"/>
    <w:rsid w:val="006C68D4"/>
    <w:rsid w:val="006C785E"/>
    <w:rsid w:val="006D0BF9"/>
    <w:rsid w:val="006D148C"/>
    <w:rsid w:val="006D19C2"/>
    <w:rsid w:val="006D25CF"/>
    <w:rsid w:val="006D2A1C"/>
    <w:rsid w:val="006D317C"/>
    <w:rsid w:val="006D38A6"/>
    <w:rsid w:val="006D3F18"/>
    <w:rsid w:val="006D5833"/>
    <w:rsid w:val="006E0216"/>
    <w:rsid w:val="006E121C"/>
    <w:rsid w:val="006E21A7"/>
    <w:rsid w:val="006E44EE"/>
    <w:rsid w:val="006E59D4"/>
    <w:rsid w:val="006E5C72"/>
    <w:rsid w:val="006E5D92"/>
    <w:rsid w:val="006F2390"/>
    <w:rsid w:val="006F26C1"/>
    <w:rsid w:val="006F3BA5"/>
    <w:rsid w:val="006F7077"/>
    <w:rsid w:val="00701F85"/>
    <w:rsid w:val="00703A2D"/>
    <w:rsid w:val="007049DC"/>
    <w:rsid w:val="007053C8"/>
    <w:rsid w:val="00706265"/>
    <w:rsid w:val="007069A5"/>
    <w:rsid w:val="0070761E"/>
    <w:rsid w:val="00716216"/>
    <w:rsid w:val="00720225"/>
    <w:rsid w:val="00720608"/>
    <w:rsid w:val="00720734"/>
    <w:rsid w:val="00720FA3"/>
    <w:rsid w:val="007218F7"/>
    <w:rsid w:val="00722D13"/>
    <w:rsid w:val="00723A56"/>
    <w:rsid w:val="00724F68"/>
    <w:rsid w:val="007259D1"/>
    <w:rsid w:val="00727E85"/>
    <w:rsid w:val="007325FF"/>
    <w:rsid w:val="00733C48"/>
    <w:rsid w:val="00733E19"/>
    <w:rsid w:val="00735564"/>
    <w:rsid w:val="00736100"/>
    <w:rsid w:val="007370E1"/>
    <w:rsid w:val="00740294"/>
    <w:rsid w:val="00740B4F"/>
    <w:rsid w:val="0074293D"/>
    <w:rsid w:val="00744456"/>
    <w:rsid w:val="00745D60"/>
    <w:rsid w:val="00745FF3"/>
    <w:rsid w:val="007471A3"/>
    <w:rsid w:val="0075021A"/>
    <w:rsid w:val="00751C75"/>
    <w:rsid w:val="00752D77"/>
    <w:rsid w:val="007543BB"/>
    <w:rsid w:val="00756820"/>
    <w:rsid w:val="007578BF"/>
    <w:rsid w:val="0076002D"/>
    <w:rsid w:val="00762031"/>
    <w:rsid w:val="00762F8C"/>
    <w:rsid w:val="00764EAB"/>
    <w:rsid w:val="0076674D"/>
    <w:rsid w:val="00766BDE"/>
    <w:rsid w:val="00767018"/>
    <w:rsid w:val="00767DFE"/>
    <w:rsid w:val="00773B93"/>
    <w:rsid w:val="007741DC"/>
    <w:rsid w:val="0077573D"/>
    <w:rsid w:val="007757ED"/>
    <w:rsid w:val="00775C4E"/>
    <w:rsid w:val="00780179"/>
    <w:rsid w:val="0078116E"/>
    <w:rsid w:val="0078131E"/>
    <w:rsid w:val="00782880"/>
    <w:rsid w:val="00783F2F"/>
    <w:rsid w:val="00785406"/>
    <w:rsid w:val="0078624E"/>
    <w:rsid w:val="00786F81"/>
    <w:rsid w:val="0078744D"/>
    <w:rsid w:val="00791EB2"/>
    <w:rsid w:val="00794167"/>
    <w:rsid w:val="007966FA"/>
    <w:rsid w:val="007969B2"/>
    <w:rsid w:val="0079720E"/>
    <w:rsid w:val="007A0B62"/>
    <w:rsid w:val="007A1C21"/>
    <w:rsid w:val="007A20D8"/>
    <w:rsid w:val="007A25B4"/>
    <w:rsid w:val="007A2EF0"/>
    <w:rsid w:val="007A3BB3"/>
    <w:rsid w:val="007A4633"/>
    <w:rsid w:val="007A4F82"/>
    <w:rsid w:val="007A5586"/>
    <w:rsid w:val="007A5D3A"/>
    <w:rsid w:val="007A748E"/>
    <w:rsid w:val="007B0506"/>
    <w:rsid w:val="007B1B2A"/>
    <w:rsid w:val="007B2D77"/>
    <w:rsid w:val="007B4F08"/>
    <w:rsid w:val="007B57DC"/>
    <w:rsid w:val="007B6382"/>
    <w:rsid w:val="007B79AC"/>
    <w:rsid w:val="007C2BAC"/>
    <w:rsid w:val="007C343F"/>
    <w:rsid w:val="007C4183"/>
    <w:rsid w:val="007C4833"/>
    <w:rsid w:val="007C5209"/>
    <w:rsid w:val="007C5ADE"/>
    <w:rsid w:val="007D10A1"/>
    <w:rsid w:val="007D13A1"/>
    <w:rsid w:val="007D14B0"/>
    <w:rsid w:val="007D165F"/>
    <w:rsid w:val="007D2355"/>
    <w:rsid w:val="007D2477"/>
    <w:rsid w:val="007D299E"/>
    <w:rsid w:val="007D2E6E"/>
    <w:rsid w:val="007D4475"/>
    <w:rsid w:val="007D529B"/>
    <w:rsid w:val="007D5909"/>
    <w:rsid w:val="007D5948"/>
    <w:rsid w:val="007E0B68"/>
    <w:rsid w:val="007E13F9"/>
    <w:rsid w:val="007E3D49"/>
    <w:rsid w:val="007E4021"/>
    <w:rsid w:val="007E44F4"/>
    <w:rsid w:val="007E535A"/>
    <w:rsid w:val="007E6096"/>
    <w:rsid w:val="007E6D18"/>
    <w:rsid w:val="007E730E"/>
    <w:rsid w:val="007F0322"/>
    <w:rsid w:val="007F0B66"/>
    <w:rsid w:val="007F3119"/>
    <w:rsid w:val="007F34C0"/>
    <w:rsid w:val="007F4D2C"/>
    <w:rsid w:val="007F6EC5"/>
    <w:rsid w:val="007F7CA3"/>
    <w:rsid w:val="00801FF9"/>
    <w:rsid w:val="00802856"/>
    <w:rsid w:val="008030D2"/>
    <w:rsid w:val="008036F6"/>
    <w:rsid w:val="00806300"/>
    <w:rsid w:val="00812488"/>
    <w:rsid w:val="00812ECE"/>
    <w:rsid w:val="0081347D"/>
    <w:rsid w:val="00813D5D"/>
    <w:rsid w:val="00814517"/>
    <w:rsid w:val="008161F2"/>
    <w:rsid w:val="00817139"/>
    <w:rsid w:val="00820F8A"/>
    <w:rsid w:val="0082101F"/>
    <w:rsid w:val="00822023"/>
    <w:rsid w:val="008235E6"/>
    <w:rsid w:val="0082425E"/>
    <w:rsid w:val="00824601"/>
    <w:rsid w:val="00824C63"/>
    <w:rsid w:val="008266D4"/>
    <w:rsid w:val="00827328"/>
    <w:rsid w:val="00827B17"/>
    <w:rsid w:val="008301F3"/>
    <w:rsid w:val="0083093F"/>
    <w:rsid w:val="00831C62"/>
    <w:rsid w:val="0083296E"/>
    <w:rsid w:val="00832E69"/>
    <w:rsid w:val="008345AD"/>
    <w:rsid w:val="00834970"/>
    <w:rsid w:val="0083509D"/>
    <w:rsid w:val="008353E3"/>
    <w:rsid w:val="00837BA3"/>
    <w:rsid w:val="00837CD3"/>
    <w:rsid w:val="00837E67"/>
    <w:rsid w:val="008428D2"/>
    <w:rsid w:val="00842A43"/>
    <w:rsid w:val="008442D3"/>
    <w:rsid w:val="00844578"/>
    <w:rsid w:val="008448FA"/>
    <w:rsid w:val="00845BD3"/>
    <w:rsid w:val="00846477"/>
    <w:rsid w:val="00846C31"/>
    <w:rsid w:val="008513F3"/>
    <w:rsid w:val="0085151E"/>
    <w:rsid w:val="00851BD3"/>
    <w:rsid w:val="00852383"/>
    <w:rsid w:val="008523C9"/>
    <w:rsid w:val="00855194"/>
    <w:rsid w:val="00855BA5"/>
    <w:rsid w:val="00855CBA"/>
    <w:rsid w:val="00855D28"/>
    <w:rsid w:val="00856321"/>
    <w:rsid w:val="0085711A"/>
    <w:rsid w:val="008616B2"/>
    <w:rsid w:val="00861AA2"/>
    <w:rsid w:val="00861F36"/>
    <w:rsid w:val="00861FAC"/>
    <w:rsid w:val="008628AD"/>
    <w:rsid w:val="00863411"/>
    <w:rsid w:val="008642A2"/>
    <w:rsid w:val="00864A7B"/>
    <w:rsid w:val="008653A5"/>
    <w:rsid w:val="00865578"/>
    <w:rsid w:val="00866A5E"/>
    <w:rsid w:val="00866DA0"/>
    <w:rsid w:val="00867148"/>
    <w:rsid w:val="008672E1"/>
    <w:rsid w:val="00867831"/>
    <w:rsid w:val="00867955"/>
    <w:rsid w:val="008703A4"/>
    <w:rsid w:val="00870CD3"/>
    <w:rsid w:val="00871415"/>
    <w:rsid w:val="0087144F"/>
    <w:rsid w:val="00872364"/>
    <w:rsid w:val="00873584"/>
    <w:rsid w:val="00874650"/>
    <w:rsid w:val="00874B40"/>
    <w:rsid w:val="008762A0"/>
    <w:rsid w:val="00881E92"/>
    <w:rsid w:val="00883016"/>
    <w:rsid w:val="00883551"/>
    <w:rsid w:val="0088578D"/>
    <w:rsid w:val="00886377"/>
    <w:rsid w:val="00887FAF"/>
    <w:rsid w:val="0089178F"/>
    <w:rsid w:val="00892720"/>
    <w:rsid w:val="00892768"/>
    <w:rsid w:val="0089296B"/>
    <w:rsid w:val="008942C8"/>
    <w:rsid w:val="008945C3"/>
    <w:rsid w:val="00894E57"/>
    <w:rsid w:val="00895225"/>
    <w:rsid w:val="00895B30"/>
    <w:rsid w:val="0089605A"/>
    <w:rsid w:val="00896923"/>
    <w:rsid w:val="0089764C"/>
    <w:rsid w:val="008976A8"/>
    <w:rsid w:val="008A16E7"/>
    <w:rsid w:val="008A181C"/>
    <w:rsid w:val="008A2A19"/>
    <w:rsid w:val="008A320E"/>
    <w:rsid w:val="008A355C"/>
    <w:rsid w:val="008A4396"/>
    <w:rsid w:val="008A613A"/>
    <w:rsid w:val="008A78CE"/>
    <w:rsid w:val="008B078E"/>
    <w:rsid w:val="008B1193"/>
    <w:rsid w:val="008B2932"/>
    <w:rsid w:val="008B295A"/>
    <w:rsid w:val="008B4670"/>
    <w:rsid w:val="008B5565"/>
    <w:rsid w:val="008B5BDA"/>
    <w:rsid w:val="008B6E95"/>
    <w:rsid w:val="008B6EDF"/>
    <w:rsid w:val="008B70E7"/>
    <w:rsid w:val="008B71E6"/>
    <w:rsid w:val="008B7F56"/>
    <w:rsid w:val="008C00AC"/>
    <w:rsid w:val="008C0260"/>
    <w:rsid w:val="008C3B21"/>
    <w:rsid w:val="008C3E92"/>
    <w:rsid w:val="008C74EA"/>
    <w:rsid w:val="008C7DF4"/>
    <w:rsid w:val="008D1FD0"/>
    <w:rsid w:val="008D2A00"/>
    <w:rsid w:val="008D3568"/>
    <w:rsid w:val="008D3D2A"/>
    <w:rsid w:val="008D48E5"/>
    <w:rsid w:val="008D6863"/>
    <w:rsid w:val="008E081B"/>
    <w:rsid w:val="008E430C"/>
    <w:rsid w:val="008E6592"/>
    <w:rsid w:val="008E7830"/>
    <w:rsid w:val="008F260E"/>
    <w:rsid w:val="008F2761"/>
    <w:rsid w:val="008F31BC"/>
    <w:rsid w:val="008F3787"/>
    <w:rsid w:val="008F42D2"/>
    <w:rsid w:val="008F4945"/>
    <w:rsid w:val="008F5ED5"/>
    <w:rsid w:val="008F6008"/>
    <w:rsid w:val="008F7A62"/>
    <w:rsid w:val="00900F3A"/>
    <w:rsid w:val="00901829"/>
    <w:rsid w:val="0090328A"/>
    <w:rsid w:val="00903433"/>
    <w:rsid w:val="009100EC"/>
    <w:rsid w:val="00910964"/>
    <w:rsid w:val="00911728"/>
    <w:rsid w:val="00911D38"/>
    <w:rsid w:val="00912F43"/>
    <w:rsid w:val="00913C5C"/>
    <w:rsid w:val="0091417E"/>
    <w:rsid w:val="0091487C"/>
    <w:rsid w:val="00914A7E"/>
    <w:rsid w:val="009155F3"/>
    <w:rsid w:val="009174F8"/>
    <w:rsid w:val="00917CEF"/>
    <w:rsid w:val="009212E1"/>
    <w:rsid w:val="00921F2D"/>
    <w:rsid w:val="009221D7"/>
    <w:rsid w:val="009242CC"/>
    <w:rsid w:val="00925FBA"/>
    <w:rsid w:val="00931EB6"/>
    <w:rsid w:val="009321A8"/>
    <w:rsid w:val="00932644"/>
    <w:rsid w:val="009329DF"/>
    <w:rsid w:val="00933856"/>
    <w:rsid w:val="00934494"/>
    <w:rsid w:val="009361E2"/>
    <w:rsid w:val="009375A4"/>
    <w:rsid w:val="00941678"/>
    <w:rsid w:val="00941C19"/>
    <w:rsid w:val="009420F2"/>
    <w:rsid w:val="00942D74"/>
    <w:rsid w:val="00944F3A"/>
    <w:rsid w:val="00952BFA"/>
    <w:rsid w:val="0095324D"/>
    <w:rsid w:val="0095334B"/>
    <w:rsid w:val="00953F96"/>
    <w:rsid w:val="00955AB1"/>
    <w:rsid w:val="009564FB"/>
    <w:rsid w:val="00961C1D"/>
    <w:rsid w:val="00961E6A"/>
    <w:rsid w:val="00962A14"/>
    <w:rsid w:val="009676D6"/>
    <w:rsid w:val="00967B04"/>
    <w:rsid w:val="00967B0D"/>
    <w:rsid w:val="009703A6"/>
    <w:rsid w:val="00970E0D"/>
    <w:rsid w:val="00972C9C"/>
    <w:rsid w:val="009731B5"/>
    <w:rsid w:val="009744EB"/>
    <w:rsid w:val="00976BFC"/>
    <w:rsid w:val="009808A4"/>
    <w:rsid w:val="00981ED1"/>
    <w:rsid w:val="00982DBB"/>
    <w:rsid w:val="0098449A"/>
    <w:rsid w:val="00984F3F"/>
    <w:rsid w:val="009905F5"/>
    <w:rsid w:val="00990D51"/>
    <w:rsid w:val="00991097"/>
    <w:rsid w:val="009910FC"/>
    <w:rsid w:val="00991A14"/>
    <w:rsid w:val="009926D8"/>
    <w:rsid w:val="00994612"/>
    <w:rsid w:val="00994AA4"/>
    <w:rsid w:val="009959B2"/>
    <w:rsid w:val="00997E97"/>
    <w:rsid w:val="009A0E8D"/>
    <w:rsid w:val="009A3426"/>
    <w:rsid w:val="009A5C06"/>
    <w:rsid w:val="009A705C"/>
    <w:rsid w:val="009B033B"/>
    <w:rsid w:val="009B26F0"/>
    <w:rsid w:val="009B2EA3"/>
    <w:rsid w:val="009B2FAA"/>
    <w:rsid w:val="009B31C2"/>
    <w:rsid w:val="009B48D6"/>
    <w:rsid w:val="009B5DC6"/>
    <w:rsid w:val="009B7800"/>
    <w:rsid w:val="009B78F8"/>
    <w:rsid w:val="009C0F7D"/>
    <w:rsid w:val="009C17A7"/>
    <w:rsid w:val="009C1B76"/>
    <w:rsid w:val="009C42CC"/>
    <w:rsid w:val="009C5784"/>
    <w:rsid w:val="009C5DD6"/>
    <w:rsid w:val="009D02CB"/>
    <w:rsid w:val="009D03D4"/>
    <w:rsid w:val="009D0E2F"/>
    <w:rsid w:val="009D13BB"/>
    <w:rsid w:val="009D2545"/>
    <w:rsid w:val="009D31DF"/>
    <w:rsid w:val="009D6F1F"/>
    <w:rsid w:val="009D6F3D"/>
    <w:rsid w:val="009D6F5F"/>
    <w:rsid w:val="009D7306"/>
    <w:rsid w:val="009D7DFF"/>
    <w:rsid w:val="009E05F8"/>
    <w:rsid w:val="009E1E5C"/>
    <w:rsid w:val="009E463F"/>
    <w:rsid w:val="009E5550"/>
    <w:rsid w:val="009E5AC0"/>
    <w:rsid w:val="009E5DFE"/>
    <w:rsid w:val="009E5E2D"/>
    <w:rsid w:val="009E698B"/>
    <w:rsid w:val="009E6BEA"/>
    <w:rsid w:val="009E7B25"/>
    <w:rsid w:val="009E7CFF"/>
    <w:rsid w:val="009E7FE4"/>
    <w:rsid w:val="009F033F"/>
    <w:rsid w:val="009F06F8"/>
    <w:rsid w:val="009F0FCF"/>
    <w:rsid w:val="009F1874"/>
    <w:rsid w:val="009F1BE3"/>
    <w:rsid w:val="009F3975"/>
    <w:rsid w:val="009F3C2E"/>
    <w:rsid w:val="009F3FA4"/>
    <w:rsid w:val="009F5DD7"/>
    <w:rsid w:val="00A03693"/>
    <w:rsid w:val="00A04DFE"/>
    <w:rsid w:val="00A063DF"/>
    <w:rsid w:val="00A06983"/>
    <w:rsid w:val="00A1254B"/>
    <w:rsid w:val="00A12CAB"/>
    <w:rsid w:val="00A13273"/>
    <w:rsid w:val="00A15DAB"/>
    <w:rsid w:val="00A16129"/>
    <w:rsid w:val="00A16E6B"/>
    <w:rsid w:val="00A16EE6"/>
    <w:rsid w:val="00A2047B"/>
    <w:rsid w:val="00A20805"/>
    <w:rsid w:val="00A266E7"/>
    <w:rsid w:val="00A26E37"/>
    <w:rsid w:val="00A26EC3"/>
    <w:rsid w:val="00A27B6B"/>
    <w:rsid w:val="00A27DD6"/>
    <w:rsid w:val="00A34FA9"/>
    <w:rsid w:val="00A36010"/>
    <w:rsid w:val="00A36031"/>
    <w:rsid w:val="00A3613A"/>
    <w:rsid w:val="00A365BA"/>
    <w:rsid w:val="00A408DF"/>
    <w:rsid w:val="00A412FB"/>
    <w:rsid w:val="00A420CC"/>
    <w:rsid w:val="00A438B0"/>
    <w:rsid w:val="00A438F7"/>
    <w:rsid w:val="00A4390C"/>
    <w:rsid w:val="00A4488A"/>
    <w:rsid w:val="00A44A67"/>
    <w:rsid w:val="00A44B3B"/>
    <w:rsid w:val="00A45113"/>
    <w:rsid w:val="00A45506"/>
    <w:rsid w:val="00A457F8"/>
    <w:rsid w:val="00A45E11"/>
    <w:rsid w:val="00A46A4D"/>
    <w:rsid w:val="00A479BF"/>
    <w:rsid w:val="00A519CE"/>
    <w:rsid w:val="00A537CF"/>
    <w:rsid w:val="00A53BE3"/>
    <w:rsid w:val="00A542D4"/>
    <w:rsid w:val="00A60E8B"/>
    <w:rsid w:val="00A613E4"/>
    <w:rsid w:val="00A6289A"/>
    <w:rsid w:val="00A6295F"/>
    <w:rsid w:val="00A64B86"/>
    <w:rsid w:val="00A65175"/>
    <w:rsid w:val="00A6645D"/>
    <w:rsid w:val="00A668E4"/>
    <w:rsid w:val="00A70AEE"/>
    <w:rsid w:val="00A71998"/>
    <w:rsid w:val="00A7232C"/>
    <w:rsid w:val="00A7419F"/>
    <w:rsid w:val="00A745DC"/>
    <w:rsid w:val="00A74A67"/>
    <w:rsid w:val="00A750A2"/>
    <w:rsid w:val="00A762AB"/>
    <w:rsid w:val="00A77092"/>
    <w:rsid w:val="00A77ED3"/>
    <w:rsid w:val="00A8161D"/>
    <w:rsid w:val="00A8164B"/>
    <w:rsid w:val="00A81D65"/>
    <w:rsid w:val="00A81DC9"/>
    <w:rsid w:val="00A8263F"/>
    <w:rsid w:val="00A82BC2"/>
    <w:rsid w:val="00A83C28"/>
    <w:rsid w:val="00A83DEF"/>
    <w:rsid w:val="00A84A48"/>
    <w:rsid w:val="00A85AC9"/>
    <w:rsid w:val="00A86365"/>
    <w:rsid w:val="00A8665B"/>
    <w:rsid w:val="00A8713B"/>
    <w:rsid w:val="00A8760E"/>
    <w:rsid w:val="00A902AD"/>
    <w:rsid w:val="00A916C9"/>
    <w:rsid w:val="00A92C44"/>
    <w:rsid w:val="00A92D11"/>
    <w:rsid w:val="00A9443F"/>
    <w:rsid w:val="00A952DF"/>
    <w:rsid w:val="00A95344"/>
    <w:rsid w:val="00A955DA"/>
    <w:rsid w:val="00A95EF0"/>
    <w:rsid w:val="00A962DC"/>
    <w:rsid w:val="00A96FE4"/>
    <w:rsid w:val="00A979EB"/>
    <w:rsid w:val="00AA02FE"/>
    <w:rsid w:val="00AA4EC8"/>
    <w:rsid w:val="00AA6648"/>
    <w:rsid w:val="00AA7D70"/>
    <w:rsid w:val="00AB047F"/>
    <w:rsid w:val="00AB321F"/>
    <w:rsid w:val="00AB4865"/>
    <w:rsid w:val="00AB655F"/>
    <w:rsid w:val="00AB6A65"/>
    <w:rsid w:val="00AB740D"/>
    <w:rsid w:val="00AB7B86"/>
    <w:rsid w:val="00AC0A57"/>
    <w:rsid w:val="00AC1AE3"/>
    <w:rsid w:val="00AC2AB4"/>
    <w:rsid w:val="00AC32CE"/>
    <w:rsid w:val="00AC5202"/>
    <w:rsid w:val="00AC5CA7"/>
    <w:rsid w:val="00AC5CEF"/>
    <w:rsid w:val="00AD0C07"/>
    <w:rsid w:val="00AD0E25"/>
    <w:rsid w:val="00AD1288"/>
    <w:rsid w:val="00AD1F0B"/>
    <w:rsid w:val="00AD1FF8"/>
    <w:rsid w:val="00AD37F0"/>
    <w:rsid w:val="00AD3CE8"/>
    <w:rsid w:val="00AD401B"/>
    <w:rsid w:val="00AE0ACE"/>
    <w:rsid w:val="00AE0E52"/>
    <w:rsid w:val="00AE2778"/>
    <w:rsid w:val="00AE4917"/>
    <w:rsid w:val="00AE6CF7"/>
    <w:rsid w:val="00AE7CC4"/>
    <w:rsid w:val="00AF030D"/>
    <w:rsid w:val="00AF1EA1"/>
    <w:rsid w:val="00AF26BD"/>
    <w:rsid w:val="00AF298E"/>
    <w:rsid w:val="00AF2C2B"/>
    <w:rsid w:val="00AF2D8A"/>
    <w:rsid w:val="00AF31A6"/>
    <w:rsid w:val="00AF4124"/>
    <w:rsid w:val="00AF4993"/>
    <w:rsid w:val="00AF4D06"/>
    <w:rsid w:val="00AF56B2"/>
    <w:rsid w:val="00AF62E4"/>
    <w:rsid w:val="00AF6B83"/>
    <w:rsid w:val="00AF6CFD"/>
    <w:rsid w:val="00AF7EC6"/>
    <w:rsid w:val="00B016BB"/>
    <w:rsid w:val="00B01998"/>
    <w:rsid w:val="00B01B2A"/>
    <w:rsid w:val="00B02915"/>
    <w:rsid w:val="00B02C9D"/>
    <w:rsid w:val="00B02CE7"/>
    <w:rsid w:val="00B04447"/>
    <w:rsid w:val="00B04D35"/>
    <w:rsid w:val="00B06AED"/>
    <w:rsid w:val="00B0731D"/>
    <w:rsid w:val="00B10ED6"/>
    <w:rsid w:val="00B12673"/>
    <w:rsid w:val="00B14501"/>
    <w:rsid w:val="00B1558E"/>
    <w:rsid w:val="00B1568E"/>
    <w:rsid w:val="00B15D44"/>
    <w:rsid w:val="00B1609E"/>
    <w:rsid w:val="00B16288"/>
    <w:rsid w:val="00B20B98"/>
    <w:rsid w:val="00B214D8"/>
    <w:rsid w:val="00B21DAC"/>
    <w:rsid w:val="00B236C1"/>
    <w:rsid w:val="00B23BFD"/>
    <w:rsid w:val="00B23C87"/>
    <w:rsid w:val="00B23FB1"/>
    <w:rsid w:val="00B25A5A"/>
    <w:rsid w:val="00B30D06"/>
    <w:rsid w:val="00B32D47"/>
    <w:rsid w:val="00B35217"/>
    <w:rsid w:val="00B3644F"/>
    <w:rsid w:val="00B375F2"/>
    <w:rsid w:val="00B41F5D"/>
    <w:rsid w:val="00B42C3D"/>
    <w:rsid w:val="00B43F5E"/>
    <w:rsid w:val="00B45072"/>
    <w:rsid w:val="00B46072"/>
    <w:rsid w:val="00B4739C"/>
    <w:rsid w:val="00B50174"/>
    <w:rsid w:val="00B51CC3"/>
    <w:rsid w:val="00B526EB"/>
    <w:rsid w:val="00B53A9D"/>
    <w:rsid w:val="00B54171"/>
    <w:rsid w:val="00B56785"/>
    <w:rsid w:val="00B6078F"/>
    <w:rsid w:val="00B60E4B"/>
    <w:rsid w:val="00B61520"/>
    <w:rsid w:val="00B61701"/>
    <w:rsid w:val="00B617E8"/>
    <w:rsid w:val="00B61E40"/>
    <w:rsid w:val="00B62BFF"/>
    <w:rsid w:val="00B62CC2"/>
    <w:rsid w:val="00B63BB2"/>
    <w:rsid w:val="00B6614D"/>
    <w:rsid w:val="00B66AB9"/>
    <w:rsid w:val="00B66D62"/>
    <w:rsid w:val="00B66FB4"/>
    <w:rsid w:val="00B6751E"/>
    <w:rsid w:val="00B70CA3"/>
    <w:rsid w:val="00B74BA0"/>
    <w:rsid w:val="00B75671"/>
    <w:rsid w:val="00B7775A"/>
    <w:rsid w:val="00B806EF"/>
    <w:rsid w:val="00B80D82"/>
    <w:rsid w:val="00B81BA3"/>
    <w:rsid w:val="00B8205A"/>
    <w:rsid w:val="00B8312F"/>
    <w:rsid w:val="00B83F57"/>
    <w:rsid w:val="00B8409E"/>
    <w:rsid w:val="00B8638C"/>
    <w:rsid w:val="00B87466"/>
    <w:rsid w:val="00B9186D"/>
    <w:rsid w:val="00B91D85"/>
    <w:rsid w:val="00B948D6"/>
    <w:rsid w:val="00B95032"/>
    <w:rsid w:val="00B977C3"/>
    <w:rsid w:val="00B97A14"/>
    <w:rsid w:val="00B97E39"/>
    <w:rsid w:val="00BA0FBF"/>
    <w:rsid w:val="00BA103E"/>
    <w:rsid w:val="00BA1914"/>
    <w:rsid w:val="00BA270F"/>
    <w:rsid w:val="00BA414C"/>
    <w:rsid w:val="00BA607B"/>
    <w:rsid w:val="00BA6F25"/>
    <w:rsid w:val="00BA7A7C"/>
    <w:rsid w:val="00BB0A99"/>
    <w:rsid w:val="00BB1EA2"/>
    <w:rsid w:val="00BB2282"/>
    <w:rsid w:val="00BB23CB"/>
    <w:rsid w:val="00BB2833"/>
    <w:rsid w:val="00BB3CD9"/>
    <w:rsid w:val="00BB4E6A"/>
    <w:rsid w:val="00BB4F92"/>
    <w:rsid w:val="00BB6F41"/>
    <w:rsid w:val="00BB7B00"/>
    <w:rsid w:val="00BC399F"/>
    <w:rsid w:val="00BC511B"/>
    <w:rsid w:val="00BC55A8"/>
    <w:rsid w:val="00BC6DD8"/>
    <w:rsid w:val="00BD2339"/>
    <w:rsid w:val="00BD2B2A"/>
    <w:rsid w:val="00BD30CA"/>
    <w:rsid w:val="00BD4B77"/>
    <w:rsid w:val="00BE08DD"/>
    <w:rsid w:val="00BE0CF6"/>
    <w:rsid w:val="00BE0F4D"/>
    <w:rsid w:val="00BE1AE1"/>
    <w:rsid w:val="00BE2BFC"/>
    <w:rsid w:val="00BE3451"/>
    <w:rsid w:val="00BE3833"/>
    <w:rsid w:val="00BE39DF"/>
    <w:rsid w:val="00BE3A0D"/>
    <w:rsid w:val="00BE74CE"/>
    <w:rsid w:val="00BF1288"/>
    <w:rsid w:val="00BF20B6"/>
    <w:rsid w:val="00BF2278"/>
    <w:rsid w:val="00BF26F3"/>
    <w:rsid w:val="00BF2C85"/>
    <w:rsid w:val="00BF33EA"/>
    <w:rsid w:val="00BF371B"/>
    <w:rsid w:val="00BF5A57"/>
    <w:rsid w:val="00BF5E83"/>
    <w:rsid w:val="00BF5EE1"/>
    <w:rsid w:val="00BF7333"/>
    <w:rsid w:val="00BF78D2"/>
    <w:rsid w:val="00BF7960"/>
    <w:rsid w:val="00C0080C"/>
    <w:rsid w:val="00C029BA"/>
    <w:rsid w:val="00C031EF"/>
    <w:rsid w:val="00C0523C"/>
    <w:rsid w:val="00C05DF3"/>
    <w:rsid w:val="00C07132"/>
    <w:rsid w:val="00C075F8"/>
    <w:rsid w:val="00C07BD7"/>
    <w:rsid w:val="00C10E61"/>
    <w:rsid w:val="00C12374"/>
    <w:rsid w:val="00C12C41"/>
    <w:rsid w:val="00C14093"/>
    <w:rsid w:val="00C14245"/>
    <w:rsid w:val="00C1485B"/>
    <w:rsid w:val="00C15A24"/>
    <w:rsid w:val="00C176B8"/>
    <w:rsid w:val="00C214AD"/>
    <w:rsid w:val="00C21823"/>
    <w:rsid w:val="00C22122"/>
    <w:rsid w:val="00C2264D"/>
    <w:rsid w:val="00C23022"/>
    <w:rsid w:val="00C23F01"/>
    <w:rsid w:val="00C24239"/>
    <w:rsid w:val="00C267F3"/>
    <w:rsid w:val="00C26879"/>
    <w:rsid w:val="00C2688C"/>
    <w:rsid w:val="00C30A1F"/>
    <w:rsid w:val="00C31A9E"/>
    <w:rsid w:val="00C31ED3"/>
    <w:rsid w:val="00C3268C"/>
    <w:rsid w:val="00C32850"/>
    <w:rsid w:val="00C3308A"/>
    <w:rsid w:val="00C332D8"/>
    <w:rsid w:val="00C336C1"/>
    <w:rsid w:val="00C33E99"/>
    <w:rsid w:val="00C356DA"/>
    <w:rsid w:val="00C35F01"/>
    <w:rsid w:val="00C360E0"/>
    <w:rsid w:val="00C404BC"/>
    <w:rsid w:val="00C406CA"/>
    <w:rsid w:val="00C41C21"/>
    <w:rsid w:val="00C42483"/>
    <w:rsid w:val="00C4426F"/>
    <w:rsid w:val="00C45531"/>
    <w:rsid w:val="00C461AC"/>
    <w:rsid w:val="00C47CF4"/>
    <w:rsid w:val="00C5065F"/>
    <w:rsid w:val="00C519A8"/>
    <w:rsid w:val="00C523ED"/>
    <w:rsid w:val="00C54D68"/>
    <w:rsid w:val="00C56222"/>
    <w:rsid w:val="00C578D7"/>
    <w:rsid w:val="00C6035C"/>
    <w:rsid w:val="00C61496"/>
    <w:rsid w:val="00C61F6C"/>
    <w:rsid w:val="00C6382A"/>
    <w:rsid w:val="00C63D41"/>
    <w:rsid w:val="00C64A71"/>
    <w:rsid w:val="00C64A9F"/>
    <w:rsid w:val="00C66B38"/>
    <w:rsid w:val="00C67805"/>
    <w:rsid w:val="00C7028B"/>
    <w:rsid w:val="00C706A9"/>
    <w:rsid w:val="00C70A87"/>
    <w:rsid w:val="00C71D9A"/>
    <w:rsid w:val="00C71FDC"/>
    <w:rsid w:val="00C7345B"/>
    <w:rsid w:val="00C73AE1"/>
    <w:rsid w:val="00C75C7D"/>
    <w:rsid w:val="00C76CC2"/>
    <w:rsid w:val="00C778D0"/>
    <w:rsid w:val="00C80031"/>
    <w:rsid w:val="00C8064B"/>
    <w:rsid w:val="00C80A09"/>
    <w:rsid w:val="00C812B8"/>
    <w:rsid w:val="00C813C6"/>
    <w:rsid w:val="00C81FE5"/>
    <w:rsid w:val="00C82076"/>
    <w:rsid w:val="00C83644"/>
    <w:rsid w:val="00C83AB6"/>
    <w:rsid w:val="00C85151"/>
    <w:rsid w:val="00C85542"/>
    <w:rsid w:val="00C85A3D"/>
    <w:rsid w:val="00C85C4C"/>
    <w:rsid w:val="00C85DB5"/>
    <w:rsid w:val="00C91061"/>
    <w:rsid w:val="00C96783"/>
    <w:rsid w:val="00C975BD"/>
    <w:rsid w:val="00CA0059"/>
    <w:rsid w:val="00CA31DC"/>
    <w:rsid w:val="00CA3206"/>
    <w:rsid w:val="00CA3D34"/>
    <w:rsid w:val="00CA4962"/>
    <w:rsid w:val="00CA5417"/>
    <w:rsid w:val="00CA6DEE"/>
    <w:rsid w:val="00CA74D7"/>
    <w:rsid w:val="00CA7871"/>
    <w:rsid w:val="00CB1B9B"/>
    <w:rsid w:val="00CB298D"/>
    <w:rsid w:val="00CC04E8"/>
    <w:rsid w:val="00CC1355"/>
    <w:rsid w:val="00CC17D0"/>
    <w:rsid w:val="00CC35BE"/>
    <w:rsid w:val="00CC6EE6"/>
    <w:rsid w:val="00CD118F"/>
    <w:rsid w:val="00CD1B80"/>
    <w:rsid w:val="00CD247A"/>
    <w:rsid w:val="00CD28EA"/>
    <w:rsid w:val="00CD29B0"/>
    <w:rsid w:val="00CD4ECD"/>
    <w:rsid w:val="00CD568E"/>
    <w:rsid w:val="00CD5F6F"/>
    <w:rsid w:val="00CD6FB6"/>
    <w:rsid w:val="00CD71B9"/>
    <w:rsid w:val="00CD73D8"/>
    <w:rsid w:val="00CE3D14"/>
    <w:rsid w:val="00CE4BE0"/>
    <w:rsid w:val="00CE4E68"/>
    <w:rsid w:val="00CE5280"/>
    <w:rsid w:val="00CE6AFA"/>
    <w:rsid w:val="00CE6D7E"/>
    <w:rsid w:val="00CF02EF"/>
    <w:rsid w:val="00CF5924"/>
    <w:rsid w:val="00CF762E"/>
    <w:rsid w:val="00D0019E"/>
    <w:rsid w:val="00D0030F"/>
    <w:rsid w:val="00D00F9C"/>
    <w:rsid w:val="00D012FC"/>
    <w:rsid w:val="00D045EA"/>
    <w:rsid w:val="00D05EA6"/>
    <w:rsid w:val="00D06406"/>
    <w:rsid w:val="00D06B2D"/>
    <w:rsid w:val="00D11516"/>
    <w:rsid w:val="00D12EC1"/>
    <w:rsid w:val="00D13F0E"/>
    <w:rsid w:val="00D1423E"/>
    <w:rsid w:val="00D16DF1"/>
    <w:rsid w:val="00D17CBB"/>
    <w:rsid w:val="00D17E2F"/>
    <w:rsid w:val="00D21B92"/>
    <w:rsid w:val="00D248E3"/>
    <w:rsid w:val="00D25202"/>
    <w:rsid w:val="00D303F4"/>
    <w:rsid w:val="00D32EFB"/>
    <w:rsid w:val="00D337B0"/>
    <w:rsid w:val="00D34E50"/>
    <w:rsid w:val="00D35671"/>
    <w:rsid w:val="00D419B1"/>
    <w:rsid w:val="00D44D25"/>
    <w:rsid w:val="00D47E31"/>
    <w:rsid w:val="00D50A89"/>
    <w:rsid w:val="00D51D31"/>
    <w:rsid w:val="00D52216"/>
    <w:rsid w:val="00D52CFA"/>
    <w:rsid w:val="00D5305B"/>
    <w:rsid w:val="00D54743"/>
    <w:rsid w:val="00D54D27"/>
    <w:rsid w:val="00D553BD"/>
    <w:rsid w:val="00D56AF7"/>
    <w:rsid w:val="00D56B88"/>
    <w:rsid w:val="00D6020A"/>
    <w:rsid w:val="00D62134"/>
    <w:rsid w:val="00D63559"/>
    <w:rsid w:val="00D6355C"/>
    <w:rsid w:val="00D642E5"/>
    <w:rsid w:val="00D65854"/>
    <w:rsid w:val="00D672B0"/>
    <w:rsid w:val="00D7134B"/>
    <w:rsid w:val="00D71402"/>
    <w:rsid w:val="00D7222A"/>
    <w:rsid w:val="00D723ED"/>
    <w:rsid w:val="00D7244C"/>
    <w:rsid w:val="00D73198"/>
    <w:rsid w:val="00D73719"/>
    <w:rsid w:val="00D74EBC"/>
    <w:rsid w:val="00D7612B"/>
    <w:rsid w:val="00D76192"/>
    <w:rsid w:val="00D76999"/>
    <w:rsid w:val="00D76EBF"/>
    <w:rsid w:val="00D77537"/>
    <w:rsid w:val="00D81C7D"/>
    <w:rsid w:val="00D8472A"/>
    <w:rsid w:val="00D9053F"/>
    <w:rsid w:val="00D90A90"/>
    <w:rsid w:val="00D93DD7"/>
    <w:rsid w:val="00D94A05"/>
    <w:rsid w:val="00D9572B"/>
    <w:rsid w:val="00D97AD8"/>
    <w:rsid w:val="00DA0918"/>
    <w:rsid w:val="00DA1793"/>
    <w:rsid w:val="00DA2A96"/>
    <w:rsid w:val="00DA3631"/>
    <w:rsid w:val="00DA4569"/>
    <w:rsid w:val="00DA4EE5"/>
    <w:rsid w:val="00DA5197"/>
    <w:rsid w:val="00DA6A79"/>
    <w:rsid w:val="00DA6CCE"/>
    <w:rsid w:val="00DA74A5"/>
    <w:rsid w:val="00DA74B5"/>
    <w:rsid w:val="00DB007C"/>
    <w:rsid w:val="00DB0F14"/>
    <w:rsid w:val="00DB1843"/>
    <w:rsid w:val="00DB2140"/>
    <w:rsid w:val="00DB3798"/>
    <w:rsid w:val="00DB414E"/>
    <w:rsid w:val="00DB442A"/>
    <w:rsid w:val="00DB6212"/>
    <w:rsid w:val="00DB6C87"/>
    <w:rsid w:val="00DC07F6"/>
    <w:rsid w:val="00DC08BB"/>
    <w:rsid w:val="00DC0F3D"/>
    <w:rsid w:val="00DC32FA"/>
    <w:rsid w:val="00DC4D27"/>
    <w:rsid w:val="00DC725D"/>
    <w:rsid w:val="00DC7E90"/>
    <w:rsid w:val="00DD0621"/>
    <w:rsid w:val="00DD0739"/>
    <w:rsid w:val="00DD082F"/>
    <w:rsid w:val="00DD09E2"/>
    <w:rsid w:val="00DD0B4E"/>
    <w:rsid w:val="00DD1B35"/>
    <w:rsid w:val="00DD1E8E"/>
    <w:rsid w:val="00DD263B"/>
    <w:rsid w:val="00DD2812"/>
    <w:rsid w:val="00DD29CC"/>
    <w:rsid w:val="00DD333A"/>
    <w:rsid w:val="00DD4216"/>
    <w:rsid w:val="00DD61EE"/>
    <w:rsid w:val="00DD658E"/>
    <w:rsid w:val="00DE02FE"/>
    <w:rsid w:val="00DE030A"/>
    <w:rsid w:val="00DE1CC3"/>
    <w:rsid w:val="00DE48BA"/>
    <w:rsid w:val="00DE61FD"/>
    <w:rsid w:val="00DE64C7"/>
    <w:rsid w:val="00DF106C"/>
    <w:rsid w:val="00DF135D"/>
    <w:rsid w:val="00DF459E"/>
    <w:rsid w:val="00DF4D44"/>
    <w:rsid w:val="00DF64F8"/>
    <w:rsid w:val="00DF7B94"/>
    <w:rsid w:val="00DF7C6A"/>
    <w:rsid w:val="00E015DC"/>
    <w:rsid w:val="00E01DAC"/>
    <w:rsid w:val="00E03AFC"/>
    <w:rsid w:val="00E04695"/>
    <w:rsid w:val="00E0656D"/>
    <w:rsid w:val="00E07411"/>
    <w:rsid w:val="00E079C3"/>
    <w:rsid w:val="00E105D3"/>
    <w:rsid w:val="00E12367"/>
    <w:rsid w:val="00E13AB4"/>
    <w:rsid w:val="00E13BEC"/>
    <w:rsid w:val="00E15A4B"/>
    <w:rsid w:val="00E15B16"/>
    <w:rsid w:val="00E15C00"/>
    <w:rsid w:val="00E16D2C"/>
    <w:rsid w:val="00E1701A"/>
    <w:rsid w:val="00E1755C"/>
    <w:rsid w:val="00E178C8"/>
    <w:rsid w:val="00E20083"/>
    <w:rsid w:val="00E21C5F"/>
    <w:rsid w:val="00E21D24"/>
    <w:rsid w:val="00E25628"/>
    <w:rsid w:val="00E25EB8"/>
    <w:rsid w:val="00E26503"/>
    <w:rsid w:val="00E26FB9"/>
    <w:rsid w:val="00E300B3"/>
    <w:rsid w:val="00E30A86"/>
    <w:rsid w:val="00E32645"/>
    <w:rsid w:val="00E32A70"/>
    <w:rsid w:val="00E338ED"/>
    <w:rsid w:val="00E352F5"/>
    <w:rsid w:val="00E37596"/>
    <w:rsid w:val="00E37B7D"/>
    <w:rsid w:val="00E42624"/>
    <w:rsid w:val="00E449F8"/>
    <w:rsid w:val="00E4706C"/>
    <w:rsid w:val="00E47849"/>
    <w:rsid w:val="00E50CFE"/>
    <w:rsid w:val="00E51FA6"/>
    <w:rsid w:val="00E54121"/>
    <w:rsid w:val="00E543D9"/>
    <w:rsid w:val="00E5521A"/>
    <w:rsid w:val="00E566E7"/>
    <w:rsid w:val="00E57B7C"/>
    <w:rsid w:val="00E57FA9"/>
    <w:rsid w:val="00E57FD1"/>
    <w:rsid w:val="00E60671"/>
    <w:rsid w:val="00E61C37"/>
    <w:rsid w:val="00E62DB9"/>
    <w:rsid w:val="00E657E9"/>
    <w:rsid w:val="00E6783E"/>
    <w:rsid w:val="00E70136"/>
    <w:rsid w:val="00E70A16"/>
    <w:rsid w:val="00E7171D"/>
    <w:rsid w:val="00E7275C"/>
    <w:rsid w:val="00E7392A"/>
    <w:rsid w:val="00E75DA9"/>
    <w:rsid w:val="00E8013C"/>
    <w:rsid w:val="00E811D6"/>
    <w:rsid w:val="00E81810"/>
    <w:rsid w:val="00E81DAC"/>
    <w:rsid w:val="00E825B7"/>
    <w:rsid w:val="00E82A7D"/>
    <w:rsid w:val="00E82AD5"/>
    <w:rsid w:val="00E82C8D"/>
    <w:rsid w:val="00E902B2"/>
    <w:rsid w:val="00E90E39"/>
    <w:rsid w:val="00E91C65"/>
    <w:rsid w:val="00E93123"/>
    <w:rsid w:val="00E94628"/>
    <w:rsid w:val="00EA0FB9"/>
    <w:rsid w:val="00EA13F0"/>
    <w:rsid w:val="00EA33CC"/>
    <w:rsid w:val="00EA53BD"/>
    <w:rsid w:val="00EA6563"/>
    <w:rsid w:val="00EA778E"/>
    <w:rsid w:val="00EB02E6"/>
    <w:rsid w:val="00EB07E1"/>
    <w:rsid w:val="00EB24DD"/>
    <w:rsid w:val="00EB4298"/>
    <w:rsid w:val="00EB4C09"/>
    <w:rsid w:val="00EB4C32"/>
    <w:rsid w:val="00EB6E1B"/>
    <w:rsid w:val="00EB7F01"/>
    <w:rsid w:val="00EC19F0"/>
    <w:rsid w:val="00EC1B52"/>
    <w:rsid w:val="00EC1D37"/>
    <w:rsid w:val="00EC2961"/>
    <w:rsid w:val="00EC3316"/>
    <w:rsid w:val="00EC3D4D"/>
    <w:rsid w:val="00EC529B"/>
    <w:rsid w:val="00EC595E"/>
    <w:rsid w:val="00EC735C"/>
    <w:rsid w:val="00EC784E"/>
    <w:rsid w:val="00ED0DC7"/>
    <w:rsid w:val="00ED245F"/>
    <w:rsid w:val="00ED3826"/>
    <w:rsid w:val="00ED3B35"/>
    <w:rsid w:val="00ED45F9"/>
    <w:rsid w:val="00ED4B95"/>
    <w:rsid w:val="00ED4F9E"/>
    <w:rsid w:val="00EE19BF"/>
    <w:rsid w:val="00EE51EA"/>
    <w:rsid w:val="00EE6723"/>
    <w:rsid w:val="00EE685F"/>
    <w:rsid w:val="00EE7249"/>
    <w:rsid w:val="00EF0577"/>
    <w:rsid w:val="00EF1F1B"/>
    <w:rsid w:val="00EF3B21"/>
    <w:rsid w:val="00EF4C21"/>
    <w:rsid w:val="00EF54C5"/>
    <w:rsid w:val="00EF5B7F"/>
    <w:rsid w:val="00EF7A19"/>
    <w:rsid w:val="00EF7A79"/>
    <w:rsid w:val="00F00343"/>
    <w:rsid w:val="00F00858"/>
    <w:rsid w:val="00F00BF0"/>
    <w:rsid w:val="00F012A4"/>
    <w:rsid w:val="00F02922"/>
    <w:rsid w:val="00F029F2"/>
    <w:rsid w:val="00F03F4C"/>
    <w:rsid w:val="00F042E5"/>
    <w:rsid w:val="00F044E3"/>
    <w:rsid w:val="00F047CD"/>
    <w:rsid w:val="00F0483F"/>
    <w:rsid w:val="00F05742"/>
    <w:rsid w:val="00F05D3C"/>
    <w:rsid w:val="00F071FD"/>
    <w:rsid w:val="00F0770F"/>
    <w:rsid w:val="00F11688"/>
    <w:rsid w:val="00F1448B"/>
    <w:rsid w:val="00F14C66"/>
    <w:rsid w:val="00F14E61"/>
    <w:rsid w:val="00F155AB"/>
    <w:rsid w:val="00F16F2B"/>
    <w:rsid w:val="00F2144B"/>
    <w:rsid w:val="00F23A89"/>
    <w:rsid w:val="00F242B5"/>
    <w:rsid w:val="00F257BF"/>
    <w:rsid w:val="00F3128A"/>
    <w:rsid w:val="00F312D8"/>
    <w:rsid w:val="00F32DF1"/>
    <w:rsid w:val="00F33906"/>
    <w:rsid w:val="00F3422C"/>
    <w:rsid w:val="00F37A02"/>
    <w:rsid w:val="00F37B31"/>
    <w:rsid w:val="00F4202A"/>
    <w:rsid w:val="00F42E89"/>
    <w:rsid w:val="00F43C47"/>
    <w:rsid w:val="00F443EF"/>
    <w:rsid w:val="00F44635"/>
    <w:rsid w:val="00F44B5D"/>
    <w:rsid w:val="00F45967"/>
    <w:rsid w:val="00F47819"/>
    <w:rsid w:val="00F47C01"/>
    <w:rsid w:val="00F51393"/>
    <w:rsid w:val="00F516D8"/>
    <w:rsid w:val="00F51775"/>
    <w:rsid w:val="00F536D7"/>
    <w:rsid w:val="00F5494B"/>
    <w:rsid w:val="00F5684F"/>
    <w:rsid w:val="00F65539"/>
    <w:rsid w:val="00F65EA6"/>
    <w:rsid w:val="00F666FA"/>
    <w:rsid w:val="00F66B91"/>
    <w:rsid w:val="00F677D2"/>
    <w:rsid w:val="00F71171"/>
    <w:rsid w:val="00F723A3"/>
    <w:rsid w:val="00F7323B"/>
    <w:rsid w:val="00F736FC"/>
    <w:rsid w:val="00F74D75"/>
    <w:rsid w:val="00F7518A"/>
    <w:rsid w:val="00F75467"/>
    <w:rsid w:val="00F81BBB"/>
    <w:rsid w:val="00F820B5"/>
    <w:rsid w:val="00F868F5"/>
    <w:rsid w:val="00F902D9"/>
    <w:rsid w:val="00F90E0D"/>
    <w:rsid w:val="00F92DBF"/>
    <w:rsid w:val="00F9338E"/>
    <w:rsid w:val="00F94303"/>
    <w:rsid w:val="00F94B1E"/>
    <w:rsid w:val="00F950E5"/>
    <w:rsid w:val="00F95CBA"/>
    <w:rsid w:val="00F95F61"/>
    <w:rsid w:val="00F96094"/>
    <w:rsid w:val="00F97341"/>
    <w:rsid w:val="00F974B4"/>
    <w:rsid w:val="00F97B01"/>
    <w:rsid w:val="00FA061A"/>
    <w:rsid w:val="00FA2C4C"/>
    <w:rsid w:val="00FA3789"/>
    <w:rsid w:val="00FA4711"/>
    <w:rsid w:val="00FA5D42"/>
    <w:rsid w:val="00FA6817"/>
    <w:rsid w:val="00FA6BAF"/>
    <w:rsid w:val="00FA7C9B"/>
    <w:rsid w:val="00FB05FB"/>
    <w:rsid w:val="00FB55FE"/>
    <w:rsid w:val="00FB5762"/>
    <w:rsid w:val="00FB7180"/>
    <w:rsid w:val="00FC1405"/>
    <w:rsid w:val="00FC2DFA"/>
    <w:rsid w:val="00FC450A"/>
    <w:rsid w:val="00FC4CE9"/>
    <w:rsid w:val="00FC5E6C"/>
    <w:rsid w:val="00FC63B0"/>
    <w:rsid w:val="00FC6D4C"/>
    <w:rsid w:val="00FD0591"/>
    <w:rsid w:val="00FD0AEE"/>
    <w:rsid w:val="00FD1689"/>
    <w:rsid w:val="00FD38F0"/>
    <w:rsid w:val="00FD4915"/>
    <w:rsid w:val="00FD544C"/>
    <w:rsid w:val="00FD6540"/>
    <w:rsid w:val="00FD72BC"/>
    <w:rsid w:val="00FE1A12"/>
    <w:rsid w:val="00FE3BD6"/>
    <w:rsid w:val="00FE40BF"/>
    <w:rsid w:val="00FE66FF"/>
    <w:rsid w:val="00FE72BE"/>
    <w:rsid w:val="00FF0063"/>
    <w:rsid w:val="00FF1A43"/>
    <w:rsid w:val="00FF31B2"/>
    <w:rsid w:val="00FF3F37"/>
    <w:rsid w:val="00FF49CE"/>
    <w:rsid w:val="00FF4F08"/>
    <w:rsid w:val="00FF4FB0"/>
    <w:rsid w:val="00FF5514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B22B1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C6098"/>
    <w:pPr>
      <w:spacing w:before="80" w:after="80"/>
    </w:pPr>
    <w:rPr>
      <w:sz w:val="24"/>
    </w:rPr>
  </w:style>
  <w:style w:type="paragraph" w:styleId="Heading1">
    <w:name w:val="heading 1"/>
    <w:basedOn w:val="Normal"/>
    <w:next w:val="Questions"/>
    <w:link w:val="Heading1Char"/>
    <w:qFormat/>
    <w:rsid w:val="004C6098"/>
    <w:pPr>
      <w:tabs>
        <w:tab w:val="right" w:pos="9639"/>
      </w:tabs>
      <w:spacing w:before="0"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948D6"/>
    <w:pPr>
      <w:spacing w:before="120" w:after="120"/>
      <w:outlineLvl w:val="1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5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390AA7"/>
    <w:rPr>
      <w:lang w:val="en-US"/>
    </w:rPr>
  </w:style>
  <w:style w:type="character" w:customStyle="1" w:styleId="Heading1Char">
    <w:name w:val="Heading 1 Char"/>
    <w:basedOn w:val="DefaultParagraphFont"/>
    <w:link w:val="Heading1"/>
    <w:rsid w:val="004C6098"/>
    <w:rPr>
      <w:rFonts w:eastAsia="SimSun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B948D6"/>
    <w:rPr>
      <w:rFonts w:eastAsia="SimSun" w:cs="Times New Roman"/>
      <w:b/>
      <w:sz w:val="32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CD568E"/>
    <w:pPr>
      <w:spacing w:line="245" w:lineRule="auto"/>
      <w:ind w:left="720"/>
    </w:pPr>
    <w:rPr>
      <w:rFonts w:eastAsiaTheme="minorEastAsia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C336C1"/>
    <w:pPr>
      <w:spacing w:line="240" w:lineRule="auto"/>
      <w:jc w:val="center"/>
    </w:pPr>
    <w:rPr>
      <w:b/>
      <w:sz w:val="96"/>
    </w:rPr>
  </w:style>
  <w:style w:type="character" w:customStyle="1" w:styleId="TitleChar">
    <w:name w:val="Title Char"/>
    <w:basedOn w:val="DefaultParagraphFont"/>
    <w:link w:val="Title"/>
    <w:uiPriority w:val="10"/>
    <w:rsid w:val="00C336C1"/>
    <w:rPr>
      <w:b/>
      <w:sz w:val="96"/>
    </w:rPr>
  </w:style>
  <w:style w:type="character" w:customStyle="1" w:styleId="NoSpacingChar">
    <w:name w:val="No Spacing Char"/>
    <w:basedOn w:val="DefaultParagraphFont"/>
    <w:link w:val="NoSpacing"/>
    <w:uiPriority w:val="1"/>
    <w:rsid w:val="00390AA7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paragraph" w:customStyle="1" w:styleId="Questions">
    <w:name w:val="Questions"/>
    <w:basedOn w:val="Normal"/>
    <w:link w:val="QuestionsChar"/>
    <w:qFormat/>
    <w:rsid w:val="00BF5A57"/>
    <w:pPr>
      <w:tabs>
        <w:tab w:val="left" w:pos="709"/>
        <w:tab w:val="left" w:pos="1418"/>
        <w:tab w:val="left" w:pos="2126"/>
        <w:tab w:val="right" w:pos="9072"/>
      </w:tabs>
    </w:pPr>
    <w:rPr>
      <w:rFonts w:eastAsia="Times New Roman" w:cs="Times New Roman"/>
    </w:rPr>
  </w:style>
  <w:style w:type="character" w:customStyle="1" w:styleId="QuestionsChar">
    <w:name w:val="Questions Char"/>
    <w:basedOn w:val="DefaultParagraphFont"/>
    <w:link w:val="Questions"/>
    <w:rsid w:val="00BF5A57"/>
    <w:rPr>
      <w:rFonts w:eastAsia="Times New Roman" w:cs="Times New Roman"/>
      <w:sz w:val="24"/>
    </w:rPr>
  </w:style>
  <w:style w:type="character" w:styleId="BookTitle">
    <w:name w:val="Book Title"/>
    <w:basedOn w:val="DefaultParagraphFont"/>
    <w:uiPriority w:val="33"/>
    <w:qFormat/>
    <w:rsid w:val="006022F6"/>
    <w:rPr>
      <w:b/>
      <w:bCs/>
      <w:smallCaps/>
      <w:spacing w:val="5"/>
    </w:rPr>
  </w:style>
  <w:style w:type="paragraph" w:customStyle="1" w:styleId="Multikeuse1">
    <w:name w:val="Multikeuse 1"/>
    <w:basedOn w:val="Normal"/>
    <w:link w:val="Multikeuse1Char"/>
    <w:qFormat/>
    <w:rsid w:val="009C5DD6"/>
    <w:pPr>
      <w:tabs>
        <w:tab w:val="left" w:pos="709"/>
        <w:tab w:val="left" w:pos="1276"/>
        <w:tab w:val="left" w:pos="3119"/>
        <w:tab w:val="left" w:pos="3686"/>
        <w:tab w:val="left" w:pos="5529"/>
        <w:tab w:val="left" w:pos="6096"/>
        <w:tab w:val="left" w:pos="7797"/>
        <w:tab w:val="left" w:pos="8364"/>
      </w:tabs>
      <w:spacing w:before="120" w:after="120"/>
    </w:pPr>
  </w:style>
  <w:style w:type="character" w:customStyle="1" w:styleId="Multikeuse1Char">
    <w:name w:val="Multikeuse 1 Char"/>
    <w:basedOn w:val="DefaultParagraphFont"/>
    <w:link w:val="Multikeuse1"/>
    <w:rsid w:val="009C5DD6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A19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19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19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19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1914"/>
    <w:rPr>
      <w:b/>
      <w:bCs/>
      <w:sz w:val="20"/>
      <w:szCs w:val="20"/>
    </w:rPr>
  </w:style>
  <w:style w:type="paragraph" w:customStyle="1" w:styleId="number">
    <w:name w:val="number"/>
    <w:basedOn w:val="Normal"/>
    <w:link w:val="numberChar"/>
    <w:autoRedefine/>
    <w:qFormat/>
    <w:rsid w:val="00EA778E"/>
    <w:pPr>
      <w:tabs>
        <w:tab w:val="left" w:pos="284"/>
        <w:tab w:val="left" w:pos="1134"/>
        <w:tab w:val="left" w:pos="3402"/>
        <w:tab w:val="left" w:pos="3969"/>
        <w:tab w:val="left" w:pos="6237"/>
        <w:tab w:val="left" w:pos="6804"/>
      </w:tabs>
      <w:spacing w:before="120" w:after="120" w:line="240" w:lineRule="auto"/>
      <w:ind w:left="284" w:hanging="567"/>
    </w:pPr>
    <w:rPr>
      <w:rFonts w:ascii="Arial" w:eastAsia="SimSun" w:hAnsi="Arial" w:cs="Arial"/>
      <w:szCs w:val="24"/>
      <w:lang w:eastAsia="zh-CN"/>
    </w:rPr>
  </w:style>
  <w:style w:type="character" w:customStyle="1" w:styleId="numberChar">
    <w:name w:val="number Char"/>
    <w:basedOn w:val="DefaultParagraphFont"/>
    <w:link w:val="number"/>
    <w:rsid w:val="00EA778E"/>
    <w:rPr>
      <w:rFonts w:ascii="Arial" w:eastAsia="SimSun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footer" Target="foot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nnie\Documents\Custom%20Office%20Templates\AW%20Eksamen%20Vraestel%20201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E701F-269B-4C56-B232-15EFBFD62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 Eksamen Vraestel 2018.dotx</Template>
  <TotalTime>0</TotalTime>
  <Pages>10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2019-09-23T07:17:00Z</dcterms:created>
  <dcterms:modified xsi:type="dcterms:W3CDTF">2019-09-24T12:55:00Z</dcterms:modified>
  <cp:category/>
</cp:coreProperties>
</file>