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EC1C9" w14:textId="203BC9A9" w:rsidR="00111803" w:rsidRPr="00AC2DB2" w:rsidRDefault="00111803" w:rsidP="00111803">
      <w:pPr>
        <w:jc w:val="center"/>
        <w:rPr>
          <w:b/>
          <w:sz w:val="36"/>
        </w:rPr>
      </w:pPr>
      <w:bookmarkStart w:id="0" w:name="_Hlk525226008"/>
      <w:bookmarkStart w:id="1" w:name="_Hlk521598357"/>
      <w:bookmarkStart w:id="2" w:name="_Hlk525545361"/>
      <w:r w:rsidRPr="00AC2DB2">
        <w:rPr>
          <w:b/>
          <w:sz w:val="36"/>
        </w:rPr>
        <w:t>Alpha Wiskunde</w:t>
      </w:r>
      <w:r w:rsidR="00BA542D">
        <w:rPr>
          <w:b/>
          <w:sz w:val="36"/>
        </w:rPr>
        <w:t xml:space="preserve"> </w:t>
      </w:r>
      <w:r w:rsidR="00476072">
        <w:rPr>
          <w:b/>
          <w:sz w:val="36"/>
        </w:rPr>
        <w:t>M</w:t>
      </w:r>
      <w:r w:rsidR="00BA542D">
        <w:rPr>
          <w:b/>
          <w:sz w:val="36"/>
        </w:rPr>
        <w:t>emorandum</w:t>
      </w:r>
    </w:p>
    <w:p w14:paraId="0E5D4AB0" w14:textId="7A40C8A8" w:rsidR="00111803" w:rsidRPr="00AC2DB2" w:rsidRDefault="00111803" w:rsidP="00111803">
      <w:pPr>
        <w:pStyle w:val="Heading1"/>
        <w:jc w:val="center"/>
        <w:rPr>
          <w:rFonts w:ascii="Times New Roman" w:hAnsi="Times New Roman"/>
          <w:sz w:val="32"/>
        </w:rPr>
      </w:pPr>
      <w:r w:rsidRPr="00AC2DB2">
        <w:rPr>
          <w:rFonts w:eastAsiaTheme="minorHAnsi" w:cstheme="minorBidi"/>
          <w:sz w:val="36"/>
          <w:szCs w:val="22"/>
          <w:lang w:eastAsia="en-US"/>
        </w:rPr>
        <w:t>Finale eksamen 201</w:t>
      </w:r>
      <w:r w:rsidR="00FA6817" w:rsidRPr="00AC2DB2">
        <w:rPr>
          <w:rFonts w:eastAsiaTheme="minorHAnsi" w:cstheme="minorBidi"/>
          <w:sz w:val="36"/>
          <w:szCs w:val="22"/>
          <w:lang w:eastAsia="en-US"/>
        </w:rPr>
        <w:t>9</w:t>
      </w:r>
    </w:p>
    <w:p w14:paraId="06FA2354" w14:textId="77777777" w:rsidR="00BA542D" w:rsidRPr="00AC2DB2" w:rsidRDefault="00BA542D" w:rsidP="00BA542D">
      <w:pPr>
        <w:pStyle w:val="Heading1"/>
      </w:pPr>
      <w:r w:rsidRPr="00AC2DB2">
        <w:t>Vraag 1</w:t>
      </w:r>
      <w:r w:rsidRPr="00AC2DB2">
        <w:tab/>
        <w:t>[20 punte]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BA542D" w:rsidRPr="00AC2DB2" w14:paraId="1477ECD6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747DDD0F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1B966F67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53C8C12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ED67D96" w14:textId="77777777" w:rsidR="00BA542D" w:rsidRPr="00BA542D" w:rsidRDefault="00BA542D" w:rsidP="00BA542D">
            <w:pPr>
              <w:jc w:val="center"/>
              <w:rPr>
                <w:szCs w:val="24"/>
                <w:highlight w:val="red"/>
                <w:lang w:eastAsia="zh-CN"/>
              </w:rPr>
            </w:pPr>
            <w:r w:rsidRPr="00BA542D">
              <w:rPr>
                <w:szCs w:val="24"/>
                <w:highlight w:val="red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59C9E75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694B29DF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57C58ACF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506B0276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44A4BD9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14C9BA6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2FC04A7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1742D10F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03923A7D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1BDA8529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9332EC4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B95E9E0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139F398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3E6912B3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795AE0D2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2E6FD738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3A04DCC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7D54568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F61B48">
              <w:rPr>
                <w:szCs w:val="24"/>
                <w:highlight w:val="red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BD46666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F61B48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5D216070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5FFF26FB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5A874FBC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40AD65C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ECE52F2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C5111B6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0AF9A434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647D830D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3E1965CF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6F63991A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AF571A8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5161393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5F28ABBF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261D2267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46BD9625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F61B48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235E347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85D12D5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A8288E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F61B48">
              <w:rPr>
                <w:szCs w:val="24"/>
                <w:highlight w:val="red"/>
                <w:lang w:eastAsia="zh-CN"/>
              </w:rPr>
              <w:t>D</w:t>
            </w:r>
          </w:p>
        </w:tc>
      </w:tr>
      <w:tr w:rsidR="00BA542D" w:rsidRPr="00AC2DB2" w14:paraId="37DED292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3651A843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75B0DF10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D6A6904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64B9034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6BE7D4E2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D</w:t>
            </w:r>
          </w:p>
        </w:tc>
      </w:tr>
      <w:tr w:rsidR="00BA542D" w:rsidRPr="00AC2DB2" w14:paraId="4462E413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7A40F73D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959D4F3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4B366E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E741717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06A6B463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BA542D" w:rsidRPr="00AC2DB2" w14:paraId="08FB34FA" w14:textId="77777777" w:rsidTr="00BA542D">
        <w:trPr>
          <w:trHeight w:val="567"/>
          <w:jc w:val="center"/>
        </w:trPr>
        <w:tc>
          <w:tcPr>
            <w:tcW w:w="846" w:type="dxa"/>
            <w:vAlign w:val="center"/>
          </w:tcPr>
          <w:p w14:paraId="20D489E4" w14:textId="77777777" w:rsidR="00BA542D" w:rsidRPr="00AC2DB2" w:rsidRDefault="00BA542D" w:rsidP="00BA542D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14BAB344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597BFD76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41370A">
              <w:rPr>
                <w:szCs w:val="24"/>
                <w:highlight w:val="red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4B775D5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0D301751" w14:textId="77777777" w:rsidR="00BA542D" w:rsidRPr="00AC2DB2" w:rsidRDefault="00BA542D" w:rsidP="00BA542D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</w:tbl>
    <w:p w14:paraId="2C06EF6C" w14:textId="77777777" w:rsidR="00111803" w:rsidRPr="00AC2DB2" w:rsidRDefault="00111803" w:rsidP="00386D4D"/>
    <w:bookmarkEnd w:id="0"/>
    <w:bookmarkEnd w:id="1"/>
    <w:bookmarkEnd w:id="2"/>
    <w:p w14:paraId="7950B218" w14:textId="77777777" w:rsidR="00F3422C" w:rsidRPr="00AC2DB2" w:rsidRDefault="00F3422C" w:rsidP="001E77AF"/>
    <w:p w14:paraId="27CD2E18" w14:textId="77777777" w:rsidR="006D19C2" w:rsidRPr="00AC2DB2" w:rsidRDefault="006D19C2">
      <w:pPr>
        <w:spacing w:before="0" w:after="160"/>
        <w:rPr>
          <w:szCs w:val="24"/>
        </w:rPr>
      </w:pPr>
      <w:r w:rsidRPr="00AC2DB2">
        <w:rPr>
          <w:szCs w:val="24"/>
        </w:rPr>
        <w:br w:type="page"/>
      </w:r>
    </w:p>
    <w:p w14:paraId="1FC60ACC" w14:textId="61E038C3" w:rsidR="008D3D2A" w:rsidRPr="00AC2DB2" w:rsidRDefault="008D3D2A" w:rsidP="008D3D2A">
      <w:pPr>
        <w:pStyle w:val="Heading1"/>
      </w:pPr>
      <w:r w:rsidRPr="00AC2DB2">
        <w:lastRenderedPageBreak/>
        <w:t>Vraag 2</w:t>
      </w:r>
      <w:r w:rsidRPr="00AC2DB2">
        <w:tab/>
        <w:t>[</w:t>
      </w:r>
      <w:r w:rsidR="00EB4298" w:rsidRPr="00AC2DB2">
        <w:t>1</w:t>
      </w:r>
      <w:r w:rsidR="00487383" w:rsidRPr="00AC2DB2">
        <w:t>6</w:t>
      </w:r>
      <w:r w:rsidRPr="00AC2DB2">
        <w:t xml:space="preserve"> punte]</w:t>
      </w:r>
    </w:p>
    <w:p w14:paraId="0E2633AB" w14:textId="77777777" w:rsidR="00A6645D" w:rsidRPr="00AC2DB2" w:rsidRDefault="00E079C3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2.1</w:t>
      </w:r>
      <w:r w:rsidRPr="00AC2DB2">
        <w:rPr>
          <w:lang w:eastAsia="zh-CN"/>
        </w:rPr>
        <w:tab/>
      </w:r>
      <w:r w:rsidR="00691F98" w:rsidRPr="00AC2DB2">
        <w:rPr>
          <w:lang w:eastAsia="zh-CN"/>
        </w:rPr>
        <w:t>Vereenvoudig</w:t>
      </w:r>
      <w:r w:rsidR="00A6645D" w:rsidRPr="00AC2DB2">
        <w:rPr>
          <w:lang w:eastAsia="zh-CN"/>
        </w:rPr>
        <w:t xml:space="preserve"> en laat die antwoord in die vorm </w:t>
      </w:r>
      <m:oMath>
        <m:r>
          <w:rPr>
            <w:rFonts w:ascii="Cambria Math" w:hAnsi="Cambria Math"/>
            <w:lang w:eastAsia="zh-CN"/>
          </w:rPr>
          <m:t>a+bi</m:t>
        </m:r>
      </m:oMath>
      <w:r w:rsidR="00A6645D" w:rsidRPr="00AC2DB2">
        <w:rPr>
          <w:lang w:eastAsia="zh-CN"/>
        </w:rPr>
        <w:t xml:space="preserve"> met </w:t>
      </w:r>
      <m:oMath>
        <m:r>
          <w:rPr>
            <w:rFonts w:ascii="Cambria Math" w:hAnsi="Cambria Math"/>
            <w:lang w:eastAsia="zh-CN"/>
          </w:rPr>
          <m:t>a</m:t>
        </m:r>
        <m:r>
          <m:rPr>
            <m:lit/>
          </m:rPr>
          <w:rPr>
            <w:rFonts w:ascii="Cambria Math" w:hAnsi="Cambria Math"/>
            <w:lang w:eastAsia="zh-CN"/>
          </w:rPr>
          <m:t>,</m:t>
        </m:r>
        <m:r>
          <w:rPr>
            <w:rFonts w:ascii="Cambria Math" w:hAnsi="Cambria Math"/>
            <w:lang w:eastAsia="zh-CN"/>
          </w:rPr>
          <m:t>b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∈R</m:t>
        </m:r>
      </m:oMath>
      <w:r w:rsidR="00691F98" w:rsidRPr="00AC2DB2">
        <w:rPr>
          <w:lang w:eastAsia="zh-CN"/>
        </w:rPr>
        <w:t xml:space="preserve">: </w:t>
      </w:r>
    </w:p>
    <w:p w14:paraId="2B4B2E94" w14:textId="6901A220" w:rsidR="00691F98" w:rsidRPr="00AC2DB2" w:rsidRDefault="00A6645D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2+6i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1-4i</m:t>
            </m:r>
          </m:e>
        </m:d>
      </m:oMath>
      <w:r w:rsidR="00691F98" w:rsidRPr="00AC2DB2">
        <w:rPr>
          <w:lang w:eastAsia="zh-CN"/>
        </w:rPr>
        <w:t>.</w:t>
      </w:r>
      <w:r w:rsidR="00691F98" w:rsidRPr="00AC2DB2">
        <w:rPr>
          <w:lang w:eastAsia="zh-CN"/>
        </w:rPr>
        <w:tab/>
        <w:t>(3)</w:t>
      </w:r>
    </w:p>
    <w:p w14:paraId="00D1FC95" w14:textId="6070DCC5" w:rsidR="00A6645D" w:rsidRPr="00AC2DB2" w:rsidRDefault="00A6645D" w:rsidP="00651E6A">
      <w:pPr>
        <w:pStyle w:val="Questions"/>
        <w:rPr>
          <w:b/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i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180</m:t>
                </m:r>
              </m:sup>
            </m:sSup>
          </m:num>
          <m:den>
            <m:r>
              <w:rPr>
                <w:rFonts w:ascii="Cambria Math" w:hAnsi="Cambria Math"/>
                <w:lang w:eastAsia="zh-CN"/>
              </w:rPr>
              <m:t>1+i</m:t>
            </m:r>
          </m:den>
        </m:f>
      </m:oMath>
      <w:r w:rsidRPr="00AC2DB2">
        <w:rPr>
          <w:lang w:eastAsia="zh-CN"/>
        </w:rPr>
        <w:tab/>
      </w:r>
      <w:r w:rsidR="00487383" w:rsidRPr="00AC2DB2">
        <w:rPr>
          <w:lang w:eastAsia="zh-CN"/>
        </w:rPr>
        <w:tab/>
      </w:r>
      <w:r w:rsidRPr="00AC2DB2">
        <w:rPr>
          <w:lang w:eastAsia="zh-CN"/>
        </w:rPr>
        <w:t>(</w:t>
      </w:r>
      <w:r w:rsidR="00487383" w:rsidRPr="00AC2DB2">
        <w:rPr>
          <w:lang w:eastAsia="zh-CN"/>
        </w:rPr>
        <w:t>4</w:t>
      </w:r>
      <w:r w:rsidRPr="00AC2DB2">
        <w:rPr>
          <w:lang w:eastAsia="zh-CN"/>
        </w:rPr>
        <w:t>)</w:t>
      </w:r>
    </w:p>
    <w:p w14:paraId="3E1C38B8" w14:textId="17F5D894" w:rsidR="00FA061A" w:rsidRPr="00AC2DB2" w:rsidRDefault="00691F98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2.2</w:t>
      </w:r>
      <w:r w:rsidRPr="00AC2DB2">
        <w:rPr>
          <w:lang w:eastAsia="zh-CN"/>
        </w:rPr>
        <w:tab/>
      </w:r>
      <w:r w:rsidR="00FA061A" w:rsidRPr="00AC2DB2">
        <w:rPr>
          <w:lang w:eastAsia="zh-CN"/>
        </w:rPr>
        <w:t xml:space="preserve">Bepaal heelgetalle </w:t>
      </w:r>
      <m:oMath>
        <m:r>
          <w:rPr>
            <w:rFonts w:ascii="Cambria Math" w:hAnsi="Cambria Math"/>
            <w:lang w:eastAsia="zh-CN"/>
          </w:rPr>
          <m:t>m</m:t>
        </m:r>
      </m:oMath>
      <w:r w:rsidR="00FA061A" w:rsidRPr="00AC2DB2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n</m:t>
        </m:r>
      </m:oMath>
      <w:r w:rsidR="00FA061A" w:rsidRPr="00AC2DB2">
        <w:rPr>
          <w:lang w:eastAsia="zh-CN"/>
        </w:rPr>
        <w:t xml:space="preserve"> </w:t>
      </w:r>
      <w:r w:rsidRPr="00AC2DB2">
        <w:rPr>
          <w:lang w:eastAsia="zh-CN"/>
        </w:rPr>
        <w:t xml:space="preserve">in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m-i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1+2i</m:t>
            </m:r>
          </m:e>
        </m:d>
        <m:r>
          <w:rPr>
            <w:rFonts w:ascii="Cambria Math" w:hAnsi="Cambria Math"/>
            <w:lang w:eastAsia="zh-CN"/>
          </w:rPr>
          <m:t>=n+5i</m:t>
        </m:r>
      </m:oMath>
      <w:r w:rsidRPr="00AC2DB2">
        <w:rPr>
          <w:lang w:eastAsia="zh-CN"/>
        </w:rPr>
        <w:t>.</w:t>
      </w:r>
      <w:r w:rsidR="00424EBA" w:rsidRPr="00AC2DB2">
        <w:rPr>
          <w:lang w:eastAsia="zh-CN"/>
        </w:rPr>
        <w:tab/>
        <w:t>(6)</w:t>
      </w:r>
    </w:p>
    <w:p w14:paraId="209FE8C6" w14:textId="195A1910" w:rsidR="00424EBA" w:rsidRPr="00AC2DB2" w:rsidRDefault="00424EBA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</w:t>
      </w:r>
      <w:r w:rsidR="00A6645D" w:rsidRPr="00AC2DB2">
        <w:rPr>
          <w:lang w:eastAsia="zh-CN"/>
        </w:rPr>
        <w:t>3</w:t>
      </w:r>
      <w:r w:rsidRPr="00AC2DB2">
        <w:rPr>
          <w:lang w:eastAsia="zh-CN"/>
        </w:rPr>
        <w:tab/>
        <w:t xml:space="preserve">Stel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-2-3i</m:t>
            </m:r>
          </m:e>
        </m:d>
        <m:r>
          <w:rPr>
            <w:rFonts w:ascii="Cambria Math" w:hAnsi="Cambria Math"/>
            <w:lang w:eastAsia="zh-CN"/>
          </w:rPr>
          <m:t>+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7-2i</m:t>
            </m:r>
          </m:e>
        </m:d>
      </m:oMath>
      <w:r w:rsidR="0069553F" w:rsidRPr="00AC2DB2">
        <w:rPr>
          <w:lang w:eastAsia="zh-CN"/>
        </w:rPr>
        <w:t xml:space="preserve"> grafies voor op ‘n assestelsel.</w:t>
      </w:r>
      <w:r w:rsidR="001E5996" w:rsidRPr="00AC2DB2">
        <w:rPr>
          <w:lang w:eastAsia="zh-CN"/>
        </w:rPr>
        <w:t xml:space="preserve"> </w:t>
      </w:r>
      <w:r w:rsidR="001E5996" w:rsidRPr="00AC2DB2">
        <w:rPr>
          <w:lang w:eastAsia="zh-CN"/>
        </w:rPr>
        <w:br/>
      </w:r>
      <w:r w:rsidR="001E5996" w:rsidRPr="00AC2DB2">
        <w:rPr>
          <w:lang w:eastAsia="zh-CN"/>
        </w:rPr>
        <w:tab/>
      </w:r>
      <w:r w:rsidR="001E5996" w:rsidRPr="00AC2DB2">
        <w:rPr>
          <w:rFonts w:eastAsiaTheme="minorEastAsia"/>
          <w:lang w:eastAsia="zh-CN"/>
        </w:rPr>
        <w:t xml:space="preserve">Gebruik </w:t>
      </w:r>
      <w:r w:rsidR="001E5996" w:rsidRPr="00AC2DB2">
        <w:rPr>
          <w:rFonts w:eastAsiaTheme="minorEastAsia"/>
          <w:b/>
          <w:lang w:eastAsia="zh-CN"/>
        </w:rPr>
        <w:t xml:space="preserve">DIAGRAMBLAD 1 </w:t>
      </w:r>
      <w:r w:rsidR="001E5996" w:rsidRPr="00AC2DB2">
        <w:rPr>
          <w:rFonts w:eastAsiaTheme="minorEastAsia"/>
          <w:lang w:eastAsia="zh-CN"/>
        </w:rPr>
        <w:t>vir jou skets.</w:t>
      </w:r>
      <w:r w:rsidR="0069553F" w:rsidRPr="00AC2DB2">
        <w:rPr>
          <w:lang w:eastAsia="zh-CN"/>
        </w:rPr>
        <w:tab/>
        <w:t>(</w:t>
      </w:r>
      <w:r w:rsidR="00487383" w:rsidRPr="00AC2DB2">
        <w:rPr>
          <w:lang w:eastAsia="zh-CN"/>
        </w:rPr>
        <w:t>3</w:t>
      </w:r>
      <w:r w:rsidR="0069553F" w:rsidRPr="00AC2DB2">
        <w:rPr>
          <w:lang w:eastAsia="zh-CN"/>
        </w:rPr>
        <w:t>)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DD7A59" w14:paraId="1FF3D720" w14:textId="77777777" w:rsidTr="00DD7A59">
        <w:tc>
          <w:tcPr>
            <w:tcW w:w="567" w:type="dxa"/>
          </w:tcPr>
          <w:p w14:paraId="27337E97" w14:textId="67617A2F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2.1</w:t>
            </w:r>
            <w:r>
              <w:rPr>
                <w:lang w:eastAsia="zh-CN"/>
              </w:rPr>
              <w:br/>
              <w:t>(a)</w:t>
            </w:r>
          </w:p>
        </w:tc>
        <w:tc>
          <w:tcPr>
            <w:tcW w:w="5102" w:type="dxa"/>
          </w:tcPr>
          <w:p w14:paraId="275E4AC1" w14:textId="7E046616" w:rsidR="00DD7A59" w:rsidRPr="00DD7A59" w:rsidRDefault="00DD7A59" w:rsidP="00651E6A">
            <w:pPr>
              <w:pStyle w:val="Questions"/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2-8i+6i-24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2AF13C7B" w14:textId="18512109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= </w:t>
            </w:r>
            <m:oMath>
              <m:r>
                <w:rPr>
                  <w:rFonts w:ascii="Cambria Math" w:hAnsi="Cambria Math"/>
                  <w:lang w:eastAsia="zh-CN"/>
                </w:rPr>
                <m:t>2-8i+6i+24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7D8C3BA2" w14:textId="42F1FF1E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= </w:t>
            </w:r>
            <m:oMath>
              <m:r>
                <w:rPr>
                  <w:rFonts w:ascii="Cambria Math" w:hAnsi="Cambria Math"/>
                  <w:lang w:eastAsia="zh-CN"/>
                </w:rPr>
                <m:t>26-2i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68858A9F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1:Maal hakies uit</w:t>
            </w:r>
          </w:p>
          <w:p w14:paraId="6BCCE096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+24</w:t>
            </w:r>
          </w:p>
          <w:p w14:paraId="0F044725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07D8B712" w14:textId="1DF18D3C" w:rsidR="00DD7A59" w:rsidRPr="00DD7A59" w:rsidRDefault="00DD7A59" w:rsidP="00DD7A59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[3]</w:t>
            </w:r>
          </w:p>
        </w:tc>
      </w:tr>
      <w:tr w:rsidR="00DD7A59" w14:paraId="6D889241" w14:textId="77777777" w:rsidTr="00DD7A59">
        <w:tc>
          <w:tcPr>
            <w:tcW w:w="567" w:type="dxa"/>
          </w:tcPr>
          <w:p w14:paraId="6890B932" w14:textId="1D0C934D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2C150521" w14:textId="53C318F4" w:rsidR="00DD7A59" w:rsidRPr="00DD7A59" w:rsidRDefault="00DD7A59" w:rsidP="00651E6A">
            <w:pPr>
              <w:pStyle w:val="Questions"/>
              <w:rPr>
                <w:lang w:eastAsia="zh-CN"/>
              </w:rPr>
            </w:pPr>
            <m:oMath>
              <m:r>
                <w:rPr>
                  <w:rFonts w:ascii="Cambria Math" w:hAnsi="Cambria Math"/>
                  <w:lang w:eastAsia="zh-CN"/>
                </w:rPr>
                <m:t>181÷4=45 res 1</m:t>
              </m:r>
            </m:oMath>
            <w:r>
              <w:rPr>
                <w:lang w:eastAsia="zh-CN"/>
              </w:rPr>
              <w:t xml:space="preserve">, </w:t>
            </w:r>
            <m:oMath>
              <m:r>
                <w:rPr>
                  <w:rFonts w:ascii="Cambria Math" w:hAnsi="Cambria Math"/>
                  <w:lang w:eastAsia="zh-CN"/>
                </w:rPr>
                <m:t>∴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181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=i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65F375A8" w14:textId="7EA13283" w:rsidR="00DD7A59" w:rsidRPr="00DD7A59" w:rsidRDefault="00D16CC4" w:rsidP="00651E6A">
            <w:pPr>
              <w:pStyle w:val="Questions"/>
              <w:rPr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1+i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1-i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1-i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38D66C61" w14:textId="46D2F750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fPr>
                <m:num>
                  <m:r>
                    <w:rPr>
                      <w:rFonts w:ascii="Cambria Math" w:hAnsi="Cambria Math"/>
                      <w:lang w:eastAsia="zh-CN"/>
                    </w:rPr>
                    <m:t>i-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  <w:lang w:eastAsia="zh-CN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lang w:eastAsia="zh-CN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  <w:lang w:eastAsia="zh-CN"/>
                        </w:rPr>
                        <m:t>2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Segoe UI Symbol" w:hAnsi="Segoe UI Symbol" w:cs="Segoe UI Symbol"/>
                      <w:color w:val="FF0000"/>
                    </w:rPr>
                    <m:t>✔</m:t>
                  </m:r>
                </m:den>
              </m:f>
            </m:oMath>
          </w:p>
          <w:p w14:paraId="10117F48" w14:textId="7DFED1DA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fPr>
                <m:num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Segoe UI Symbol" w:cs="Segoe UI Symbol"/>
                  <w:color w:val="000000" w:themeColor="text1"/>
                </w:rPr>
                <m:t>+</m:t>
              </m:r>
              <m:f>
                <m:fPr>
                  <m:ctrlPr>
                    <w:rPr>
                      <w:rFonts w:ascii="Cambria Math" w:hAnsi="Segoe UI Symbol" w:cs="Segoe UI Symbol"/>
                      <w:bCs/>
                      <w:color w:val="000000" w:themeColor="text1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Segoe UI Symbol" w:cs="Segoe UI Symbol"/>
                      <w:color w:val="000000" w:themeColor="text1"/>
                    </w:rPr>
                    <m:t>i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Segoe UI Symbol" w:cs="Segoe UI Symbol"/>
                      <w:color w:val="000000" w:themeColor="text1"/>
                    </w:rPr>
                    <m:t>2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131D9373" w14:textId="2C5AF785" w:rsidR="00DD7A59" w:rsidRDefault="00DD7A59" w:rsidP="00651E6A">
            <w:pPr>
              <w:pStyle w:val="Questions"/>
              <w:rPr>
                <w:lang w:eastAsia="zh-CN"/>
              </w:rPr>
            </w:pPr>
          </w:p>
        </w:tc>
        <w:tc>
          <w:tcPr>
            <w:tcW w:w="3402" w:type="dxa"/>
          </w:tcPr>
          <w:p w14:paraId="3D6CFE82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181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=i</m:t>
              </m:r>
            </m:oMath>
          </w:p>
          <w:p w14:paraId="3CBE06F0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Maal met toegevoegde</w:t>
            </w:r>
          </w:p>
          <w:p w14:paraId="31AF92DC" w14:textId="77777777" w:rsidR="00DD7A59" w:rsidRDefault="00DD7A59" w:rsidP="00651E6A">
            <w:pPr>
              <w:pStyle w:val="Questions"/>
              <w:rPr>
                <w:lang w:eastAsia="zh-CN"/>
              </w:rPr>
            </w:pPr>
          </w:p>
          <w:p w14:paraId="2AAAD8B5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Maal</w:t>
            </w:r>
          </w:p>
          <w:p w14:paraId="2CAE7A45" w14:textId="77777777" w:rsidR="00DD7A59" w:rsidRDefault="00DD7A59" w:rsidP="00651E6A">
            <w:pPr>
              <w:pStyle w:val="Questions"/>
              <w:rPr>
                <w:lang w:eastAsia="zh-CN"/>
              </w:rPr>
            </w:pPr>
          </w:p>
          <w:p w14:paraId="3563EC93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70AE65E9" w14:textId="2D462DC3" w:rsidR="00DD7A59" w:rsidRPr="00DD7A59" w:rsidRDefault="00DD7A59" w:rsidP="00DD7A59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[4]</w:t>
            </w:r>
          </w:p>
        </w:tc>
      </w:tr>
      <w:tr w:rsidR="00DD7A59" w14:paraId="50815F92" w14:textId="77777777" w:rsidTr="00DD7A59">
        <w:tc>
          <w:tcPr>
            <w:tcW w:w="567" w:type="dxa"/>
          </w:tcPr>
          <w:p w14:paraId="0DF59560" w14:textId="0D8C619C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2.2</w:t>
            </w:r>
          </w:p>
        </w:tc>
        <w:tc>
          <w:tcPr>
            <w:tcW w:w="5102" w:type="dxa"/>
          </w:tcPr>
          <w:p w14:paraId="339893D4" w14:textId="5CE82D2D" w:rsidR="00DD7A59" w:rsidRPr="00DD7A59" w:rsidRDefault="00DD7A59" w:rsidP="00651E6A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m+2mi-i-2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hAnsi="Cambria Math"/>
                    <w:lang w:eastAsia="zh-CN"/>
                  </w:rPr>
                  <m:t>=n+5i</m:t>
                </m:r>
              </m:oMath>
            </m:oMathPara>
          </w:p>
          <w:p w14:paraId="702D190F" w14:textId="2FD5BB52" w:rsidR="00DD7A59" w:rsidRDefault="00DD7A59" w:rsidP="00651E6A">
            <w:pPr>
              <w:pStyle w:val="Questions"/>
              <w:rPr>
                <w:rFonts w:ascii="Calibri" w:hAnsi="Calibri"/>
                <w:lang w:eastAsia="zh-CN"/>
              </w:rPr>
            </w:pPr>
            <m:oMath>
              <m:r>
                <w:rPr>
                  <w:rFonts w:ascii="Cambria Math" w:hAnsi="Cambria Math"/>
                  <w:lang w:eastAsia="zh-CN"/>
                </w:rPr>
                <m:t>∴m+2=n</m:t>
              </m:r>
            </m:oMath>
            <w:r>
              <w:rPr>
                <w:rFonts w:ascii="Calibri" w:hAnsi="Calibri"/>
                <w:lang w:eastAsia="zh-CN"/>
              </w:rPr>
              <w:t xml:space="preserve"> en </w:t>
            </w:r>
            <m:oMath>
              <m:r>
                <w:rPr>
                  <w:rFonts w:ascii="Cambria Math" w:hAnsi="Cambria Math"/>
                  <w:lang w:eastAsia="zh-CN"/>
                </w:rPr>
                <m:t>2m-1=5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599B1334" w14:textId="0B15B628" w:rsidR="00DD7A59" w:rsidRPr="00DD7A59" w:rsidRDefault="00DD7A59" w:rsidP="00651E6A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m=3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  <w:p w14:paraId="21703D7F" w14:textId="400367FD" w:rsidR="00DD7A59" w:rsidRDefault="00DD7A59" w:rsidP="00651E6A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n=5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</w:tc>
        <w:tc>
          <w:tcPr>
            <w:tcW w:w="3402" w:type="dxa"/>
          </w:tcPr>
          <w:p w14:paraId="02986ACC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Maal uit</w:t>
            </w:r>
          </w:p>
          <w:p w14:paraId="24BEE7DD" w14:textId="77777777" w:rsidR="00DD7A59" w:rsidRDefault="00DD7A59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Stel gelyk</w:t>
            </w:r>
          </w:p>
          <w:p w14:paraId="7DD03636" w14:textId="77777777" w:rsidR="006F7CBB" w:rsidRDefault="006F7CBB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2: </w:t>
            </w:r>
            <m:oMath>
              <m:r>
                <w:rPr>
                  <w:rFonts w:ascii="Cambria Math" w:hAnsi="Cambria Math"/>
                  <w:lang w:eastAsia="zh-CN"/>
                </w:rPr>
                <m:t>m</m:t>
              </m:r>
            </m:oMath>
          </w:p>
          <w:p w14:paraId="6FA0B0E2" w14:textId="77777777" w:rsidR="006F7CBB" w:rsidRDefault="006F7CBB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2: </w:t>
            </w:r>
            <m:oMath>
              <m:r>
                <w:rPr>
                  <w:rFonts w:ascii="Cambria Math" w:hAnsi="Cambria Math"/>
                  <w:lang w:eastAsia="zh-CN"/>
                </w:rPr>
                <m:t>n</m:t>
              </m:r>
            </m:oMath>
          </w:p>
          <w:p w14:paraId="69F3FEC3" w14:textId="30894EB9" w:rsidR="006F7CBB" w:rsidRPr="006F7CBB" w:rsidRDefault="006F7CBB" w:rsidP="006F7CBB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[6]</w:t>
            </w:r>
          </w:p>
        </w:tc>
      </w:tr>
      <w:tr w:rsidR="00DD7A59" w14:paraId="03291CB4" w14:textId="77777777" w:rsidTr="00DD7A59">
        <w:tc>
          <w:tcPr>
            <w:tcW w:w="567" w:type="dxa"/>
          </w:tcPr>
          <w:p w14:paraId="0E3C50FD" w14:textId="11B49A7B" w:rsidR="00DD7A59" w:rsidRDefault="008778C4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2.3</w:t>
            </w:r>
          </w:p>
        </w:tc>
        <w:tc>
          <w:tcPr>
            <w:tcW w:w="5102" w:type="dxa"/>
          </w:tcPr>
          <w:p w14:paraId="3AFBB16F" w14:textId="58D54829" w:rsidR="00DD7A59" w:rsidRDefault="008778C4" w:rsidP="00651E6A">
            <w:pPr>
              <w:pStyle w:val="Questions"/>
              <w:rPr>
                <w:rFonts w:ascii="Calibri" w:hAnsi="Calibri"/>
                <w:lang w:eastAsia="zh-C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92443C5" wp14:editId="4ABD6DFE">
                      <wp:simplePos x="0" y="0"/>
                      <wp:positionH relativeFrom="column">
                        <wp:posOffset>1584377</wp:posOffset>
                      </wp:positionH>
                      <wp:positionV relativeFrom="paragraph">
                        <wp:posOffset>1086183</wp:posOffset>
                      </wp:positionV>
                      <wp:extent cx="235585" cy="1404620"/>
                      <wp:effectExtent l="0" t="0" r="0" b="508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DA46E5" w14:textId="77777777" w:rsidR="00455358" w:rsidRDefault="00455358" w:rsidP="008778C4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92443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4.75pt;margin-top:85.55pt;width:18.5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" filled="f" stroked="f">
                      <v:textbox style="mso-fit-shape-to-text:t">
                        <w:txbxContent>
                          <w:p w14:paraId="34DA46E5" w14:textId="77777777" w:rsidR="00455358" w:rsidRDefault="00455358" w:rsidP="008778C4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6904006" wp14:editId="7B5B864A">
                      <wp:simplePos x="0" y="0"/>
                      <wp:positionH relativeFrom="column">
                        <wp:posOffset>1085955</wp:posOffset>
                      </wp:positionH>
                      <wp:positionV relativeFrom="paragraph">
                        <wp:posOffset>1238542</wp:posOffset>
                      </wp:positionV>
                      <wp:extent cx="235585" cy="1404620"/>
                      <wp:effectExtent l="0" t="0" r="0" b="508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84EF26" w14:textId="77777777" w:rsidR="00455358" w:rsidRDefault="00455358" w:rsidP="008778C4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6904006" id="_x0000_s1027" type="#_x0000_t202" style="position:absolute;margin-left:85.5pt;margin-top:97.5pt;width:18.5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" filled="f" stroked="f">
                      <v:textbox style="mso-fit-shape-to-text:t">
                        <w:txbxContent>
                          <w:p w14:paraId="5384EF26" w14:textId="77777777" w:rsidR="00455358" w:rsidRDefault="00455358" w:rsidP="008778C4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AC655D4" wp14:editId="6DD324EC">
                      <wp:simplePos x="0" y="0"/>
                      <wp:positionH relativeFrom="column">
                        <wp:posOffset>1924290</wp:posOffset>
                      </wp:positionH>
                      <wp:positionV relativeFrom="paragraph">
                        <wp:posOffset>651895</wp:posOffset>
                      </wp:positionV>
                      <wp:extent cx="235585" cy="1404620"/>
                      <wp:effectExtent l="0" t="0" r="0" b="508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F66D6D" w14:textId="097EAE0F" w:rsidR="00455358" w:rsidRDefault="00455358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AC655D4" id="_x0000_s1028" type="#_x0000_t202" style="position:absolute;margin-left:151.5pt;margin-top:51.35pt;width:18.5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" filled="f" stroked="f">
                      <v:textbox style="mso-fit-shape-to-text:t">
                        <w:txbxContent>
                          <w:p w14:paraId="55F66D6D" w14:textId="097EAE0F" w:rsidR="00455358" w:rsidRDefault="00455358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g">
                  <w:drawing>
                    <wp:inline distT="0" distB="0" distL="0" distR="0" wp14:anchorId="5393F9BC" wp14:editId="6EE08925">
                      <wp:extent cx="2700020" cy="2247900"/>
                      <wp:effectExtent l="0" t="0" r="5080" b="0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00020" cy="2247900"/>
                                <a:chOff x="0" y="0"/>
                                <a:chExt cx="2700020" cy="2247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0020" cy="2247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Straight Arrow Connector 3"/>
                              <wps:cNvCnPr/>
                              <wps:spPr>
                                <a:xfrm flipH="1">
                                  <a:off x="540270" y="592111"/>
                                  <a:ext cx="415977" cy="65207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Arrow Connector 6"/>
                              <wps:cNvCnPr/>
                              <wps:spPr>
                                <a:xfrm>
                                  <a:off x="955623" y="592111"/>
                                  <a:ext cx="1520929" cy="43096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Arrow Connector 7"/>
                              <wps:cNvCnPr/>
                              <wps:spPr>
                                <a:xfrm>
                                  <a:off x="955623" y="592111"/>
                                  <a:ext cx="1078720" cy="108304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34915" y="1023079"/>
                                  <a:ext cx="420786" cy="65214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Connector 9"/>
                              <wps:cNvCnPr/>
                              <wps:spPr>
                                <a:xfrm>
                                  <a:off x="539646" y="1221698"/>
                                  <a:ext cx="1493583" cy="453526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AB24EC" id="Group 12" o:spid="_x0000_s1026" style="width:212.6pt;height:177pt;mso-position-horizontal-relative:char;mso-position-vertical-relative:line" coordsize="27000,22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000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">
                        <v:imagedata r:id="rId9" o:title="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8" type="#_x0000_t32" style="position:absolute;left:5402;top:5921;width:4160;height:65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" strokecolor="black [3200]" strokeweight=".5pt">
                        <v:stroke endarrow="block" joinstyle="miter"/>
                      </v:shape>
                      <v:shape id="Straight Arrow Connector 6" o:spid="_x0000_s1029" type="#_x0000_t32" style="position:absolute;left:9556;top:5921;width:15209;height:43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" strokecolor="black [3200]" strokeweight=".5pt">
                        <v:stroke endarrow="block" joinstyle="miter"/>
                      </v:shape>
                      <v:shape id="Straight Arrow Connector 7" o:spid="_x0000_s1030" type="#_x0000_t32" style="position:absolute;left:9556;top:5921;width:10787;height:108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" strokecolor="#ed7d31 [3205]" strokeweight="1pt">
                        <v:stroke endarrow="block" joinstyle="miter"/>
                      </v:shape>
                      <v:line id="Straight Connector 8" o:spid="_x0000_s1031" style="position:absolute;flip:x;visibility:visible;mso-wrap-style:square" from="20349,10230" to="24557,16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" strokecolor="black [3200]" strokeweight=".5pt">
                        <v:stroke dashstyle="dash" joinstyle="miter"/>
                      </v:line>
                      <v:line id="Straight Connector 9" o:spid="_x0000_s1032" style="position:absolute;visibility:visible;mso-wrap-style:square" from="5396,12216" to="20332,16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" strokecolor="black [3200]" strokeweight=".5pt">
                        <v:stroke dashstyle="dash" joinstyle="miter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02" w:type="dxa"/>
          </w:tcPr>
          <w:p w14:paraId="0AE4C076" w14:textId="77777777" w:rsidR="00DD7A59" w:rsidRDefault="008778C4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(-2; -3)</w:t>
            </w:r>
          </w:p>
          <w:p w14:paraId="6472FC65" w14:textId="77777777" w:rsidR="008778C4" w:rsidRDefault="008778C4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(7; -2)</w:t>
            </w:r>
          </w:p>
          <w:p w14:paraId="2362A2E6" w14:textId="77777777" w:rsidR="008778C4" w:rsidRDefault="00416443" w:rsidP="00651E6A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(-5; -5)</w:t>
            </w:r>
          </w:p>
          <w:p w14:paraId="78E4D8CB" w14:textId="77777777" w:rsidR="00416443" w:rsidRDefault="00416443" w:rsidP="00651E6A">
            <w:pPr>
              <w:pStyle w:val="Questions"/>
              <w:rPr>
                <w:lang w:eastAsia="zh-CN"/>
              </w:rPr>
            </w:pPr>
          </w:p>
          <w:p w14:paraId="701ED421" w14:textId="77777777" w:rsidR="00416443" w:rsidRDefault="00416443" w:rsidP="00651E6A">
            <w:pPr>
              <w:pStyle w:val="Questions"/>
              <w:rPr>
                <w:lang w:eastAsia="zh-CN"/>
              </w:rPr>
            </w:pPr>
          </w:p>
          <w:p w14:paraId="0F5A9D47" w14:textId="77777777" w:rsidR="00416443" w:rsidRDefault="00416443" w:rsidP="00651E6A">
            <w:pPr>
              <w:pStyle w:val="Questions"/>
              <w:rPr>
                <w:lang w:eastAsia="zh-CN"/>
              </w:rPr>
            </w:pPr>
          </w:p>
          <w:p w14:paraId="01C91A63" w14:textId="77777777" w:rsidR="00416443" w:rsidRDefault="00416443" w:rsidP="00651E6A">
            <w:pPr>
              <w:pStyle w:val="Questions"/>
              <w:rPr>
                <w:lang w:eastAsia="zh-CN"/>
              </w:rPr>
            </w:pPr>
          </w:p>
          <w:p w14:paraId="4FEACB75" w14:textId="77777777" w:rsidR="00416443" w:rsidRDefault="00416443" w:rsidP="00651E6A">
            <w:pPr>
              <w:pStyle w:val="Questions"/>
              <w:rPr>
                <w:lang w:eastAsia="zh-CN"/>
              </w:rPr>
            </w:pPr>
          </w:p>
          <w:p w14:paraId="64D2B9A7" w14:textId="702DCC8F" w:rsidR="00416443" w:rsidRPr="00416443" w:rsidRDefault="00416443" w:rsidP="00416443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[3]</w:t>
            </w:r>
          </w:p>
        </w:tc>
      </w:tr>
    </w:tbl>
    <w:p w14:paraId="41EBC58E" w14:textId="1BE5C578" w:rsidR="00972C9C" w:rsidRPr="00AC2DB2" w:rsidRDefault="00972C9C" w:rsidP="00651E6A">
      <w:pPr>
        <w:pStyle w:val="Questions"/>
        <w:rPr>
          <w:lang w:eastAsia="zh-CN"/>
        </w:rPr>
      </w:pPr>
    </w:p>
    <w:p w14:paraId="06D812E8" w14:textId="28FAD331" w:rsidR="008778C4" w:rsidRDefault="008778C4">
      <w:pPr>
        <w:spacing w:before="0" w:after="160"/>
        <w:rPr>
          <w:rFonts w:eastAsia="SimSun" w:cs="Times New Roman"/>
          <w:b/>
          <w:sz w:val="28"/>
          <w:szCs w:val="24"/>
          <w:lang w:eastAsia="zh-CN"/>
        </w:rPr>
      </w:pPr>
      <w:r>
        <w:br w:type="page"/>
      </w:r>
    </w:p>
    <w:p w14:paraId="6CF08B15" w14:textId="0F68CDD1" w:rsidR="0069553F" w:rsidRPr="00AC2DB2" w:rsidRDefault="0069553F" w:rsidP="0069553F">
      <w:pPr>
        <w:pStyle w:val="Heading1"/>
      </w:pPr>
      <w:r w:rsidRPr="00AC2DB2">
        <w:t>Vraag 3</w:t>
      </w:r>
      <w:r w:rsidRPr="00AC2DB2">
        <w:tab/>
        <w:t>[1</w:t>
      </w:r>
      <w:r w:rsidR="008762A0" w:rsidRPr="00AC2DB2">
        <w:t>1</w:t>
      </w:r>
      <w:r w:rsidRPr="00AC2DB2">
        <w:t xml:space="preserve"> punte]</w:t>
      </w:r>
    </w:p>
    <w:p w14:paraId="072CF43E" w14:textId="214A05D8" w:rsidR="0069553F" w:rsidRPr="00AC2DB2" w:rsidRDefault="0069553F" w:rsidP="008762A0">
      <w:pPr>
        <w:tabs>
          <w:tab w:val="right" w:pos="9070"/>
        </w:tabs>
        <w:rPr>
          <w:lang w:eastAsia="zh-CN"/>
        </w:rPr>
      </w:pPr>
      <w:r w:rsidRPr="00AC2DB2">
        <w:rPr>
          <w:lang w:eastAsia="zh-CN"/>
        </w:rPr>
        <w:t xml:space="preserve">Ontbind </w:t>
      </w:r>
      <w:r w:rsidR="008762A0" w:rsidRPr="00AC2DB2">
        <w:rPr>
          <w:lang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lang w:bidi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-x+15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den>
        </m:f>
      </m:oMath>
      <w:r w:rsidR="008762A0" w:rsidRPr="00AC2DB2">
        <w:rPr>
          <w:rFonts w:eastAsiaTheme="minorEastAsia"/>
        </w:rPr>
        <w:t xml:space="preserve">   </w:t>
      </w:r>
      <w:r w:rsidR="00112ADD" w:rsidRPr="00AC2DB2">
        <w:rPr>
          <w:lang w:eastAsia="zh-CN"/>
        </w:rPr>
        <w:t xml:space="preserve">  </w:t>
      </w:r>
      <w:r w:rsidRPr="00AC2DB2">
        <w:rPr>
          <w:lang w:eastAsia="zh-CN"/>
        </w:rPr>
        <w:t>in parsiële breuke</w:t>
      </w:r>
      <w:r w:rsidR="00112ADD" w:rsidRPr="00AC2DB2">
        <w:rPr>
          <w:lang w:eastAsia="zh-CN"/>
        </w:rPr>
        <w:t>.</w:t>
      </w:r>
      <w:r w:rsidR="008762A0" w:rsidRPr="00AC2DB2">
        <w:rPr>
          <w:lang w:eastAsia="zh-CN"/>
        </w:rPr>
        <w:tab/>
        <w:t>(11)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6658"/>
        <w:gridCol w:w="1846"/>
      </w:tblGrid>
      <w:tr w:rsidR="00416443" w:rsidRPr="006F7CBB" w14:paraId="43E47FC5" w14:textId="77777777" w:rsidTr="00215D77">
        <w:tc>
          <w:tcPr>
            <w:tcW w:w="567" w:type="dxa"/>
          </w:tcPr>
          <w:p w14:paraId="71F0DF9D" w14:textId="03C8ACD6" w:rsidR="00416443" w:rsidRDefault="00416443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3</w:t>
            </w:r>
          </w:p>
        </w:tc>
        <w:tc>
          <w:tcPr>
            <w:tcW w:w="6658" w:type="dxa"/>
          </w:tcPr>
          <w:p w14:paraId="4279A05A" w14:textId="5F3ECBDE" w:rsidR="00416443" w:rsidRPr="00215D77" w:rsidRDefault="00D16CC4" w:rsidP="00215D77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bidi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-x+15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x+2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2AA762AB" w14:textId="071FEB81" w:rsidR="00CE5DE0" w:rsidRPr="00CE5DE0" w:rsidRDefault="00CE5DE0" w:rsidP="00215D77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-x+15=A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x+2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x+2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  <w:p w14:paraId="3DF60C3C" w14:textId="29EAF318" w:rsidR="00CE5DE0" w:rsidRDefault="00CE5DE0" w:rsidP="00215D77">
            <w:pPr>
              <w:pStyle w:val="Questions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lang w:eastAsia="zh-CN"/>
              </w:rPr>
              <w:t xml:space="preserve">Stel </w:t>
            </w:r>
            <m:oMath>
              <m:r>
                <w:rPr>
                  <w:rFonts w:ascii="Cambria Math" w:hAnsi="Cambria Math"/>
                  <w:lang w:eastAsia="zh-CN"/>
                </w:rPr>
                <m:t>x=1</m:t>
              </m:r>
            </m:oMath>
            <w:r>
              <w:rPr>
                <w:rFonts w:ascii="Calibri" w:hAnsi="Calibri"/>
                <w:lang w:eastAsia="zh-CN"/>
              </w:rPr>
              <w:t xml:space="preserve">: </w:t>
            </w:r>
            <m:oMath>
              <m:r>
                <w:rPr>
                  <w:rFonts w:ascii="Cambria Math" w:hAnsi="Cambria Math"/>
                  <w:lang w:eastAsia="zh-CN"/>
                </w:rPr>
                <m:t>12=3B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, B=4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0D005976" w14:textId="09B9F939" w:rsidR="00CE5DE0" w:rsidRDefault="00CE5DE0" w:rsidP="00215D77">
            <w:pPr>
              <w:pStyle w:val="Questions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lang w:eastAsia="zh-CN"/>
              </w:rPr>
              <w:t xml:space="preserve">Stel </w:t>
            </w:r>
            <m:oMath>
              <m:r>
                <w:rPr>
                  <w:rFonts w:ascii="Cambria Math" w:hAnsi="Cambria Math"/>
                  <w:lang w:eastAsia="zh-CN"/>
                </w:rPr>
                <m:t>x=-2:</m:t>
              </m:r>
            </m:oMath>
            <w:r>
              <w:rPr>
                <w:rFonts w:ascii="Calibri" w:hAnsi="Calibri"/>
                <w:lang w:eastAsia="zh-CN"/>
              </w:rPr>
              <w:t xml:space="preserve"> </w:t>
            </w:r>
            <m:oMath>
              <m:r>
                <w:rPr>
                  <w:rFonts w:ascii="Cambria Math" w:hAnsi="Cambria Math"/>
                  <w:lang w:eastAsia="zh-CN"/>
                </w:rPr>
                <m:t>9=9C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;  C=1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04AE74D5" w14:textId="5214EA02" w:rsidR="00215D77" w:rsidRDefault="00D16CC4" w:rsidP="00215D77">
            <w:pPr>
              <w:pStyle w:val="Questions"/>
              <w:rPr>
                <w:rFonts w:ascii="Calibri" w:hAnsi="Calibri"/>
                <w:lang w:eastAsia="zh-CN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:</m:t>
              </m:r>
            </m:oMath>
            <w:r w:rsidR="00215D77">
              <w:rPr>
                <w:rFonts w:ascii="Calibri" w:hAnsi="Calibri"/>
                <w:lang w:eastAsia="zh-CN"/>
              </w:rPr>
              <w:t xml:space="preserve"> </w:t>
            </w:r>
            <m:oMath>
              <m:r>
                <w:rPr>
                  <w:rFonts w:ascii="Cambria Math" w:hAnsi="Cambria Math"/>
                  <w:lang w:eastAsia="zh-CN"/>
                </w:rPr>
                <m:t>-2=A+C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 w:rsidR="00215D77">
              <w:rPr>
                <w:rFonts w:ascii="Calibri" w:hAnsi="Calibri"/>
                <w:lang w:eastAsia="zh-CN"/>
              </w:rPr>
              <w:t xml:space="preserve">; </w:t>
            </w:r>
            <m:oMath>
              <m:r>
                <w:rPr>
                  <w:rFonts w:ascii="Cambria Math" w:hAnsi="Cambria Math"/>
                  <w:lang w:eastAsia="zh-CN"/>
                </w:rPr>
                <m:t>A=-3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35161426" w14:textId="07624006" w:rsidR="00215D77" w:rsidRDefault="00D16CC4" w:rsidP="00215D77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x+2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1846" w:type="dxa"/>
          </w:tcPr>
          <w:p w14:paraId="2CC76CC3" w14:textId="6E91CB76" w:rsidR="00CE5DE0" w:rsidRPr="00CE5DE0" w:rsidRDefault="00215D77" w:rsidP="00215D77">
            <w:pPr>
              <w:pStyle w:val="Questions"/>
              <w:tabs>
                <w:tab w:val="clear" w:pos="709"/>
              </w:tabs>
              <w:rPr>
                <w:lang w:eastAsia="zh-CN"/>
              </w:rPr>
            </w:pPr>
            <w:r>
              <w:rPr>
                <w:lang w:eastAsia="zh-CN"/>
              </w:rPr>
              <w:t>Punte soos</w:t>
            </w:r>
            <w:r>
              <w:rPr>
                <w:lang w:eastAsia="zh-CN"/>
              </w:rPr>
              <w:br/>
              <w:t>getoon</w:t>
            </w:r>
          </w:p>
          <w:p w14:paraId="2F4B9C4F" w14:textId="77777777" w:rsidR="00CE5DE0" w:rsidRDefault="00CE5DE0" w:rsidP="00215D77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</w:p>
          <w:p w14:paraId="233F0661" w14:textId="34C288C4" w:rsidR="00416443" w:rsidRPr="006F7CBB" w:rsidRDefault="00416443" w:rsidP="00215D77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 [</w:t>
            </w:r>
            <w:r w:rsidR="00B34BBC">
              <w:rPr>
                <w:b/>
                <w:bCs/>
                <w:lang w:eastAsia="zh-CN"/>
              </w:rPr>
              <w:t>11</w:t>
            </w:r>
            <w:r>
              <w:rPr>
                <w:b/>
                <w:bCs/>
                <w:lang w:eastAsia="zh-CN"/>
              </w:rPr>
              <w:t>]</w:t>
            </w:r>
          </w:p>
        </w:tc>
      </w:tr>
    </w:tbl>
    <w:p w14:paraId="18C6BE21" w14:textId="77777777" w:rsidR="00112ADD" w:rsidRPr="00AC2DB2" w:rsidRDefault="00112ADD" w:rsidP="00846477">
      <w:pPr>
        <w:pStyle w:val="Questions"/>
        <w:rPr>
          <w:lang w:eastAsia="zh-CN"/>
        </w:rPr>
      </w:pPr>
    </w:p>
    <w:p w14:paraId="5D6D9B0F" w14:textId="280D86C8" w:rsidR="007E6D18" w:rsidRPr="00AC2DB2" w:rsidRDefault="007E6D18" w:rsidP="007E6D18">
      <w:pPr>
        <w:pStyle w:val="Heading1"/>
      </w:pPr>
      <w:r w:rsidRPr="00AC2DB2">
        <w:t>Vraag 4</w:t>
      </w:r>
      <w:r w:rsidRPr="00AC2DB2">
        <w:tab/>
        <w:t>[1</w:t>
      </w:r>
      <w:r w:rsidR="009F1874" w:rsidRPr="00AC2DB2">
        <w:t>7</w:t>
      </w:r>
      <w:r w:rsidRPr="00AC2DB2">
        <w:t xml:space="preserve"> punte]</w:t>
      </w:r>
    </w:p>
    <w:p w14:paraId="3E5B1C3B" w14:textId="2F55323C" w:rsidR="00151C60" w:rsidRDefault="00151C60" w:rsidP="009F1874">
      <w:pPr>
        <w:pStyle w:val="Questions"/>
        <w:rPr>
          <w:lang w:eastAsia="zh-CN"/>
        </w:rPr>
      </w:pPr>
      <w:r w:rsidRPr="00AC2DB2">
        <w:rPr>
          <w:lang w:eastAsia="zh-CN"/>
        </w:rPr>
        <w:t>4.1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2-x</m:t>
            </m:r>
          </m:den>
        </m:f>
      </m:oMath>
      <w:r w:rsidR="009F1874" w:rsidRPr="00AC2DB2">
        <w:t xml:space="preserve"> en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</m:oMath>
      <w:r w:rsidR="009F1874" w:rsidRPr="00AC2DB2">
        <w:t xml:space="preserve">, bepaal </w:t>
      </w:r>
      <m:oMath>
        <m:r>
          <w:rPr>
            <w:rFonts w:ascii="Cambria Math" w:hAnsi="Cambria Math"/>
          </w:rPr>
          <m:t>(g∘f)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-7</m:t>
            </m:r>
          </m:e>
        </m:d>
      </m:oMath>
      <w:r w:rsidR="009F1874" w:rsidRPr="00AC2DB2">
        <w:t>.</w:t>
      </w:r>
      <w:r w:rsidRPr="00AC2DB2">
        <w:rPr>
          <w:lang w:eastAsia="zh-CN"/>
        </w:rPr>
        <w:tab/>
        <w:t>(</w:t>
      </w:r>
      <w:r w:rsidR="00B968D5">
        <w:rPr>
          <w:lang w:eastAsia="zh-CN"/>
        </w:rPr>
        <w:t>3</w:t>
      </w:r>
      <w:r w:rsidRPr="00AC2DB2">
        <w:rPr>
          <w:lang w:eastAsia="zh-CN"/>
        </w:rPr>
        <w:t>)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215D77" w:rsidRPr="006F7CBB" w14:paraId="6D50B724" w14:textId="77777777" w:rsidTr="00215D77">
        <w:tc>
          <w:tcPr>
            <w:tcW w:w="567" w:type="dxa"/>
          </w:tcPr>
          <w:p w14:paraId="259CFE20" w14:textId="665D2B5B" w:rsidR="00215D77" w:rsidRDefault="00215D77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4.1</w:t>
            </w:r>
          </w:p>
        </w:tc>
        <w:tc>
          <w:tcPr>
            <w:tcW w:w="5102" w:type="dxa"/>
          </w:tcPr>
          <w:p w14:paraId="74D3B7D4" w14:textId="43BE009D" w:rsidR="00215D77" w:rsidRPr="00215D77" w:rsidRDefault="00D16CC4" w:rsidP="00215D77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g∘f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=2+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2-x</m:t>
                        </m:r>
                      </m:den>
                    </m:f>
                  </m:e>
                </m:ra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33A50BA7" w14:textId="6B2A64D8" w:rsidR="00215D77" w:rsidRPr="00215D77" w:rsidRDefault="00D16CC4" w:rsidP="00215D77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g∘f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-7</m:t>
                    </m:r>
                  </m:e>
                </m:d>
                <m:r>
                  <w:rPr>
                    <w:rFonts w:ascii="Cambria Math" w:hAnsi="Cambria Math"/>
                  </w:rPr>
                  <m:t>=2+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2+7</m:t>
                        </m:r>
                      </m:den>
                    </m:f>
                  </m:e>
                </m:ra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52A96FAB" w14:textId="546B9C31" w:rsidR="00215D77" w:rsidRDefault="00215D77" w:rsidP="00215D77">
            <w:pPr>
              <w:pStyle w:val="Questions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</w:rPr>
              <w:t xml:space="preserve">= </w:t>
            </w:r>
            <m:oMath>
              <m:r>
                <w:rPr>
                  <w:rFonts w:ascii="Cambria Math" w:hAnsi="Cambria Math"/>
                </w:rPr>
                <m:t>2+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>
              <w:rPr>
                <w:rFonts w:ascii="Calibri" w:hAnsi="Calibri"/>
              </w:rPr>
              <w:t xml:space="preserve"> = </w:t>
            </w:r>
            <m:oMath>
              <m:r>
                <w:rPr>
                  <w:rFonts w:ascii="Cambria Math" w:hAnsi="Cambria Math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492DE444" w14:textId="67F91DAC" w:rsidR="00215D77" w:rsidRDefault="00215D77" w:rsidP="00215D77">
            <w:pPr>
              <w:pStyle w:val="Questions"/>
            </w:pPr>
            <w:r>
              <w:rPr>
                <w:lang w:eastAsia="zh-CN"/>
              </w:rPr>
              <w:t xml:space="preserve">1: </w:t>
            </w:r>
            <m:oMath>
              <m:r>
                <w:rPr>
                  <w:rFonts w:ascii="Cambria Math" w:hAnsi="Cambria Math"/>
                </w:rPr>
                <m:t>g∘f</m:t>
              </m:r>
            </m:oMath>
          </w:p>
          <w:p w14:paraId="0DE2B106" w14:textId="77777777" w:rsidR="00DC0F0A" w:rsidRDefault="00DC0F0A" w:rsidP="00215D77">
            <w:pPr>
              <w:pStyle w:val="Questions"/>
            </w:pPr>
          </w:p>
          <w:p w14:paraId="49452C5F" w14:textId="77777777" w:rsidR="00DC0F0A" w:rsidRDefault="00DC0F0A" w:rsidP="00215D77">
            <w:pPr>
              <w:pStyle w:val="Questions"/>
            </w:pPr>
          </w:p>
          <w:p w14:paraId="5AF44FAF" w14:textId="7DC41771" w:rsidR="00DC0F0A" w:rsidRDefault="00DC0F0A" w:rsidP="00215D77">
            <w:pPr>
              <w:pStyle w:val="Questions"/>
            </w:pPr>
            <w:r>
              <w:t>1: Vervang</w:t>
            </w:r>
          </w:p>
          <w:p w14:paraId="66C44F92" w14:textId="142D8841" w:rsidR="00DC0F0A" w:rsidRDefault="00DC0F0A" w:rsidP="00215D77">
            <w:pPr>
              <w:pStyle w:val="Questions"/>
            </w:pPr>
          </w:p>
          <w:p w14:paraId="31D0F4E3" w14:textId="564D1161" w:rsidR="00DC0F0A" w:rsidRDefault="00DC0F0A" w:rsidP="00215D77">
            <w:pPr>
              <w:pStyle w:val="Questions"/>
              <w:rPr>
                <w:lang w:eastAsia="zh-CN"/>
              </w:rPr>
            </w:pPr>
            <w:r>
              <w:t>1: Antwoord</w:t>
            </w:r>
          </w:p>
          <w:p w14:paraId="77D97B00" w14:textId="0BAA7476" w:rsidR="00215D77" w:rsidRPr="006F7CBB" w:rsidRDefault="00215D77" w:rsidP="00215D77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 [</w:t>
            </w:r>
            <w:r w:rsidR="00B968D5">
              <w:rPr>
                <w:b/>
                <w:bCs/>
                <w:lang w:eastAsia="zh-CN"/>
              </w:rPr>
              <w:t>3</w:t>
            </w:r>
            <w:r>
              <w:rPr>
                <w:b/>
                <w:bCs/>
                <w:lang w:eastAsia="zh-CN"/>
              </w:rPr>
              <w:t>]</w:t>
            </w:r>
          </w:p>
        </w:tc>
      </w:tr>
    </w:tbl>
    <w:p w14:paraId="6BF3B55E" w14:textId="77777777" w:rsidR="00215D77" w:rsidRPr="00AC2DB2" w:rsidRDefault="00215D77" w:rsidP="009F1874">
      <w:pPr>
        <w:pStyle w:val="Questions"/>
        <w:rPr>
          <w:lang w:eastAsia="zh-CN"/>
        </w:rPr>
      </w:pPr>
    </w:p>
    <w:p w14:paraId="11173F56" w14:textId="77777777" w:rsidR="00215D77" w:rsidRDefault="00215D77">
      <w:pPr>
        <w:spacing w:before="0" w:after="160"/>
        <w:rPr>
          <w:rFonts w:eastAsia="Times New Roman" w:cs="Times New Roman"/>
          <w:lang w:eastAsia="zh-CN"/>
        </w:rPr>
      </w:pPr>
      <w:r>
        <w:rPr>
          <w:lang w:eastAsia="zh-CN"/>
        </w:rPr>
        <w:br w:type="page"/>
      </w:r>
    </w:p>
    <w:p w14:paraId="1AD1DBAA" w14:textId="73BC124E" w:rsidR="0050597F" w:rsidRPr="00AC2DB2" w:rsidRDefault="0050597F" w:rsidP="00F950E5">
      <w:pPr>
        <w:pStyle w:val="Questions"/>
        <w:rPr>
          <w:lang w:eastAsia="zh-CN"/>
        </w:rPr>
      </w:pPr>
      <w:r w:rsidRPr="00AC2DB2">
        <w:rPr>
          <w:lang w:eastAsia="zh-CN"/>
        </w:rPr>
        <w:t>4.</w:t>
      </w:r>
      <w:r w:rsidR="00151C60" w:rsidRPr="00AC2DB2">
        <w:rPr>
          <w:lang w:eastAsia="zh-CN"/>
        </w:rPr>
        <w:t>2</w:t>
      </w:r>
      <w:r w:rsidRPr="00AC2DB2">
        <w:rPr>
          <w:lang w:eastAsia="zh-CN"/>
        </w:rPr>
        <w:tab/>
        <w:t xml:space="preserve">Skets die volgende stuksgewyse funksie vir </w:t>
      </w:r>
      <m:oMath>
        <m:r>
          <w:rPr>
            <w:rFonts w:ascii="Cambria Math" w:hAnsi="Cambria Math"/>
            <w:lang w:eastAsia="zh-CN"/>
          </w:rPr>
          <m:t>-3≤x≤5</m:t>
        </m:r>
      </m:oMath>
      <w:r w:rsidRPr="00AC2DB2">
        <w:rPr>
          <w:lang w:eastAsia="zh-CN"/>
        </w:rPr>
        <w:t>:</w:t>
      </w:r>
    </w:p>
    <w:p w14:paraId="060E460C" w14:textId="36AC12A3" w:rsidR="00F950E5" w:rsidRPr="00AC2DB2" w:rsidRDefault="00F950E5" w:rsidP="00F950E5">
      <w:pPr>
        <w:spacing w:before="0" w:after="160"/>
        <w:jc w:val="center"/>
        <w:rPr>
          <w:rFonts w:eastAsiaTheme="minorEastAsia"/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eastAsia="zh-CN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1-x</m:t>
                    </m:r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x≤-1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-1&lt;x&lt;1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x=1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as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x&gt;1</m:t>
                    </m:r>
                  </m:e>
                </m:mr>
              </m:m>
            </m:e>
          </m:d>
        </m:oMath>
      </m:oMathPara>
    </w:p>
    <w:p w14:paraId="39A6B0F0" w14:textId="06731543" w:rsidR="004B72B0" w:rsidRPr="00AC2DB2" w:rsidRDefault="004B72B0" w:rsidP="004B72B0">
      <w:pPr>
        <w:pStyle w:val="Questions"/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  <w:t xml:space="preserve">Gebruik </w:t>
      </w:r>
      <w:r w:rsidRPr="00AC2DB2">
        <w:rPr>
          <w:rFonts w:eastAsiaTheme="minorEastAsia"/>
          <w:b/>
          <w:lang w:eastAsia="zh-CN"/>
        </w:rPr>
        <w:t xml:space="preserve">DIAGRAMBLAD </w:t>
      </w:r>
      <w:r w:rsidR="001E5996" w:rsidRPr="00AC2DB2">
        <w:rPr>
          <w:rFonts w:eastAsiaTheme="minorEastAsia"/>
          <w:b/>
          <w:lang w:eastAsia="zh-CN"/>
        </w:rPr>
        <w:t>2</w:t>
      </w:r>
      <w:r w:rsidRPr="00AC2DB2">
        <w:rPr>
          <w:rFonts w:eastAsiaTheme="minorEastAsia"/>
          <w:b/>
          <w:lang w:eastAsia="zh-CN"/>
        </w:rPr>
        <w:t xml:space="preserve"> </w:t>
      </w:r>
      <w:r w:rsidRPr="00AC2DB2">
        <w:rPr>
          <w:rFonts w:eastAsiaTheme="minorEastAsia"/>
          <w:lang w:eastAsia="zh-CN"/>
        </w:rPr>
        <w:t>vir jou skets.</w:t>
      </w:r>
      <w:r w:rsidR="001E5996" w:rsidRPr="00AC2DB2">
        <w:rPr>
          <w:rFonts w:eastAsiaTheme="minorEastAsia"/>
          <w:lang w:eastAsia="zh-CN"/>
        </w:rPr>
        <w:tab/>
        <w:t>(</w:t>
      </w:r>
      <w:r w:rsidR="00B968D5">
        <w:rPr>
          <w:rFonts w:eastAsiaTheme="minorEastAsia"/>
          <w:lang w:eastAsia="zh-CN"/>
        </w:rPr>
        <w:t>7</w:t>
      </w:r>
      <w:r w:rsidR="001E5996" w:rsidRPr="00AC2DB2">
        <w:rPr>
          <w:rFonts w:eastAsiaTheme="minorEastAsia"/>
          <w:lang w:eastAsia="zh-CN"/>
        </w:rPr>
        <w:t>)</w:t>
      </w:r>
    </w:p>
    <w:p w14:paraId="44321BE0" w14:textId="751B838B" w:rsidR="00EA778E" w:rsidRDefault="00EA778E" w:rsidP="00982DBB">
      <w:pPr>
        <w:tabs>
          <w:tab w:val="left" w:pos="1276"/>
          <w:tab w:val="right" w:pos="9070"/>
        </w:tabs>
        <w:ind w:left="709"/>
      </w:pP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215D77" w:rsidRPr="006F7CBB" w14:paraId="71B48995" w14:textId="77777777" w:rsidTr="00215D77">
        <w:tc>
          <w:tcPr>
            <w:tcW w:w="567" w:type="dxa"/>
          </w:tcPr>
          <w:p w14:paraId="597EEA34" w14:textId="7C72C0B1" w:rsidR="00215D77" w:rsidRDefault="00215D77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4.2</w:t>
            </w:r>
          </w:p>
        </w:tc>
        <w:tc>
          <w:tcPr>
            <w:tcW w:w="5102" w:type="dxa"/>
          </w:tcPr>
          <w:p w14:paraId="38AEA55C" w14:textId="2FCEF320" w:rsidR="00215D77" w:rsidRDefault="00DC0F0A" w:rsidP="00215D77">
            <w:pPr>
              <w:pStyle w:val="Questions"/>
              <w:rPr>
                <w:rFonts w:ascii="Calibri" w:hAnsi="Calibri"/>
                <w:lang w:eastAsia="zh-CN"/>
              </w:rPr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4A3A5C75" wp14:editId="1C22FCAB">
                      <wp:simplePos x="0" y="0"/>
                      <wp:positionH relativeFrom="column">
                        <wp:posOffset>2614295</wp:posOffset>
                      </wp:positionH>
                      <wp:positionV relativeFrom="paragraph">
                        <wp:posOffset>201295</wp:posOffset>
                      </wp:positionV>
                      <wp:extent cx="238760" cy="336550"/>
                      <wp:effectExtent l="0" t="0" r="0" b="6350"/>
                      <wp:wrapSquare wrapText="bothSides"/>
                      <wp:docPr id="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9F56F4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3A5C75" id="_x0000_s1029" type="#_x0000_t202" style="position:absolute;margin-left:205.85pt;margin-top:15.85pt;width:18.8pt;height:26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" filled="f" stroked="f">
                      <v:textbox>
                        <w:txbxContent>
                          <w:p w14:paraId="119F56F4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08CB74FF" wp14:editId="28C5971F">
                      <wp:simplePos x="0" y="0"/>
                      <wp:positionH relativeFrom="column">
                        <wp:posOffset>729021</wp:posOffset>
                      </wp:positionH>
                      <wp:positionV relativeFrom="paragraph">
                        <wp:posOffset>1223718</wp:posOffset>
                      </wp:positionV>
                      <wp:extent cx="238760" cy="336550"/>
                      <wp:effectExtent l="0" t="0" r="0" b="6350"/>
                      <wp:wrapSquare wrapText="bothSides"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104E11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B74FF" id="_x0000_s1030" type="#_x0000_t202" style="position:absolute;margin-left:57.4pt;margin-top:96.35pt;width:18.8pt;height:26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" filled="f" stroked="f">
                      <v:textbox>
                        <w:txbxContent>
                          <w:p w14:paraId="2D104E11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0F5ED0A5" wp14:editId="5108AE63">
                      <wp:simplePos x="0" y="0"/>
                      <wp:positionH relativeFrom="column">
                        <wp:posOffset>87422</wp:posOffset>
                      </wp:positionH>
                      <wp:positionV relativeFrom="paragraph">
                        <wp:posOffset>268240</wp:posOffset>
                      </wp:positionV>
                      <wp:extent cx="238760" cy="336550"/>
                      <wp:effectExtent l="0" t="0" r="0" b="6350"/>
                      <wp:wrapSquare wrapText="bothSides"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48D7E2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5ED0A5" id="_x0000_s1031" type="#_x0000_t202" style="position:absolute;margin-left:6.9pt;margin-top:21.1pt;width:18.8pt;height:26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" filled="f" stroked="f">
                      <v:textbox>
                        <w:txbxContent>
                          <w:p w14:paraId="7A48D7E2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58AB62C1" wp14:editId="70F9D79F">
                      <wp:simplePos x="0" y="0"/>
                      <wp:positionH relativeFrom="column">
                        <wp:posOffset>2074545</wp:posOffset>
                      </wp:positionH>
                      <wp:positionV relativeFrom="paragraph">
                        <wp:posOffset>245745</wp:posOffset>
                      </wp:positionV>
                      <wp:extent cx="238760" cy="336550"/>
                      <wp:effectExtent l="0" t="0" r="0" b="6350"/>
                      <wp:wrapSquare wrapText="bothSides"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843271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B62C1" id="_x0000_s1032" type="#_x0000_t202" style="position:absolute;margin-left:163.35pt;margin-top:19.35pt;width:18.8pt;height:26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" filled="f" stroked="f">
                      <v:textbox>
                        <w:txbxContent>
                          <w:p w14:paraId="06843271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55D2E44F" wp14:editId="766E279F">
                      <wp:simplePos x="0" y="0"/>
                      <wp:positionH relativeFrom="column">
                        <wp:posOffset>1419527</wp:posOffset>
                      </wp:positionH>
                      <wp:positionV relativeFrom="paragraph">
                        <wp:posOffset>920022</wp:posOffset>
                      </wp:positionV>
                      <wp:extent cx="320675" cy="396240"/>
                      <wp:effectExtent l="0" t="0" r="0" b="3810"/>
                      <wp:wrapSquare wrapText="bothSides"/>
                      <wp:docPr id="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675" cy="3962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0FA360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2E44F" id="_x0000_s1033" type="#_x0000_t202" style="position:absolute;margin-left:111.75pt;margin-top:72.45pt;width:25.25pt;height:31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" filled="f" stroked="f">
                      <v:textbox>
                        <w:txbxContent>
                          <w:p w14:paraId="500FA360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0653E164" wp14:editId="36084003">
                      <wp:simplePos x="0" y="0"/>
                      <wp:positionH relativeFrom="column">
                        <wp:posOffset>1109791</wp:posOffset>
                      </wp:positionH>
                      <wp:positionV relativeFrom="paragraph">
                        <wp:posOffset>1447789</wp:posOffset>
                      </wp:positionV>
                      <wp:extent cx="238760" cy="336550"/>
                      <wp:effectExtent l="0" t="0" r="0" b="6350"/>
                      <wp:wrapSquare wrapText="bothSides"/>
                      <wp:docPr id="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EDC76" w14:textId="77777777" w:rsidR="00455358" w:rsidRDefault="00455358" w:rsidP="00DC0F0A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3E164" id="_x0000_s1034" type="#_x0000_t202" style="position:absolute;margin-left:87.4pt;margin-top:114pt;width:18.8pt;height:26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" filled="f" stroked="f">
                      <v:textbox>
                        <w:txbxContent>
                          <w:p w14:paraId="648EDC76" w14:textId="77777777" w:rsidR="00455358" w:rsidRDefault="00455358" w:rsidP="00DC0F0A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7AB60F90" wp14:editId="7FDC3E4A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584835</wp:posOffset>
                      </wp:positionV>
                      <wp:extent cx="238760" cy="336550"/>
                      <wp:effectExtent l="0" t="0" r="0" b="6350"/>
                      <wp:wrapSquare wrapText="bothSides"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1B7F4F" w14:textId="6C47F764" w:rsidR="00455358" w:rsidRDefault="00455358"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Segoe UI Symbol" w:hAnsi="Segoe UI Symbol" w:cs="Segoe UI Symbol"/>
                                          <w:color w:val="FF0000"/>
                                        </w:rPr>
                                        <m:t>✔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60F90" id="_x0000_s1035" type="#_x0000_t202" style="position:absolute;margin-left:32.5pt;margin-top:46.05pt;width:18.8pt;height:26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" filled="f" stroked="f">
                      <v:textbox>
                        <w:txbxContent>
                          <w:p w14:paraId="201B7F4F" w14:textId="6C47F764" w:rsidR="00455358" w:rsidRDefault="00455358"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egoe UI Symbol" w:hAnsi="Segoe UI Symbol" w:cs="Segoe UI Symbol"/>
                                    <w:color w:val="FF0000"/>
                                  </w:rPr>
                                  <m:t>✔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33DD7B" wp14:editId="591A45F5">
                      <wp:simplePos x="0" y="0"/>
                      <wp:positionH relativeFrom="column">
                        <wp:posOffset>2712751</wp:posOffset>
                      </wp:positionH>
                      <wp:positionV relativeFrom="paragraph">
                        <wp:posOffset>486160</wp:posOffset>
                      </wp:positionV>
                      <wp:extent cx="45719" cy="45719"/>
                      <wp:effectExtent l="0" t="0" r="12065" b="12065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164271" id="Oval 27" o:spid="_x0000_s1026" style="position:absolute;margin-left:213.6pt;margin-top:38.3pt;width:3.6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" fillcolor="black [3213]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283FCC4" wp14:editId="5E67314B">
                      <wp:simplePos x="0" y="0"/>
                      <wp:positionH relativeFrom="column">
                        <wp:posOffset>1441585</wp:posOffset>
                      </wp:positionH>
                      <wp:positionV relativeFrom="paragraph">
                        <wp:posOffset>489158</wp:posOffset>
                      </wp:positionV>
                      <wp:extent cx="45719" cy="45719"/>
                      <wp:effectExtent l="0" t="0" r="12065" b="12065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44BEF0" id="Oval 26" o:spid="_x0000_s1026" style="position:absolute;margin-left:113.5pt;margin-top:38.5pt;width:3.6pt;height:3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" filled="f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DC2DF3D" wp14:editId="15586A77">
                      <wp:simplePos x="0" y="0"/>
                      <wp:positionH relativeFrom="column">
                        <wp:posOffset>1441439</wp:posOffset>
                      </wp:positionH>
                      <wp:positionV relativeFrom="paragraph">
                        <wp:posOffset>1125855</wp:posOffset>
                      </wp:positionV>
                      <wp:extent cx="45719" cy="45719"/>
                      <wp:effectExtent l="0" t="0" r="12065" b="12065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27D8A7" id="Oval 23" o:spid="_x0000_s1026" style="position:absolute;margin-left:113.5pt;margin-top:88.65pt;width:3.6pt;height: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68A9DA" wp14:editId="689F3C6E">
                      <wp:simplePos x="0" y="0"/>
                      <wp:positionH relativeFrom="column">
                        <wp:posOffset>1458595</wp:posOffset>
                      </wp:positionH>
                      <wp:positionV relativeFrom="paragraph">
                        <wp:posOffset>510998</wp:posOffset>
                      </wp:positionV>
                      <wp:extent cx="1271218" cy="0"/>
                      <wp:effectExtent l="0" t="0" r="0" b="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121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6A2B05" id="Straight Connector 2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85pt,40.25pt" to="214.9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C1E0D93" wp14:editId="3A637305">
                      <wp:simplePos x="0" y="0"/>
                      <wp:positionH relativeFrom="column">
                        <wp:posOffset>799007</wp:posOffset>
                      </wp:positionH>
                      <wp:positionV relativeFrom="paragraph">
                        <wp:posOffset>1440815</wp:posOffset>
                      </wp:positionV>
                      <wp:extent cx="45085" cy="45085"/>
                      <wp:effectExtent l="0" t="0" r="12065" b="12065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2B90F3" id="Oval 21" o:spid="_x0000_s1026" style="position:absolute;margin-left:62.9pt;margin-top:113.45pt;width:3.55pt;height:3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" filled="f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1B6B3F" wp14:editId="41259D00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1437817</wp:posOffset>
                      </wp:positionV>
                      <wp:extent cx="45719" cy="45719"/>
                      <wp:effectExtent l="0" t="0" r="12065" b="12065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7DACAB" id="Oval 22" o:spid="_x0000_s1026" style="position:absolute;margin-left:113.4pt;margin-top:113.2pt;width:3.6pt;height: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" filled="f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E2F3EB" wp14:editId="29647A41">
                      <wp:simplePos x="0" y="0"/>
                      <wp:positionH relativeFrom="column">
                        <wp:posOffset>814361</wp:posOffset>
                      </wp:positionH>
                      <wp:positionV relativeFrom="paragraph">
                        <wp:posOffset>1464904</wp:posOffset>
                      </wp:positionV>
                      <wp:extent cx="644578" cy="320176"/>
                      <wp:effectExtent l="0" t="0" r="22225" b="22860"/>
                      <wp:wrapNone/>
                      <wp:docPr id="20" name="Freeform: Shap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4578" cy="320176"/>
                              </a:xfrm>
                              <a:custGeom>
                                <a:avLst/>
                                <a:gdLst>
                                  <a:gd name="connsiteX0" fmla="*/ 0 w 644578"/>
                                  <a:gd name="connsiteY0" fmla="*/ 0 h 326795"/>
                                  <a:gd name="connsiteX1" fmla="*/ 323788 w 644578"/>
                                  <a:gd name="connsiteY1" fmla="*/ 326786 h 326795"/>
                                  <a:gd name="connsiteX2" fmla="*/ 644578 w 644578"/>
                                  <a:gd name="connsiteY2" fmla="*/ 11992 h 326795"/>
                                  <a:gd name="connsiteX3" fmla="*/ 644578 w 644578"/>
                                  <a:gd name="connsiteY3" fmla="*/ 11992 h 32679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644578" h="326795">
                                    <a:moveTo>
                                      <a:pt x="0" y="0"/>
                                    </a:moveTo>
                                    <a:cubicBezTo>
                                      <a:pt x="108179" y="162393"/>
                                      <a:pt x="216358" y="324787"/>
                                      <a:pt x="323788" y="326786"/>
                                    </a:cubicBezTo>
                                    <a:cubicBezTo>
                                      <a:pt x="431218" y="328785"/>
                                      <a:pt x="644578" y="11992"/>
                                      <a:pt x="644578" y="11992"/>
                                    </a:cubicBezTo>
                                    <a:lnTo>
                                      <a:pt x="644578" y="11992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E7EB7" id="Freeform: Shape 20" o:spid="_x0000_s1026" style="position:absolute;margin-left:64.1pt;margin-top:115.35pt;width:50.75pt;height:25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44578,326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" path="m,c108179,162393,216358,324787,323788,326786,431218,328785,644578,11992,644578,11992r,e" filled="f" strokecolor="black [3213]" strokeweight="1pt">
                      <v:stroke joinstyle="miter"/>
                      <v:path arrowok="t" o:connecttype="custom" o:connectlocs="0,0;323788,320167;644578,11749;644578,11749" o:connectangles="0,0,0,0"/>
                    </v:shape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F797C9" wp14:editId="22A1C81C">
                      <wp:simplePos x="0" y="0"/>
                      <wp:positionH relativeFrom="column">
                        <wp:posOffset>795478</wp:posOffset>
                      </wp:positionH>
                      <wp:positionV relativeFrom="paragraph">
                        <wp:posOffset>1122680</wp:posOffset>
                      </wp:positionV>
                      <wp:extent cx="45719" cy="45719"/>
                      <wp:effectExtent l="0" t="0" r="12065" b="1206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9E3AC8" id="Oval 19" o:spid="_x0000_s1026" style="position:absolute;margin-left:62.65pt;margin-top:88.4pt;width:3.6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9318DA" wp14:editId="52CF68D8">
                      <wp:simplePos x="0" y="0"/>
                      <wp:positionH relativeFrom="column">
                        <wp:posOffset>160790</wp:posOffset>
                      </wp:positionH>
                      <wp:positionV relativeFrom="paragraph">
                        <wp:posOffset>490012</wp:posOffset>
                      </wp:positionV>
                      <wp:extent cx="45719" cy="45719"/>
                      <wp:effectExtent l="0" t="0" r="12065" b="1206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BC5474" id="Oval 17" o:spid="_x0000_s1026" style="position:absolute;margin-left:12.65pt;margin-top:38.6pt;width:3.6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 w:rsidR="00B968D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3AF372" wp14:editId="47891734">
                      <wp:simplePos x="0" y="0"/>
                      <wp:positionH relativeFrom="column">
                        <wp:posOffset>190771</wp:posOffset>
                      </wp:positionH>
                      <wp:positionV relativeFrom="paragraph">
                        <wp:posOffset>508531</wp:posOffset>
                      </wp:positionV>
                      <wp:extent cx="641579" cy="638581"/>
                      <wp:effectExtent l="0" t="0" r="25400" b="2857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1579" cy="63858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5542B9" id="Straight Connector 1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40.05pt" to="65.5pt,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15D77" w:rsidRPr="00AC2DB2"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034C4200" wp14:editId="507C08B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51435</wp:posOffset>
                  </wp:positionV>
                  <wp:extent cx="2991485" cy="2491105"/>
                  <wp:effectExtent l="0" t="0" r="0" b="444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49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1F0A8F65" w14:textId="1D5F2156" w:rsidR="00215D77" w:rsidRDefault="00B968D5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m:oMath>
              <m:r>
                <w:rPr>
                  <w:rFonts w:ascii="Cambria Math" w:hAnsi="Cambria Math"/>
                  <w:lang w:eastAsia="zh-CN"/>
                </w:rPr>
                <m:t>1-x</m:t>
              </m:r>
            </m:oMath>
          </w:p>
          <w:p w14:paraId="658EA09B" w14:textId="71180C1D" w:rsidR="00B968D5" w:rsidRPr="00B968D5" w:rsidRDefault="00B968D5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</m:oMath>
          </w:p>
          <w:p w14:paraId="42959DE2" w14:textId="6B9BD10C" w:rsidR="00B968D5" w:rsidRDefault="00B968D5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sup>
              </m:sSup>
            </m:oMath>
          </w:p>
          <w:p w14:paraId="53AFB391" w14:textId="35D32069" w:rsidR="00B968D5" w:rsidRDefault="00B968D5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m:oMath>
              <m:r>
                <w:rPr>
                  <w:rFonts w:ascii="Cambria Math" w:hAnsi="Cambria Math"/>
                  <w:lang w:eastAsia="zh-CN"/>
                </w:rPr>
                <m:t>4</m:t>
              </m:r>
            </m:oMath>
          </w:p>
          <w:p w14:paraId="7F8F3109" w14:textId="3AB40489" w:rsidR="00DC0F0A" w:rsidRPr="00B968D5" w:rsidRDefault="00DC0F0A" w:rsidP="00215D77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3: regte oop/ toe kolle</w:t>
            </w:r>
          </w:p>
          <w:p w14:paraId="732BC86A" w14:textId="04C684B0" w:rsidR="00215D77" w:rsidRPr="006F7CBB" w:rsidRDefault="00215D77" w:rsidP="00215D77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 [</w:t>
            </w:r>
            <w:r w:rsidR="00B968D5">
              <w:rPr>
                <w:b/>
                <w:bCs/>
                <w:lang w:eastAsia="zh-CN"/>
              </w:rPr>
              <w:t>7</w:t>
            </w:r>
            <w:r>
              <w:rPr>
                <w:b/>
                <w:bCs/>
                <w:lang w:eastAsia="zh-CN"/>
              </w:rPr>
              <w:t>]</w:t>
            </w:r>
          </w:p>
        </w:tc>
      </w:tr>
    </w:tbl>
    <w:p w14:paraId="57DCBE19" w14:textId="04B4705D" w:rsidR="00215D77" w:rsidRPr="00AC2DB2" w:rsidRDefault="00215D77" w:rsidP="00982DBB">
      <w:pPr>
        <w:tabs>
          <w:tab w:val="left" w:pos="1276"/>
          <w:tab w:val="right" w:pos="9070"/>
        </w:tabs>
        <w:ind w:left="709"/>
      </w:pPr>
    </w:p>
    <w:p w14:paraId="07B89007" w14:textId="34828A6A" w:rsidR="00F74D75" w:rsidRPr="00AC2DB2" w:rsidRDefault="002A42F3" w:rsidP="00DC0F0A">
      <w:pPr>
        <w:pStyle w:val="Questions"/>
        <w:rPr>
          <w:rFonts w:eastAsia="SimSun"/>
          <w:b/>
          <w:sz w:val="28"/>
          <w:szCs w:val="24"/>
          <w:lang w:eastAsia="zh-CN"/>
        </w:rPr>
      </w:pPr>
      <w:r w:rsidRPr="00AC2DB2">
        <w:rPr>
          <w:lang w:eastAsia="zh-CN"/>
        </w:rPr>
        <w:tab/>
      </w:r>
      <w:r w:rsidRPr="00AC2DB2">
        <w:rPr>
          <w:lang w:eastAsia="zh-CN"/>
        </w:rPr>
        <w:tab/>
      </w:r>
    </w:p>
    <w:p w14:paraId="764BABED" w14:textId="77777777" w:rsidR="00DC0F0A" w:rsidRDefault="00DC0F0A">
      <w:pPr>
        <w:spacing w:before="0" w:after="160"/>
        <w:rPr>
          <w:rFonts w:eastAsia="SimSun" w:cs="Times New Roman"/>
          <w:b/>
          <w:sz w:val="28"/>
          <w:szCs w:val="24"/>
          <w:lang w:eastAsia="zh-CN"/>
        </w:rPr>
      </w:pPr>
      <w:r>
        <w:br w:type="page"/>
      </w:r>
    </w:p>
    <w:p w14:paraId="5FD462F5" w14:textId="2CBBEAF8" w:rsidR="00DC0F0A" w:rsidRPr="00AC2DB2" w:rsidRDefault="00DC0F0A" w:rsidP="00DC0F0A">
      <w:r w:rsidRPr="00AC2DB2">
        <w:rPr>
          <w:lang w:eastAsia="zh-CN"/>
        </w:rPr>
        <w:t>4.3</w:t>
      </w:r>
      <w:r w:rsidRPr="00AC2DB2">
        <w:rPr>
          <w:lang w:eastAsia="zh-CN"/>
        </w:rPr>
        <w:tab/>
      </w:r>
      <w:r w:rsidRPr="00AC2DB2">
        <w:t xml:space="preserve">In die skets is OAB en OCD radï van ŉ sirkel met middelpunt O en radius 10 cm.  </w:t>
      </w:r>
      <w:r w:rsidRPr="00AC2DB2">
        <w:tab/>
      </w:r>
      <m:oMath>
        <m:r>
          <m:rPr>
            <m:sty m:val="p"/>
          </m:rPr>
          <w:rPr>
            <w:rFonts w:ascii="Cambria Math" w:hAnsi="Cambria Math"/>
          </w:rPr>
          <m:t>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O</m:t>
            </m:r>
          </m:e>
        </m:acc>
        <m:r>
          <m:rPr>
            <m:sty m:val="p"/>
          </m:rPr>
          <w:rPr>
            <w:rFonts w:ascii="Cambria Math" w:hAnsi="Cambria Math"/>
          </w:rPr>
          <m:t>C=</m:t>
        </m:r>
        <m:r>
          <w:rPr>
            <w:rFonts w:ascii="Cambria Math" w:hAnsi="Cambria Math"/>
          </w:rPr>
          <m:t>α</m:t>
        </m:r>
      </m:oMath>
      <w:r w:rsidRPr="00AC2DB2">
        <w:t xml:space="preserve"> radiale. AC en BD is boë van die sirkels met middelpunt O en </w:t>
      </w:r>
      <w:r w:rsidRPr="00AC2DB2">
        <w:br/>
      </w:r>
      <w:r w:rsidRPr="00AC2DB2">
        <w:tab/>
        <w:t>rad</w:t>
      </w:r>
      <w:r w:rsidR="00455358">
        <w:t>iusse</w:t>
      </w:r>
      <w:r w:rsidRPr="00AC2DB2">
        <w:t xml:space="preserve"> 10 cm en 6 cm respektiewelik.</w:t>
      </w:r>
    </w:p>
    <w:p w14:paraId="71E54D4F" w14:textId="77777777" w:rsidR="00DC0F0A" w:rsidRPr="00AC2DB2" w:rsidRDefault="00DC0F0A" w:rsidP="00DC0F0A">
      <w:pPr>
        <w:jc w:val="center"/>
      </w:pPr>
      <w:r w:rsidRPr="00AC2DB2">
        <w:rPr>
          <w:noProof/>
        </w:rPr>
        <w:drawing>
          <wp:inline distT="0" distB="0" distL="0" distR="0" wp14:anchorId="764DAED4" wp14:editId="1D390290">
            <wp:extent cx="2161995" cy="2242528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9509" cy="225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3B6A8" w14:textId="6CD0039E" w:rsidR="00DC0F0A" w:rsidRPr="00AC2DB2" w:rsidRDefault="00DC0F0A" w:rsidP="00DC0F0A">
      <w:pPr>
        <w:tabs>
          <w:tab w:val="left" w:pos="1276"/>
          <w:tab w:val="right" w:pos="9070"/>
        </w:tabs>
        <w:ind w:left="709"/>
      </w:pPr>
      <w:r w:rsidRPr="00AC2DB2">
        <w:t>(a)</w:t>
      </w:r>
      <w:r w:rsidRPr="00AC2DB2">
        <w:tab/>
        <w:t xml:space="preserve">Bepaal die waarde van </w:t>
      </w:r>
      <m:oMath>
        <m:r>
          <w:rPr>
            <w:rFonts w:ascii="Cambria Math" w:hAnsi="Cambria Math"/>
          </w:rPr>
          <m:t>α</m:t>
        </m:r>
      </m:oMath>
      <w:r w:rsidRPr="00AC2DB2">
        <w:t xml:space="preserve"> waarvoor die </w:t>
      </w:r>
      <w:r w:rsidR="00105D2A">
        <w:t>oppervlakte</w:t>
      </w:r>
      <w:r w:rsidRPr="00AC2DB2">
        <w:t xml:space="preserve"> van die geskakeerde</w:t>
      </w:r>
      <w:r w:rsidRPr="00AC2DB2">
        <w:br/>
      </w:r>
      <w:r w:rsidRPr="00AC2DB2">
        <w:tab/>
        <w:t xml:space="preserve"> gedeelte 36,8 </w:t>
      </w:r>
      <w:r w:rsidR="00455358" w:rsidRPr="00AC2DB2">
        <w:t>cm</w:t>
      </w:r>
      <w:r w:rsidR="00455358">
        <w:rPr>
          <w:vertAlign w:val="superscript"/>
        </w:rPr>
        <w:t>2</w:t>
      </w:r>
      <w:r w:rsidRPr="00AC2DB2">
        <w:t xml:space="preserve"> is.</w:t>
      </w:r>
      <w:r w:rsidRPr="00AC2DB2">
        <w:tab/>
        <w:t>(4)</w:t>
      </w:r>
    </w:p>
    <w:p w14:paraId="14E0665C" w14:textId="1C4F5A14" w:rsidR="00DC0F0A" w:rsidRDefault="00DC0F0A" w:rsidP="00DC0F0A">
      <w:pPr>
        <w:tabs>
          <w:tab w:val="left" w:pos="1276"/>
          <w:tab w:val="right" w:pos="9070"/>
        </w:tabs>
        <w:spacing w:before="0" w:after="160"/>
        <w:ind w:firstLine="709"/>
      </w:pPr>
      <w:r w:rsidRPr="00AC2DB2">
        <w:t xml:space="preserve">(b) </w:t>
      </w:r>
      <w:r w:rsidRPr="00AC2DB2">
        <w:tab/>
        <w:t xml:space="preserve">Bepaal die </w:t>
      </w:r>
      <w:r w:rsidR="00105D2A">
        <w:t>omtrek</w:t>
      </w:r>
      <w:r w:rsidRPr="00AC2DB2">
        <w:t xml:space="preserve"> van die geskakeerde deel.</w:t>
      </w:r>
      <w:r w:rsidRPr="00AC2DB2">
        <w:tab/>
        <w:t>(3)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DC0F0A" w:rsidRPr="006F7CBB" w14:paraId="24FCF0B8" w14:textId="77777777" w:rsidTr="00F648B2">
        <w:tc>
          <w:tcPr>
            <w:tcW w:w="567" w:type="dxa"/>
          </w:tcPr>
          <w:p w14:paraId="3146E92E" w14:textId="77777777" w:rsidR="00DC0F0A" w:rsidRDefault="00DC0F0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4.3</w:t>
            </w:r>
          </w:p>
          <w:p w14:paraId="7FC3A6EB" w14:textId="2D511EC3" w:rsidR="00DC0F0A" w:rsidRDefault="00DC0F0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(a)</w:t>
            </w:r>
          </w:p>
        </w:tc>
        <w:tc>
          <w:tcPr>
            <w:tcW w:w="5102" w:type="dxa"/>
          </w:tcPr>
          <w:p w14:paraId="6597ACD9" w14:textId="56931DCB" w:rsidR="00DC0F0A" w:rsidRPr="00DC0F0A" w:rsidRDefault="00DC0F0A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A=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θ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33E1AC6A" w14:textId="7F9CC276" w:rsidR="00DC0F0A" w:rsidRPr="00105D2A" w:rsidRDefault="00DC0F0A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36,8=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100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α-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36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α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  <w:p w14:paraId="5CCEE193" w14:textId="4594FC38" w:rsidR="00105D2A" w:rsidRPr="00105D2A" w:rsidRDefault="00105D2A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32α=36,8</m:t>
                </m:r>
              </m:oMath>
            </m:oMathPara>
          </w:p>
          <w:p w14:paraId="2E91CDEE" w14:textId="04285FE8" w:rsidR="00105D2A" w:rsidRPr="00105D2A" w:rsidRDefault="00105D2A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α=1,15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3402" w:type="dxa"/>
          </w:tcPr>
          <w:p w14:paraId="2A95E27A" w14:textId="4D87D2D5" w:rsidR="00DC0F0A" w:rsidRDefault="00105D2A" w:rsidP="00F648B2">
            <w:pPr>
              <w:pStyle w:val="Questions"/>
            </w:pPr>
            <w:r>
              <w:t>1: Formule</w:t>
            </w:r>
          </w:p>
          <w:p w14:paraId="6EB02432" w14:textId="3BDD2C11" w:rsidR="00105D2A" w:rsidRDefault="00105D2A" w:rsidP="00F648B2">
            <w:pPr>
              <w:pStyle w:val="Questions"/>
            </w:pPr>
            <w:r>
              <w:t>2: Vervang en trek reg af</w:t>
            </w:r>
          </w:p>
          <w:p w14:paraId="2EF0641D" w14:textId="573D8181" w:rsidR="00105D2A" w:rsidRDefault="00105D2A" w:rsidP="00F648B2">
            <w:pPr>
              <w:pStyle w:val="Questions"/>
            </w:pPr>
          </w:p>
          <w:p w14:paraId="6D9E0AF3" w14:textId="728E9399" w:rsidR="00105D2A" w:rsidRDefault="00105D2A" w:rsidP="00F648B2">
            <w:pPr>
              <w:pStyle w:val="Questions"/>
            </w:pPr>
            <w:r>
              <w:t>1: Antwoord</w:t>
            </w:r>
          </w:p>
          <w:p w14:paraId="08439D79" w14:textId="2C7A04CE" w:rsidR="00DC0F0A" w:rsidRPr="006F7CBB" w:rsidRDefault="00DC0F0A" w:rsidP="00F648B2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105D2A">
              <w:rPr>
                <w:b/>
                <w:bCs/>
                <w:lang w:eastAsia="zh-CN"/>
              </w:rPr>
              <w:t>4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DC0F0A" w:rsidRPr="006F7CBB" w14:paraId="49F053BC" w14:textId="77777777" w:rsidTr="00F648B2">
        <w:tc>
          <w:tcPr>
            <w:tcW w:w="567" w:type="dxa"/>
          </w:tcPr>
          <w:p w14:paraId="365D3045" w14:textId="1F7C82D6" w:rsidR="00DC0F0A" w:rsidRDefault="00DC0F0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42A1DABD" w14:textId="77777777" w:rsidR="00DC0F0A" w:rsidRDefault="00105D2A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Omtrek = </w:t>
            </w:r>
            <m:oMath>
              <m:r>
                <w:rPr>
                  <w:rFonts w:ascii="Cambria Math" w:hAnsi="Cambria Math"/>
                </w:rPr>
                <m:t>rθ</m:t>
              </m:r>
            </m:oMath>
          </w:p>
          <w:p w14:paraId="530256DB" w14:textId="7876B75C" w:rsidR="00105D2A" w:rsidRDefault="00105D2A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Totale omtrek=</w:t>
            </w:r>
            <m:oMath>
              <m:r>
                <w:rPr>
                  <w:rFonts w:ascii="Cambria Math" w:hAnsi="Cambria Math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1,15</m:t>
                  </m:r>
                </m:e>
              </m:d>
              <m:r>
                <w:rPr>
                  <w:rFonts w:ascii="Cambria Math" w:hAnsi="Cambria Math"/>
                </w:rPr>
                <m:t>+6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1,15</m:t>
                  </m:r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+2(4)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3011A747" w14:textId="33C596AD" w:rsidR="00105D2A" w:rsidRDefault="00105D2A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= 26,4</w:t>
            </w:r>
            <w:r w:rsidR="00455358">
              <w:rPr>
                <w:rFonts w:ascii="Calibri" w:hAnsi="Calibri"/>
              </w:rPr>
              <w:t>0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43847063" w14:textId="77777777" w:rsidR="00105D2A" w:rsidRDefault="00105D2A" w:rsidP="00F648B2">
            <w:pPr>
              <w:pStyle w:val="Questions"/>
              <w:rPr>
                <w:lang w:eastAsia="zh-CN"/>
              </w:rPr>
            </w:pPr>
          </w:p>
          <w:p w14:paraId="31A3B61A" w14:textId="77777777" w:rsidR="00105D2A" w:rsidRDefault="00105D2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2: Vervang en 2(4)</w:t>
            </w:r>
          </w:p>
          <w:p w14:paraId="46C794DF" w14:textId="77777777" w:rsidR="00105D2A" w:rsidRDefault="00105D2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304B0AF6" w14:textId="5DA9B800" w:rsidR="00105D2A" w:rsidRPr="00105D2A" w:rsidRDefault="00105D2A" w:rsidP="00105D2A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[3]</w:t>
            </w:r>
          </w:p>
        </w:tc>
      </w:tr>
    </w:tbl>
    <w:p w14:paraId="79EBA2E0" w14:textId="5BE90136" w:rsidR="00DC0F0A" w:rsidRDefault="00DC0F0A" w:rsidP="00DC0F0A">
      <w:pPr>
        <w:spacing w:before="0" w:after="160"/>
        <w:ind w:firstLine="709"/>
        <w:rPr>
          <w:rFonts w:eastAsia="SimSun" w:cs="Times New Roman"/>
          <w:b/>
          <w:sz w:val="28"/>
          <w:szCs w:val="24"/>
          <w:lang w:eastAsia="zh-CN"/>
        </w:rPr>
      </w:pPr>
      <w:r>
        <w:br w:type="page"/>
      </w:r>
    </w:p>
    <w:p w14:paraId="2F661B5D" w14:textId="3B9262F8" w:rsidR="007E6D18" w:rsidRPr="00AC2DB2" w:rsidRDefault="007E6D18" w:rsidP="007E6D18">
      <w:pPr>
        <w:pStyle w:val="Heading1"/>
      </w:pPr>
      <w:r w:rsidRPr="00AC2DB2">
        <w:t>Vraag 5</w:t>
      </w:r>
      <w:r w:rsidRPr="00AC2DB2">
        <w:tab/>
        <w:t>[1</w:t>
      </w:r>
      <w:r w:rsidR="00F74D75" w:rsidRPr="00AC2DB2">
        <w:t>5</w:t>
      </w:r>
      <w:r w:rsidRPr="00AC2DB2">
        <w:t xml:space="preserve"> punte]</w:t>
      </w:r>
    </w:p>
    <w:p w14:paraId="4AD0521A" w14:textId="56608506" w:rsidR="00B8312F" w:rsidRPr="00AC2DB2" w:rsidRDefault="00014DCF" w:rsidP="00B8312F">
      <w:pPr>
        <w:rPr>
          <w:kern w:val="36"/>
        </w:rPr>
      </w:pPr>
      <w:r w:rsidRPr="00AC2DB2">
        <w:rPr>
          <w:lang w:eastAsia="zh-CN"/>
        </w:rPr>
        <w:t>5.1</w:t>
      </w:r>
      <w:r w:rsidRPr="00AC2DB2">
        <w:rPr>
          <w:lang w:eastAsia="zh-CN"/>
        </w:rPr>
        <w:tab/>
      </w:r>
    </w:p>
    <w:p w14:paraId="4FDC0D6C" w14:textId="20B5C00D" w:rsidR="00B8312F" w:rsidRPr="00AC2DB2" w:rsidRDefault="00B8312F" w:rsidP="00B8312F">
      <w:pPr>
        <w:rPr>
          <w:kern w:val="36"/>
        </w:rPr>
      </w:pPr>
      <w:r w:rsidRPr="00AC2DB2">
        <w:rPr>
          <w:noProof/>
          <w:kern w:val="36"/>
          <w:lang w:eastAsia="af-ZA"/>
        </w:rPr>
        <w:tab/>
        <w:t>(a)</w:t>
      </w:r>
      <w:r w:rsidRPr="00AC2DB2">
        <w:rPr>
          <w:noProof/>
          <w:kern w:val="36"/>
          <w:lang w:eastAsia="af-ZA"/>
        </w:rPr>
        <w:tab/>
      </w:r>
      <w:r w:rsidRPr="00AC2DB2">
        <w:rPr>
          <w:kern w:val="36"/>
        </w:rPr>
        <w:t>Skryf die volgende matriksvergelyking as ŉ stelsel vergelykings:</w:t>
      </w:r>
    </w:p>
    <w:p w14:paraId="7CC1963E" w14:textId="0153FFDB" w:rsidR="00B8312F" w:rsidRPr="00AC2DB2" w:rsidRDefault="00B8312F" w:rsidP="00B8312F">
      <w:pPr>
        <w:pStyle w:val="Questions"/>
        <w:rPr>
          <w:rFonts w:eastAsiaTheme="minorEastAsia" w:cstheme="minorBidi"/>
        </w:rPr>
      </w:pPr>
      <w:r w:rsidRPr="00AC2DB2">
        <w:rPr>
          <w:rFonts w:eastAsiaTheme="minorEastAsia" w:cstheme="minorBidi"/>
        </w:rPr>
        <w:tab/>
      </w:r>
      <w:r w:rsidRPr="00AC2DB2">
        <w:rPr>
          <w:rFonts w:eastAsiaTheme="minorEastAsia" w:cstheme="minorBidi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mr>
            </m:m>
          </m:e>
        </m:d>
      </m:oMath>
      <w:r w:rsidR="00F74D75" w:rsidRPr="00AC2DB2">
        <w:rPr>
          <w:rFonts w:eastAsiaTheme="minorEastAsia" w:cstheme="minorBidi"/>
        </w:rPr>
        <w:tab/>
        <w:t>(2)</w:t>
      </w:r>
    </w:p>
    <w:p w14:paraId="0E8B202C" w14:textId="77777777" w:rsidR="00972C9C" w:rsidRPr="00AC2DB2" w:rsidRDefault="00972C9C" w:rsidP="00B8312F">
      <w:pPr>
        <w:pStyle w:val="Questions"/>
        <w:rPr>
          <w:rFonts w:eastAsiaTheme="minorEastAsia" w:cstheme="minorBidi"/>
        </w:rPr>
      </w:pPr>
    </w:p>
    <w:p w14:paraId="4D6BEA7A" w14:textId="593D0B0D" w:rsidR="00B8312F" w:rsidRPr="00AC2DB2" w:rsidRDefault="00B8312F" w:rsidP="00B8312F">
      <w:pPr>
        <w:pStyle w:val="Questions"/>
        <w:rPr>
          <w:i/>
          <w:lang w:eastAsia="zh-CN"/>
        </w:rPr>
      </w:pPr>
      <w:r w:rsidRPr="00AC2DB2">
        <w:rPr>
          <w:rFonts w:eastAsiaTheme="minorEastAsia" w:cstheme="minorBidi"/>
        </w:rPr>
        <w:tab/>
        <w:t>(b)</w:t>
      </w:r>
      <w:r w:rsidRPr="00AC2DB2">
        <w:rPr>
          <w:rFonts w:eastAsiaTheme="minorEastAsia" w:cstheme="minorBidi"/>
        </w:rPr>
        <w:tab/>
        <w:t xml:space="preserve">Gebruik Cramer se reël en los op vir </w:t>
      </w:r>
      <m:oMath>
        <m:r>
          <w:rPr>
            <w:rFonts w:ascii="Cambria Math" w:eastAsiaTheme="minorEastAsia" w:hAnsi="Cambria Math" w:cstheme="minorBidi"/>
          </w:rPr>
          <m:t>x</m:t>
        </m:r>
      </m:oMath>
      <w:r w:rsidRPr="00AC2DB2">
        <w:rPr>
          <w:rFonts w:eastAsiaTheme="minorEastAsia" w:cstheme="minorBidi"/>
        </w:rPr>
        <w:t xml:space="preserve">. </w:t>
      </w:r>
    </w:p>
    <w:p w14:paraId="29207A97" w14:textId="75D4D59F" w:rsidR="007E6D18" w:rsidRDefault="00544605" w:rsidP="00B8312F">
      <w:pPr>
        <w:pStyle w:val="Questions"/>
        <w:rPr>
          <w:lang w:eastAsia="zh-CN"/>
        </w:rPr>
      </w:pPr>
      <w:r w:rsidRPr="00AC2DB2">
        <w:rPr>
          <w:i/>
          <w:lang w:eastAsia="zh-CN"/>
        </w:rPr>
        <w:t xml:space="preserve">Toon duidelik die </w:t>
      </w:r>
      <w:r w:rsidR="003C5DF3" w:rsidRPr="00AC2DB2">
        <w:rPr>
          <w:i/>
          <w:lang w:eastAsia="zh-CN"/>
        </w:rPr>
        <w:t>determinante</w:t>
      </w:r>
      <w:r w:rsidRPr="00AC2DB2">
        <w:rPr>
          <w:i/>
          <w:lang w:eastAsia="zh-CN"/>
        </w:rPr>
        <w:t xml:space="preserve"> wat jy gebruik </w:t>
      </w:r>
      <w:r w:rsidR="00B8312F" w:rsidRPr="00AC2DB2">
        <w:rPr>
          <w:i/>
          <w:lang w:eastAsia="zh-CN"/>
        </w:rPr>
        <w:t>en hoe jy Cramer se reël gebruik.</w:t>
      </w:r>
      <w:r w:rsidR="00E338ED" w:rsidRPr="00AC2DB2">
        <w:rPr>
          <w:lang w:eastAsia="zh-CN"/>
        </w:rPr>
        <w:tab/>
        <w:t>(6)</w:t>
      </w:r>
    </w:p>
    <w:p w14:paraId="002F4ED3" w14:textId="77777777" w:rsidR="0042285C" w:rsidRPr="00AC2DB2" w:rsidRDefault="0042285C" w:rsidP="0042285C">
      <w:pPr>
        <w:pStyle w:val="Questions"/>
        <w:rPr>
          <w:lang w:eastAsia="zh-CN"/>
        </w:rPr>
      </w:pPr>
      <w:r w:rsidRPr="00AC2DB2">
        <w:rPr>
          <w:lang w:eastAsia="zh-CN"/>
        </w:rPr>
        <w:t>5.2</w:t>
      </w:r>
      <w:r w:rsidRPr="00AC2DB2">
        <w:rPr>
          <w:lang w:eastAsia="zh-CN"/>
        </w:rPr>
        <w:tab/>
        <w:t>Bepaal die volgende:</w:t>
      </w:r>
    </w:p>
    <w:p w14:paraId="31EF927A" w14:textId="77777777" w:rsidR="0042285C" w:rsidRPr="00AC2DB2" w:rsidRDefault="0042285C" w:rsidP="0042285C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-18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40</m:t>
                  </m:r>
                </m:e>
              </m:mr>
            </m:m>
          </m:e>
        </m:d>
        <m:r>
          <w:rPr>
            <w:rFonts w:ascii="Cambria Math" w:hAnsi="Cambria Math" w:cs="Arial"/>
            <w:noProof/>
          </w:rPr>
          <m:t>-</m:t>
        </m:r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-50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-20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40</m:t>
                  </m:r>
                </m:e>
              </m:mr>
            </m:m>
          </m:e>
        </m:d>
      </m:oMath>
      <w:r w:rsidRPr="00AC2DB2">
        <w:rPr>
          <w:lang w:eastAsia="zh-CN"/>
        </w:rPr>
        <w:tab/>
        <w:t>(3)</w:t>
      </w:r>
    </w:p>
    <w:p w14:paraId="4ED31C89" w14:textId="77777777" w:rsidR="0042285C" w:rsidRPr="00AC2DB2" w:rsidRDefault="0042285C" w:rsidP="0042285C">
      <w:pPr>
        <w:pStyle w:val="Questions"/>
        <w:rPr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-1</m:t>
                  </m:r>
                </m:e>
              </m:mr>
            </m:m>
          </m:e>
        </m:d>
        <m:r>
          <w:rPr>
            <w:rFonts w:ascii="Cambria Math" w:hAnsi="Cambria Math" w:cs="Arial"/>
          </w:rPr>
          <m:t>×</m:t>
        </m:r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0</m:t>
                  </m:r>
                </m:e>
              </m:mr>
            </m:m>
          </m:e>
        </m:d>
      </m:oMath>
      <w:r w:rsidRPr="00AC2DB2">
        <w:rPr>
          <w:lang w:eastAsia="zh-CN"/>
        </w:rPr>
        <w:tab/>
        <w:t>(4)</w:t>
      </w:r>
    </w:p>
    <w:p w14:paraId="01143B30" w14:textId="77777777" w:rsidR="0042285C" w:rsidRDefault="0042285C" w:rsidP="00B8312F">
      <w:pPr>
        <w:pStyle w:val="Questions"/>
        <w:rPr>
          <w:lang w:eastAsia="zh-CN"/>
        </w:rPr>
      </w:pP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0729FF" w:rsidRPr="006F7CBB" w14:paraId="0CE8C133" w14:textId="77777777" w:rsidTr="00F648B2">
        <w:tc>
          <w:tcPr>
            <w:tcW w:w="567" w:type="dxa"/>
          </w:tcPr>
          <w:p w14:paraId="13D8464C" w14:textId="22804637" w:rsidR="000729FF" w:rsidRDefault="000729FF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5.1</w:t>
            </w:r>
          </w:p>
          <w:p w14:paraId="6B0D94E5" w14:textId="77777777" w:rsidR="000729FF" w:rsidRDefault="000729FF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(a)</w:t>
            </w:r>
          </w:p>
        </w:tc>
        <w:tc>
          <w:tcPr>
            <w:tcW w:w="5102" w:type="dxa"/>
          </w:tcPr>
          <w:p w14:paraId="7A9D94D3" w14:textId="77777777" w:rsidR="000729FF" w:rsidRPr="000729FF" w:rsidRDefault="000729FF" w:rsidP="00F648B2">
            <w:pPr>
              <w:pStyle w:val="Questions"/>
              <w:rPr>
                <w:rFonts w:ascii="Calibri" w:hAnsi="Calibri"/>
                <w:b/>
                <w:color w:val="FF0000"/>
              </w:rPr>
            </w:pPr>
            <m:oMathPara>
              <m:oMath>
                <m:r>
                  <w:rPr>
                    <w:rFonts w:ascii="Cambria Math" w:hAnsi="Segoe UI Symbol" w:cs="Segoe UI Symbol"/>
                    <w:color w:val="000000" w:themeColor="text1"/>
                  </w:rPr>
                  <m:t>4x</m:t>
                </m:r>
                <m:r>
                  <w:rPr>
                    <w:rFonts w:ascii="Cambria Math" w:hAnsi="Segoe UI Symbol" w:cs="Segoe UI Symbol"/>
                    <w:color w:val="000000" w:themeColor="text1"/>
                  </w:rPr>
                  <m:t>-</m:t>
                </m:r>
                <m:r>
                  <w:rPr>
                    <w:rFonts w:ascii="Cambria Math" w:hAnsi="Segoe UI Symbol" w:cs="Segoe UI Symbol"/>
                    <w:color w:val="000000" w:themeColor="text1"/>
                  </w:rPr>
                  <m:t>3y=5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1981D37D" w14:textId="5670AE5C" w:rsidR="000729FF" w:rsidRPr="00105D2A" w:rsidRDefault="000729FF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2x+6y=-1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3402" w:type="dxa"/>
          </w:tcPr>
          <w:p w14:paraId="249B2014" w14:textId="6C747893" w:rsidR="000729FF" w:rsidRDefault="000729FF" w:rsidP="00F648B2">
            <w:pPr>
              <w:pStyle w:val="Questions"/>
            </w:pPr>
            <w:r>
              <w:t>1: Elke vergelyking</w:t>
            </w:r>
          </w:p>
          <w:p w14:paraId="6414CC26" w14:textId="65D91D21" w:rsidR="000729FF" w:rsidRPr="006F7CBB" w:rsidRDefault="000729FF" w:rsidP="00F648B2">
            <w:pPr>
              <w:pStyle w:val="Questions"/>
              <w:ind w:left="709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 [2]</w:t>
            </w:r>
          </w:p>
        </w:tc>
      </w:tr>
      <w:tr w:rsidR="000729FF" w:rsidRPr="00105D2A" w14:paraId="4690131A" w14:textId="77777777" w:rsidTr="00F648B2">
        <w:tc>
          <w:tcPr>
            <w:tcW w:w="567" w:type="dxa"/>
          </w:tcPr>
          <w:p w14:paraId="58486A83" w14:textId="77777777" w:rsidR="000729FF" w:rsidRDefault="000729FF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1E26E671" w14:textId="59BA4962" w:rsidR="000729FF" w:rsidRPr="0042285C" w:rsidRDefault="00D16CC4" w:rsidP="00F648B2">
            <w:pPr>
              <w:pStyle w:val="Questions"/>
              <w:rPr>
                <w:rFonts w:ascii="Calibri" w:hAnsi="Calibri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</m:m>
                </m:e>
              </m:d>
            </m:oMath>
            <w:r w:rsidR="0042285C">
              <w:rPr>
                <w:rFonts w:ascii="Calibri" w:hAnsi="Calibri"/>
              </w:rPr>
              <w:t xml:space="preserve">= </w:t>
            </w:r>
            <m:oMath>
              <m:r>
                <w:rPr>
                  <w:rFonts w:ascii="Cambria Math" w:hAnsi="Cambria Math"/>
                </w:rPr>
                <m:t>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d>
              <m:r>
                <w:rPr>
                  <w:rFonts w:ascii="Cambria Math" w:hAnsi="Cambria Math"/>
                </w:rPr>
                <m:t>=30</m:t>
              </m:r>
            </m:oMath>
          </w:p>
          <w:p w14:paraId="2634A802" w14:textId="77777777" w:rsidR="0042285C" w:rsidRDefault="00D16CC4" w:rsidP="00F648B2">
            <w:pPr>
              <w:pStyle w:val="Questions"/>
              <w:rPr>
                <w:rFonts w:ascii="Calibri" w:hAnsi="Calibri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x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</m:m>
                </m:e>
              </m:d>
            </m:oMath>
            <w:r w:rsidR="0042285C">
              <w:rPr>
                <w:rFonts w:ascii="Calibri" w:hAnsi="Calibri"/>
              </w:rPr>
              <w:t xml:space="preserve">= </w:t>
            </w:r>
            <m:oMath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</m:d>
              <m:r>
                <w:rPr>
                  <w:rFonts w:ascii="Cambria Math" w:hAnsi="Cambria Math"/>
                </w:rPr>
                <m:t>=27</m:t>
              </m:r>
            </m:oMath>
          </w:p>
          <w:p w14:paraId="5917704E" w14:textId="506B2CA4" w:rsidR="0042285C" w:rsidRDefault="0042285C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3402" w:type="dxa"/>
          </w:tcPr>
          <w:p w14:paraId="733C53B9" w14:textId="6FF865FF" w:rsidR="000729FF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Matriks A</w:t>
            </w:r>
          </w:p>
          <w:p w14:paraId="276DD0D6" w14:textId="7EBDECD2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30</w:t>
            </w:r>
          </w:p>
          <w:p w14:paraId="57332BCC" w14:textId="1B0DF5D9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Matriks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zh-CN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sub>
              </m:sSub>
            </m:oMath>
          </w:p>
          <w:p w14:paraId="019D57CF" w14:textId="0E805438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27</w:t>
            </w:r>
          </w:p>
          <w:p w14:paraId="6C64D5EB" w14:textId="3E988D40" w:rsidR="000729FF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</w:t>
            </w:r>
            <w:r w:rsidR="000729FF">
              <w:rPr>
                <w:lang w:eastAsia="zh-CN"/>
              </w:rPr>
              <w:t xml:space="preserve">: </w:t>
            </w:r>
            <w:r>
              <w:rPr>
                <w:lang w:eastAsia="zh-CN"/>
              </w:rPr>
              <w:t>Gebruik Cramer</w:t>
            </w:r>
          </w:p>
          <w:p w14:paraId="736F7FFE" w14:textId="77777777" w:rsidR="000729FF" w:rsidRDefault="000729FF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178E3B92" w14:textId="257056A2" w:rsidR="000729FF" w:rsidRPr="00105D2A" w:rsidRDefault="000729FF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42285C">
              <w:rPr>
                <w:b/>
                <w:bCs/>
                <w:lang w:eastAsia="zh-CN"/>
              </w:rPr>
              <w:t>6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42285C" w:rsidRPr="00105D2A" w14:paraId="4E921559" w14:textId="77777777" w:rsidTr="00F648B2">
        <w:tc>
          <w:tcPr>
            <w:tcW w:w="567" w:type="dxa"/>
          </w:tcPr>
          <w:p w14:paraId="4B9CA5D3" w14:textId="77777777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5.2</w:t>
            </w:r>
          </w:p>
          <w:p w14:paraId="051DCEC3" w14:textId="0161875F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(a)</w:t>
            </w:r>
          </w:p>
        </w:tc>
        <w:tc>
          <w:tcPr>
            <w:tcW w:w="5102" w:type="dxa"/>
          </w:tcPr>
          <w:p w14:paraId="6391C682" w14:textId="100CC779" w:rsidR="0042285C" w:rsidRPr="007E0063" w:rsidRDefault="00D16CC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Arial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rial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-110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-5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85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-5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-38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</w:rPr>
                            <m:t>0</m:t>
                          </m:r>
                        </m:e>
                      </m:mr>
                    </m:m>
                  </m:e>
                </m: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✔✔✔</m:t>
                </m:r>
              </m:oMath>
            </m:oMathPara>
          </w:p>
        </w:tc>
        <w:tc>
          <w:tcPr>
            <w:tcW w:w="3402" w:type="dxa"/>
          </w:tcPr>
          <w:p w14:paraId="40EF2A66" w14:textId="77777777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3: Trek 1 af vir elke fout</w:t>
            </w:r>
          </w:p>
          <w:p w14:paraId="6A7967DA" w14:textId="6EBFF768" w:rsidR="0042285C" w:rsidRPr="0042285C" w:rsidRDefault="0042285C" w:rsidP="0042285C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[3]</w:t>
            </w:r>
          </w:p>
        </w:tc>
      </w:tr>
      <w:tr w:rsidR="0042285C" w:rsidRPr="00105D2A" w14:paraId="3F8FDACE" w14:textId="77777777" w:rsidTr="00F648B2">
        <w:tc>
          <w:tcPr>
            <w:tcW w:w="567" w:type="dxa"/>
          </w:tcPr>
          <w:p w14:paraId="5549DA89" w14:textId="2E2DF7CB" w:rsidR="0042285C" w:rsidRDefault="0042285C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5DE7CDE3" w14:textId="4AA1856F" w:rsidR="0042285C" w:rsidRDefault="00D16CC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4.2+2.4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4.-3+2.0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5.2-1.4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5.-3-1.0</m:t>
                          </m:r>
                        </m:e>
                      </m:mr>
                    </m:m>
                  </m:e>
                </m:d>
              </m:oMath>
            </m:oMathPara>
          </w:p>
          <w:p w14:paraId="0D51A67E" w14:textId="6961EC58" w:rsidR="0042285C" w:rsidRPr="007E0063" w:rsidRDefault="0042285C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= </w:t>
            </w:r>
            <m:oMath>
              <m:d>
                <m:dPr>
                  <m:ctrlPr>
                    <w:rPr>
                      <w:rFonts w:ascii="Cambria Math" w:hAnsi="Cambria Math" w:cs="Arial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</w:rPr>
                          <m:t>16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</w:rPr>
                          <m:t>-12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</w:rPr>
                          <m:t>6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</w:rPr>
                          <m:t>-15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mr>
                  </m:m>
                </m:e>
              </m:d>
            </m:oMath>
          </w:p>
        </w:tc>
        <w:tc>
          <w:tcPr>
            <w:tcW w:w="3402" w:type="dxa"/>
          </w:tcPr>
          <w:p w14:paraId="6D00A312" w14:textId="77777777" w:rsidR="0042285C" w:rsidRDefault="00B90A53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4: 1 vir elke antwoord</w:t>
            </w:r>
          </w:p>
          <w:p w14:paraId="6E091C63" w14:textId="77777777" w:rsidR="00B90A53" w:rsidRDefault="00B90A53" w:rsidP="00F648B2">
            <w:pPr>
              <w:pStyle w:val="Questions"/>
              <w:rPr>
                <w:lang w:eastAsia="zh-CN"/>
              </w:rPr>
            </w:pPr>
          </w:p>
          <w:p w14:paraId="106CF8C2" w14:textId="3EC75A3F" w:rsidR="00B90A53" w:rsidRPr="00B90A53" w:rsidRDefault="00B90A53" w:rsidP="00B90A53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[4]</w:t>
            </w:r>
          </w:p>
        </w:tc>
      </w:tr>
    </w:tbl>
    <w:p w14:paraId="532F9B17" w14:textId="77777777" w:rsidR="000729FF" w:rsidRPr="00AC2DB2" w:rsidRDefault="000729FF" w:rsidP="00B8312F">
      <w:pPr>
        <w:pStyle w:val="Questions"/>
        <w:rPr>
          <w:lang w:eastAsia="zh-CN"/>
        </w:rPr>
      </w:pPr>
    </w:p>
    <w:p w14:paraId="5BAD4D07" w14:textId="77777777" w:rsidR="00E338ED" w:rsidRPr="00AC2DB2" w:rsidRDefault="00E338ED" w:rsidP="00FA6BAF">
      <w:pPr>
        <w:pStyle w:val="Questions"/>
        <w:rPr>
          <w:lang w:eastAsia="zh-CN"/>
        </w:rPr>
      </w:pPr>
    </w:p>
    <w:p w14:paraId="4E7B3DEC" w14:textId="77777777" w:rsidR="00972C9C" w:rsidRPr="00AC2DB2" w:rsidRDefault="00972C9C" w:rsidP="00651E6A">
      <w:pPr>
        <w:pStyle w:val="Questions"/>
        <w:rPr>
          <w:lang w:eastAsia="zh-CN"/>
        </w:rPr>
      </w:pPr>
    </w:p>
    <w:p w14:paraId="5C74FCED" w14:textId="77777777" w:rsidR="00B90A53" w:rsidRDefault="00B90A53">
      <w:pPr>
        <w:spacing w:before="0" w:after="160"/>
        <w:rPr>
          <w:rFonts w:eastAsia="SimSun" w:cs="Times New Roman"/>
          <w:b/>
          <w:sz w:val="28"/>
          <w:szCs w:val="24"/>
          <w:lang w:eastAsia="zh-CN"/>
        </w:rPr>
      </w:pPr>
      <w:r>
        <w:br w:type="page"/>
      </w:r>
    </w:p>
    <w:p w14:paraId="6AF60755" w14:textId="00DDEA5F" w:rsidR="000D6D6B" w:rsidRPr="00AC2DB2" w:rsidRDefault="000D6D6B" w:rsidP="000D6D6B">
      <w:pPr>
        <w:pStyle w:val="Heading1"/>
      </w:pPr>
      <w:r w:rsidRPr="00AC2DB2">
        <w:t>Vraag 6</w:t>
      </w:r>
      <w:r w:rsidRPr="00AC2DB2">
        <w:tab/>
        <w:t>[1</w:t>
      </w:r>
      <w:r w:rsidR="00F74D75" w:rsidRPr="00AC2DB2">
        <w:t>2</w:t>
      </w:r>
      <w:r w:rsidRPr="00AC2DB2">
        <w:t xml:space="preserve"> punte]</w:t>
      </w:r>
    </w:p>
    <w:p w14:paraId="38DEF666" w14:textId="2369CC25" w:rsidR="000D6D6B" w:rsidRPr="00AC2DB2" w:rsidRDefault="00FF4F08" w:rsidP="00651E6A">
      <w:pPr>
        <w:pStyle w:val="Questions"/>
        <w:rPr>
          <w:lang w:eastAsia="zh-CN"/>
        </w:rPr>
      </w:pPr>
      <w:r w:rsidRPr="00AC2DB2">
        <w:rPr>
          <w:lang w:eastAsia="zh-CN"/>
        </w:rPr>
        <w:t>6.1</w:t>
      </w:r>
      <w:r w:rsidRPr="00AC2DB2">
        <w:rPr>
          <w:lang w:eastAsia="zh-CN"/>
        </w:rPr>
        <w:tab/>
        <w:t xml:space="preserve">Bepaal die </w:t>
      </w:r>
      <w:r w:rsidR="00990D51" w:rsidRPr="00AC2DB2">
        <w:rPr>
          <w:lang w:eastAsia="zh-CN"/>
        </w:rPr>
        <w:t>eenheidsvektor</w:t>
      </w:r>
      <w:r w:rsidRPr="00AC2DB2">
        <w:rPr>
          <w:lang w:eastAsia="zh-CN"/>
        </w:rPr>
        <w:t xml:space="preserve"> van vektor</w:t>
      </w:r>
      <w:r w:rsidRPr="00AC2DB2">
        <w:rPr>
          <w:b/>
          <w:lang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2;-6</m:t>
            </m:r>
          </m:e>
        </m:d>
      </m:oMath>
      <w:r w:rsidR="00D35671" w:rsidRPr="00AC2DB2">
        <w:rPr>
          <w:lang w:eastAsia="zh-CN"/>
        </w:rPr>
        <w:t>.</w:t>
      </w:r>
      <w:r w:rsidR="00990D51" w:rsidRPr="00AC2DB2">
        <w:rPr>
          <w:lang w:eastAsia="zh-CN"/>
        </w:rPr>
        <w:tab/>
      </w:r>
      <w:r w:rsidRPr="00AC2DB2">
        <w:rPr>
          <w:lang w:eastAsia="zh-CN"/>
        </w:rPr>
        <w:t>(</w:t>
      </w:r>
      <w:r w:rsidR="001F1A4B">
        <w:rPr>
          <w:lang w:eastAsia="zh-CN"/>
        </w:rPr>
        <w:t>4</w:t>
      </w:r>
      <w:r w:rsidRPr="00AC2DB2">
        <w:rPr>
          <w:lang w:eastAsia="zh-CN"/>
        </w:rPr>
        <w:t>)</w:t>
      </w:r>
    </w:p>
    <w:p w14:paraId="4621C7B3" w14:textId="22249CF5" w:rsidR="00990D51" w:rsidRPr="00AC2DB2" w:rsidRDefault="00990D51" w:rsidP="00651E6A">
      <w:pPr>
        <w:pStyle w:val="Questions"/>
        <w:rPr>
          <w:lang w:eastAsia="zh-CN"/>
        </w:rPr>
      </w:pPr>
      <w:r w:rsidRPr="00AC2DB2">
        <w:rPr>
          <w:lang w:eastAsia="zh-CN"/>
        </w:rPr>
        <w:t>6.</w:t>
      </w:r>
      <w:r w:rsidR="00F74D75" w:rsidRPr="00AC2DB2">
        <w:rPr>
          <w:lang w:eastAsia="zh-CN"/>
        </w:rPr>
        <w:t>2</w:t>
      </w:r>
      <w:r w:rsidRPr="00AC2DB2">
        <w:rPr>
          <w:lang w:eastAsia="zh-CN"/>
        </w:rPr>
        <w:tab/>
      </w:r>
      <w:r w:rsidR="003C5DF3" w:rsidRPr="00AC2DB2">
        <w:t>Geg</w:t>
      </w:r>
      <w:r w:rsidR="003955CC" w:rsidRPr="00AC2DB2">
        <w:t>e</w:t>
      </w:r>
      <w:r w:rsidR="003C5DF3" w:rsidRPr="00AC2DB2">
        <w:t>e</w:t>
      </w:r>
      <w:r w:rsidR="00D553BD" w:rsidRPr="00AC2DB2">
        <w:t xml:space="preserve">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="00D553BD" w:rsidRPr="00AC2DB2">
        <w:t xml:space="preserve"> en </w:t>
      </w:r>
      <m:oMath>
        <m:r>
          <m:rPr>
            <m:sty m:val="bi"/>
          </m:rPr>
          <w:rPr>
            <w:rFonts w:ascii="Cambria Math" w:hAnsi="Cambria Math"/>
          </w:rPr>
          <m:t xml:space="preserve">b </m:t>
        </m:r>
      </m:oMath>
      <w:r w:rsidR="00D553BD" w:rsidRPr="00AC2DB2">
        <w:t xml:space="preserve">met hoek </w:t>
      </w:r>
      <m:oMath>
        <m:r>
          <w:rPr>
            <w:rFonts w:ascii="Cambria Math" w:hAnsi="Cambria Math"/>
          </w:rPr>
          <m:t>θ</m:t>
        </m:r>
      </m:oMath>
      <w:r w:rsidR="00D553BD" w:rsidRPr="00AC2DB2">
        <w:t xml:space="preserve"> wat gevorm word tussen die vektore.</w:t>
      </w:r>
    </w:p>
    <w:p w14:paraId="28B81132" w14:textId="0D75CCA8" w:rsidR="002C0892" w:rsidRPr="00AC2DB2" w:rsidRDefault="00D553BD" w:rsidP="002C0892">
      <w:pPr>
        <w:pStyle w:val="Questions"/>
        <w:jc w:val="center"/>
        <w:rPr>
          <w:lang w:eastAsia="zh-CN"/>
        </w:rPr>
      </w:pPr>
      <w:r w:rsidRPr="00AC2DB2">
        <w:rPr>
          <w:noProof/>
          <w:lang w:eastAsia="af-ZA"/>
        </w:rPr>
        <w:drawing>
          <wp:inline distT="0" distB="0" distL="0" distR="0" wp14:anchorId="7B3904D2" wp14:editId="557AEA8B">
            <wp:extent cx="1469279" cy="1221898"/>
            <wp:effectExtent l="0" t="0" r="0" b="0"/>
            <wp:docPr id="11" name="Picture 1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image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86" cy="122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8BA08" w14:textId="26FD0AAF" w:rsidR="00C31A9E" w:rsidRPr="00AC2DB2" w:rsidRDefault="00C31A9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w:bookmarkStart w:id="3" w:name="_Hlk20224468"/>
      <w:r w:rsidRPr="00AC2DB2">
        <w:rPr>
          <w:lang w:eastAsia="zh-CN"/>
        </w:rPr>
        <w:t xml:space="preserve">Bepaal die </w:t>
      </w:r>
      <w:bookmarkStart w:id="4" w:name="_Hlk20224412"/>
      <w:bookmarkEnd w:id="3"/>
      <w:r w:rsidR="001F1A4B">
        <w:rPr>
          <w:lang w:eastAsia="zh-CN"/>
        </w:rPr>
        <w:t>puntproduk</w:t>
      </w:r>
      <w:r w:rsidRPr="00AC2DB2">
        <w:rPr>
          <w:lang w:eastAsia="zh-CN"/>
        </w:rPr>
        <w:t xml:space="preserve"> van 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</m:oMath>
      <w:r w:rsidRPr="00AC2DB2"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b</m:t>
        </m:r>
      </m:oMath>
      <w:bookmarkEnd w:id="4"/>
      <w:r w:rsidRPr="00AC2DB2">
        <w:rPr>
          <w:lang w:eastAsia="zh-CN"/>
        </w:rPr>
        <w:t>.</w:t>
      </w:r>
      <w:r w:rsidRPr="00AC2DB2">
        <w:rPr>
          <w:lang w:eastAsia="zh-CN"/>
        </w:rPr>
        <w:tab/>
        <w:t>(</w:t>
      </w:r>
      <w:r w:rsidR="001F1A4B">
        <w:rPr>
          <w:lang w:eastAsia="zh-CN"/>
        </w:rPr>
        <w:t>3</w:t>
      </w:r>
      <w:r w:rsidRPr="00AC2DB2">
        <w:rPr>
          <w:lang w:eastAsia="zh-CN"/>
        </w:rPr>
        <w:t>)</w:t>
      </w:r>
    </w:p>
    <w:p w14:paraId="64D8E952" w14:textId="439D73BD" w:rsidR="00C61F6C" w:rsidRPr="00AC2DB2" w:rsidRDefault="00C31A9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  <w:t xml:space="preserve">Bereken die grootte van </w:t>
      </w:r>
      <m:oMath>
        <m:r>
          <w:rPr>
            <w:rFonts w:ascii="Cambria Math" w:hAnsi="Cambria Math"/>
            <w:lang w:eastAsia="zh-CN"/>
          </w:rPr>
          <m:t>θ</m:t>
        </m:r>
      </m:oMath>
      <w:r w:rsidRPr="00AC2DB2">
        <w:rPr>
          <w:lang w:eastAsia="zh-CN"/>
        </w:rPr>
        <w:t xml:space="preserve"> in radiale.</w:t>
      </w:r>
      <w:r w:rsidRPr="00AC2DB2">
        <w:rPr>
          <w:lang w:eastAsia="zh-CN"/>
        </w:rPr>
        <w:tab/>
        <w:t>(</w:t>
      </w:r>
      <w:r w:rsidR="00D553BD" w:rsidRPr="00AC2DB2">
        <w:rPr>
          <w:lang w:eastAsia="zh-CN"/>
        </w:rPr>
        <w:t>5</w:t>
      </w:r>
      <w:r w:rsidR="002C0892" w:rsidRPr="00AC2DB2">
        <w:rPr>
          <w:lang w:eastAsia="zh-CN"/>
        </w:rPr>
        <w:t>)</w:t>
      </w:r>
    </w:p>
    <w:p w14:paraId="6E011543" w14:textId="3A99AF24" w:rsidR="00EC3316" w:rsidRPr="00AC2DB2" w:rsidRDefault="00EC3316" w:rsidP="00651E6A">
      <w:pPr>
        <w:pStyle w:val="Questions"/>
        <w:rPr>
          <w:lang w:eastAsia="zh-CN"/>
        </w:rPr>
      </w:pP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B90A53" w:rsidRPr="0042285C" w14:paraId="217488BE" w14:textId="77777777" w:rsidTr="00F648B2">
        <w:tc>
          <w:tcPr>
            <w:tcW w:w="567" w:type="dxa"/>
          </w:tcPr>
          <w:p w14:paraId="28D4C19E" w14:textId="6A7CFF02" w:rsidR="00B90A53" w:rsidRDefault="00B90A53" w:rsidP="00B90A53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6.1</w:t>
            </w:r>
          </w:p>
          <w:p w14:paraId="05148ABA" w14:textId="07983865" w:rsidR="00B90A53" w:rsidRDefault="00B90A53" w:rsidP="00F648B2">
            <w:pPr>
              <w:pStyle w:val="Questions"/>
              <w:rPr>
                <w:lang w:eastAsia="zh-CN"/>
              </w:rPr>
            </w:pPr>
          </w:p>
        </w:tc>
        <w:tc>
          <w:tcPr>
            <w:tcW w:w="5102" w:type="dxa"/>
          </w:tcPr>
          <w:p w14:paraId="6DA5B79B" w14:textId="61F1C584" w:rsidR="00B90A53" w:rsidRPr="00B90A53" w:rsidRDefault="00D16CC4" w:rsidP="00F648B2">
            <w:pPr>
              <w:pStyle w:val="Questions"/>
              <w:rPr>
                <w:rFonts w:ascii="Calibri" w:hAnsi="Calibri"/>
                <w:bCs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u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-6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  <w:p w14:paraId="6589F919" w14:textId="77777777" w:rsidR="00B90A53" w:rsidRDefault="00B90A53" w:rsidP="00F648B2">
            <w:pPr>
              <w:pStyle w:val="Questions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4+36</m:t>
                  </m:r>
                </m:e>
              </m:rad>
            </m:oMath>
          </w:p>
          <w:p w14:paraId="6224D705" w14:textId="133342E8" w:rsidR="00B90A53" w:rsidRDefault="00B90A53" w:rsidP="00F648B2">
            <w:pPr>
              <w:pStyle w:val="Questions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40</m:t>
                  </m:r>
                </m:e>
              </m:rad>
            </m:oMath>
            <w:r>
              <w:rPr>
                <w:rFonts w:ascii="Calibri" w:hAnsi="Calibri"/>
                <w:bCs/>
              </w:rPr>
              <w:t xml:space="preserve">  of </w:t>
            </w:r>
            <m:oMath>
              <m:r>
                <w:rPr>
                  <w:rFonts w:ascii="Cambria Math" w:hAnsi="Cambria Math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</m:rad>
            </m:oMath>
            <w:r>
              <w:rPr>
                <w:rFonts w:ascii="Calibri" w:hAnsi="Calibri"/>
                <w:bCs/>
              </w:rPr>
              <w:t xml:space="preserve">  of 6,32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001AC5DF" w14:textId="309A6B9D" w:rsidR="00B90A53" w:rsidRPr="007E0063" w:rsidRDefault="00B90A53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Dus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eastAsia="zh-CN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lang w:eastAsia="zh-C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10</m:t>
                          </m:r>
                        </m:e>
                      </m:rad>
                    </m:den>
                  </m:f>
                  <m:r>
                    <w:rPr>
                      <w:rFonts w:ascii="Cambria Math" w:hAnsi="Cambria Math"/>
                      <w:lang w:eastAsia="zh-CN"/>
                    </w:rPr>
                    <m:t>;-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eastAsia="zh-CN"/>
                        </w:rPr>
                        <m:t>3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lang w:eastAsia="zh-C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10</m:t>
                          </m:r>
                        </m:e>
                      </m:rad>
                    </m:den>
                  </m:f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1E25B200" w14:textId="27251823" w:rsidR="00B90A53" w:rsidRDefault="00B90A53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 </w:t>
            </w:r>
            <w:r w:rsidR="001F1A4B">
              <w:rPr>
                <w:lang w:eastAsia="zh-CN"/>
              </w:rPr>
              <w:t>2</w:t>
            </w:r>
            <w:r>
              <w:rPr>
                <w:lang w:eastAsia="zh-CN"/>
              </w:rPr>
              <w:t xml:space="preserve">: Formule en vervang </w:t>
            </w:r>
          </w:p>
          <w:p w14:paraId="67DFBC87" w14:textId="77777777" w:rsidR="00B90A53" w:rsidRDefault="00B90A53" w:rsidP="00F648B2">
            <w:pPr>
              <w:pStyle w:val="Questions"/>
              <w:rPr>
                <w:lang w:eastAsia="zh-CN"/>
              </w:rPr>
            </w:pPr>
          </w:p>
          <w:p w14:paraId="273040A3" w14:textId="60ECEB47" w:rsidR="00B90A53" w:rsidRDefault="00B90A53" w:rsidP="00F648B2">
            <w:pPr>
              <w:pStyle w:val="Questions"/>
              <w:rPr>
                <w:b/>
                <w:lang w:eastAsia="zh-CN"/>
              </w:rPr>
            </w:pPr>
            <w:r>
              <w:rPr>
                <w:lang w:eastAsia="zh-CN"/>
              </w:rPr>
              <w:t>1: Antwoord</w:t>
            </w:r>
            <w:r w:rsidR="001F1A4B">
              <w:rPr>
                <w:lang w:eastAsia="zh-CN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i/>
                      <w:lang w:eastAsia="zh-C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eastAsia="zh-CN"/>
                    </w:rPr>
                    <m:t>u</m:t>
                  </m:r>
                </m:e>
              </m:d>
            </m:oMath>
          </w:p>
          <w:p w14:paraId="7C0ADEBA" w14:textId="67E96EE5" w:rsidR="001F1A4B" w:rsidRPr="001F1A4B" w:rsidRDefault="001F1A4B" w:rsidP="00F648B2">
            <w:pPr>
              <w:pStyle w:val="Questions"/>
              <w:rPr>
                <w:bCs/>
                <w:lang w:eastAsia="zh-CN"/>
              </w:rPr>
            </w:pPr>
            <w:r w:rsidRPr="001F1A4B">
              <w:rPr>
                <w:bCs/>
                <w:lang w:eastAsia="zh-CN"/>
              </w:rPr>
              <w:t>1: Eenheidsvektor</w:t>
            </w:r>
          </w:p>
          <w:p w14:paraId="272A6BC1" w14:textId="2141292D" w:rsidR="00B90A53" w:rsidRPr="0042285C" w:rsidRDefault="00B90A53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1F1A4B">
              <w:rPr>
                <w:b/>
                <w:bCs/>
                <w:lang w:eastAsia="zh-CN"/>
              </w:rPr>
              <w:t>4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B90A53" w:rsidRPr="00B90A53" w14:paraId="3F3507C6" w14:textId="77777777" w:rsidTr="00F648B2">
        <w:tc>
          <w:tcPr>
            <w:tcW w:w="567" w:type="dxa"/>
          </w:tcPr>
          <w:p w14:paraId="38EEFC5F" w14:textId="77777777" w:rsidR="00B90A53" w:rsidRDefault="00B90A53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6.2</w:t>
            </w:r>
          </w:p>
          <w:p w14:paraId="0EAEB702" w14:textId="1A819955" w:rsidR="00B90A53" w:rsidRDefault="00B90A53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(a)</w:t>
            </w:r>
          </w:p>
        </w:tc>
        <w:tc>
          <w:tcPr>
            <w:tcW w:w="5102" w:type="dxa"/>
          </w:tcPr>
          <w:p w14:paraId="40415CC9" w14:textId="68D34955" w:rsidR="00592D44" w:rsidRPr="00AC2DB2" w:rsidRDefault="00455358" w:rsidP="00592D44">
            <w:pPr>
              <w:rPr>
                <w:rFonts w:eastAsiaTheme="minorEastAsia" w:cstheme="min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 xml:space="preserve">a </m:t>
                </m:r>
                <m:r>
                  <m:rPr>
                    <m:sty m:val="b"/>
                  </m:rPr>
                  <w:rPr>
                    <w:rFonts w:ascii="Cambria Math" w:eastAsiaTheme="minorEastAsia" w:hAnsi="Cambria Math" w:cstheme="minorHAnsi"/>
                    <w:b/>
                  </w:rPr>
                  <w:sym w:font="Wingdings" w:char="F09F"/>
                </m:r>
                <m:r>
                  <m:rPr>
                    <m:sty m:val="b"/>
                  </m:rPr>
                  <w:rPr>
                    <w:rFonts w:ascii="Cambria Math" w:eastAsiaTheme="minorEastAsia" w:hAnsi="Cambria Math" w:cstheme="minorHAnsi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b</m:t>
                </m:r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x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y</m:t>
                    </m:r>
                  </m:sub>
                </m:sSub>
              </m:oMath>
            </m:oMathPara>
          </w:p>
          <w:p w14:paraId="1FF97670" w14:textId="46D16A6D" w:rsidR="00592D44" w:rsidRDefault="00592D44" w:rsidP="00F648B2">
            <w:pPr>
              <w:pStyle w:val="Questions"/>
            </w:pPr>
            <w:r>
              <w:t xml:space="preserve">=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+(-5)(-3)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69B32006" w14:textId="6283164B" w:rsidR="00B90A53" w:rsidRPr="007E0063" w:rsidRDefault="00592D44" w:rsidP="00592D44">
            <w:pPr>
              <w:pStyle w:val="Questions"/>
              <w:rPr>
                <w:rFonts w:ascii="Calibri" w:hAnsi="Calibri"/>
              </w:rPr>
            </w:pPr>
            <w:r>
              <w:t>= 9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17E06770" w14:textId="2EB650FB" w:rsidR="00B90A53" w:rsidRDefault="00592D4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2: Vervang</w:t>
            </w:r>
          </w:p>
          <w:p w14:paraId="16ED04B0" w14:textId="50A873FF" w:rsidR="00B90A53" w:rsidRDefault="00592D4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1DD994FA" w14:textId="23E462FD" w:rsidR="00B90A53" w:rsidRPr="00B90A53" w:rsidRDefault="00B90A53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592D44">
              <w:rPr>
                <w:b/>
                <w:bCs/>
                <w:lang w:eastAsia="zh-CN"/>
              </w:rPr>
              <w:t>3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B90A53" w:rsidRPr="00B90A53" w14:paraId="6843AEDD" w14:textId="77777777" w:rsidTr="00F648B2">
        <w:tc>
          <w:tcPr>
            <w:tcW w:w="567" w:type="dxa"/>
          </w:tcPr>
          <w:p w14:paraId="638C5812" w14:textId="5CCF0C68" w:rsidR="00B90A53" w:rsidRDefault="00B90A53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7FCC6BE7" w14:textId="60E4D517" w:rsidR="00B90A53" w:rsidRPr="00592D44" w:rsidRDefault="00592D4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cosθ=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a.b</m:t>
                    </m:r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d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d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6EED926B" w14:textId="4E33A64E" w:rsidR="00592D44" w:rsidRPr="00592D44" w:rsidRDefault="00D16CC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4+25</m:t>
                    </m:r>
                  </m:e>
                </m:ra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29</m:t>
                    </m:r>
                  </m:e>
                </m:ra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7FC47BE3" w14:textId="7B5853B6" w:rsidR="00592D44" w:rsidRPr="0094367A" w:rsidRDefault="00D16CC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9+9</m:t>
                    </m:r>
                  </m:e>
                </m:ra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18</m:t>
                    </m:r>
                  </m:e>
                </m:ra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49DE7E2A" w14:textId="2AF2F71E" w:rsidR="0094367A" w:rsidRPr="0094367A" w:rsidRDefault="0094367A" w:rsidP="0094367A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cosθ=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29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×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18</m:t>
                        </m:r>
                      </m:e>
                    </m:rad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55BF6467" w14:textId="61B418B9" w:rsidR="0094367A" w:rsidRPr="00592D44" w:rsidRDefault="0094367A" w:rsidP="0094367A">
            <w:pPr>
              <w:pStyle w:val="Questions"/>
              <w:rPr>
                <w:rFonts w:ascii="Calibri" w:hAnsi="Calibri"/>
              </w:rPr>
            </w:pPr>
            <m:oMath>
              <m:r>
                <w:rPr>
                  <w:rFonts w:ascii="Cambria Math" w:hAnsi="Cambria Math"/>
                </w:rPr>
                <m:t>θ=1,17</m:t>
              </m:r>
            </m:oMath>
            <w:r>
              <w:rPr>
                <w:rFonts w:ascii="Calibri" w:hAnsi="Calibri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1A1BA772" w14:textId="77046C87" w:rsidR="0094367A" w:rsidRPr="007B3BB3" w:rsidRDefault="0094367A" w:rsidP="00F648B2">
            <w:pPr>
              <w:pStyle w:val="Questions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17059FA5" w14:textId="77777777" w:rsidR="00B90A53" w:rsidRDefault="0094367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Verwerk formule (hoef nie hier te doen nie)</w:t>
            </w:r>
          </w:p>
          <w:p w14:paraId="40AEC5A8" w14:textId="77777777" w:rsidR="0094367A" w:rsidRDefault="0094367A" w:rsidP="00F648B2">
            <w:pPr>
              <w:pStyle w:val="Questions"/>
            </w:pPr>
            <w:r>
              <w:rPr>
                <w:lang w:eastAsia="zh-CN"/>
              </w:rPr>
              <w:t xml:space="preserve">1: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</m:d>
            </m:oMath>
          </w:p>
          <w:p w14:paraId="4F5977F6" w14:textId="77777777" w:rsidR="0094367A" w:rsidRDefault="0094367A" w:rsidP="00F648B2">
            <w:pPr>
              <w:pStyle w:val="Questions"/>
            </w:pPr>
            <w:r>
              <w:t xml:space="preserve">1: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</m:d>
            </m:oMath>
          </w:p>
          <w:p w14:paraId="60389B41" w14:textId="77777777" w:rsidR="0094367A" w:rsidRDefault="0094367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Vervang</w:t>
            </w:r>
          </w:p>
          <w:p w14:paraId="4B60E1FF" w14:textId="77777777" w:rsidR="0094367A" w:rsidRDefault="0094367A" w:rsidP="00F648B2">
            <w:pPr>
              <w:pStyle w:val="Questions"/>
              <w:rPr>
                <w:lang w:eastAsia="zh-CN"/>
              </w:rPr>
            </w:pPr>
          </w:p>
          <w:p w14:paraId="4714AD4C" w14:textId="77777777" w:rsidR="0094367A" w:rsidRDefault="0094367A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31F39263" w14:textId="09573714" w:rsidR="0094367A" w:rsidRPr="0094367A" w:rsidRDefault="0094367A" w:rsidP="0094367A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[5]</w:t>
            </w:r>
          </w:p>
        </w:tc>
      </w:tr>
    </w:tbl>
    <w:p w14:paraId="34E0BF09" w14:textId="2D0D96A2" w:rsidR="00EC3316" w:rsidRPr="00AC2DB2" w:rsidRDefault="00EC3316" w:rsidP="00651E6A">
      <w:pPr>
        <w:pStyle w:val="Questions"/>
        <w:rPr>
          <w:lang w:eastAsia="zh-CN"/>
        </w:rPr>
      </w:pPr>
    </w:p>
    <w:p w14:paraId="7D58A0EF" w14:textId="77777777" w:rsidR="00EC3316" w:rsidRPr="00AC2DB2" w:rsidRDefault="00EC3316" w:rsidP="00651E6A">
      <w:pPr>
        <w:pStyle w:val="Questions"/>
        <w:rPr>
          <w:lang w:eastAsia="zh-CN"/>
        </w:rPr>
      </w:pPr>
    </w:p>
    <w:p w14:paraId="0C6FF799" w14:textId="71F061A0" w:rsidR="005D227A" w:rsidRPr="00AC2DB2" w:rsidRDefault="005D227A" w:rsidP="00651E6A">
      <w:pPr>
        <w:pStyle w:val="Questions"/>
        <w:rPr>
          <w:lang w:eastAsia="zh-CN"/>
        </w:rPr>
        <w:sectPr w:rsidR="005D227A" w:rsidRPr="00AC2DB2" w:rsidSect="00075302">
          <w:headerReference w:type="default" r:id="rId13"/>
          <w:footerReference w:type="default" r:id="rId14"/>
          <w:footerReference w:type="first" r:id="rId15"/>
          <w:pgSz w:w="11906" w:h="16838"/>
          <w:pgMar w:top="1418" w:right="1418" w:bottom="1134" w:left="1418" w:header="709" w:footer="680" w:gutter="0"/>
          <w:cols w:space="708"/>
          <w:titlePg/>
          <w:docGrid w:linePitch="360"/>
        </w:sectPr>
      </w:pPr>
    </w:p>
    <w:p w14:paraId="047DE38A" w14:textId="77777777" w:rsidR="00C61F6C" w:rsidRPr="00AC2DB2" w:rsidRDefault="00C61F6C" w:rsidP="00C61F6C">
      <w:pPr>
        <w:pStyle w:val="Heading1"/>
      </w:pPr>
      <w:r w:rsidRPr="00AC2DB2">
        <w:t>Vraag 7</w:t>
      </w:r>
      <w:r w:rsidRPr="00AC2DB2">
        <w:tab/>
        <w:t>[15 punte]</w:t>
      </w:r>
    </w:p>
    <w:p w14:paraId="623B767F" w14:textId="3933D25E" w:rsidR="00C61F6C" w:rsidRPr="00AC2DB2" w:rsidRDefault="00C61F6C" w:rsidP="00C61F6C">
      <w:pPr>
        <w:pStyle w:val="Questions"/>
        <w:rPr>
          <w:lang w:eastAsia="zh-CN"/>
        </w:rPr>
      </w:pPr>
      <w:r w:rsidRPr="00AC2DB2">
        <w:rPr>
          <w:lang w:eastAsia="zh-CN"/>
        </w:rPr>
        <w:t>Differensieer vir volgende funksies</w:t>
      </w:r>
      <w:r w:rsidR="001E5996" w:rsidRPr="00AC2DB2">
        <w:rPr>
          <w:lang w:eastAsia="zh-CN"/>
        </w:rPr>
        <w:t>. Dit is nie nodig om die antwoorde te vereenvoudig nie.</w:t>
      </w:r>
    </w:p>
    <w:p w14:paraId="1E3DDDCD" w14:textId="11E33CD4" w:rsidR="00C61F6C" w:rsidRPr="00AC2DB2" w:rsidRDefault="008B5105" w:rsidP="00C61F6C">
      <w:pPr>
        <w:pStyle w:val="Questions"/>
        <w:rPr>
          <w:lang w:eastAsia="zh-CN"/>
        </w:rPr>
      </w:pPr>
      <w:bookmarkStart w:id="5" w:name="_Hlk20148819"/>
      <w:r>
        <w:rPr>
          <w:lang w:eastAsia="zh-CN"/>
        </w:rPr>
        <w:t>7.1</w:t>
      </w:r>
      <w:r w:rsidR="007A25B4"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lang w:eastAsia="zh-CN"/>
              </w:rPr>
              <m:t>x</m:t>
            </m:r>
          </m:den>
        </m:f>
        <m:r>
          <w:rPr>
            <w:rFonts w:ascii="Cambria Math" w:hAnsi="Cambria Math"/>
            <w:lang w:eastAsia="zh-CN"/>
          </w:rPr>
          <m:t>+</m:t>
        </m:r>
      </m:oMath>
      <w:r w:rsidR="007A25B4"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sz w:val="28"/>
            <w:lang w:eastAsia="zh-CN"/>
          </w:rPr>
          <m:t>2</m:t>
        </m:r>
        <m:sSup>
          <m:sSup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sSupPr>
          <m:e>
            <m:r>
              <w:rPr>
                <w:rFonts w:ascii="Cambria Math" w:hAnsi="Cambria Math"/>
                <w:sz w:val="28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sz w:val="28"/>
                <w:lang w:eastAsia="zh-CN"/>
              </w:rPr>
              <m:t>5</m:t>
            </m:r>
          </m:sup>
        </m:sSup>
      </m:oMath>
      <w:r w:rsidR="007A25B4"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>-7</m:t>
        </m:r>
      </m:oMath>
      <w:r w:rsidR="007A25B4" w:rsidRPr="00AC2DB2">
        <w:rPr>
          <w:lang w:eastAsia="zh-CN"/>
        </w:rPr>
        <w:t xml:space="preserve"> </w:t>
      </w:r>
      <w:r w:rsidR="007A25B4" w:rsidRPr="00AC2DB2">
        <w:rPr>
          <w:lang w:eastAsia="zh-CN"/>
        </w:rPr>
        <w:tab/>
      </w:r>
      <w:r w:rsidR="00C61F6C" w:rsidRPr="00AC2DB2">
        <w:rPr>
          <w:lang w:eastAsia="zh-CN"/>
        </w:rPr>
        <w:t>(</w:t>
      </w:r>
      <w:r w:rsidR="00D553BD" w:rsidRPr="00AC2DB2">
        <w:rPr>
          <w:lang w:eastAsia="zh-CN"/>
        </w:rPr>
        <w:t>3</w:t>
      </w:r>
      <w:r w:rsidR="00C61F6C" w:rsidRPr="00AC2DB2">
        <w:rPr>
          <w:lang w:eastAsia="zh-CN"/>
        </w:rPr>
        <w:t>)</w:t>
      </w:r>
    </w:p>
    <w:p w14:paraId="4672B805" w14:textId="10F1ADE0" w:rsidR="00C61F6C" w:rsidRPr="00AC2DB2" w:rsidRDefault="008B5105" w:rsidP="00C61F6C">
      <w:pPr>
        <w:pStyle w:val="Questions"/>
        <w:rPr>
          <w:lang w:eastAsia="zh-CN"/>
        </w:rPr>
      </w:pPr>
      <w:r>
        <w:rPr>
          <w:lang w:eastAsia="zh-CN"/>
        </w:rPr>
        <w:t>7.2</w:t>
      </w:r>
      <w:r w:rsidR="00C61F6C"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g(x)=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4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lang w:eastAsia="zh-CN"/>
              </w:rPr>
              <m:t>-π</m:t>
            </m:r>
          </m:e>
        </m:d>
      </m:oMath>
      <w:r w:rsidR="00C61F6C" w:rsidRPr="00AC2DB2">
        <w:rPr>
          <w:lang w:eastAsia="zh-CN"/>
        </w:rPr>
        <w:tab/>
        <w:t>(</w:t>
      </w:r>
      <w:r w:rsidR="00CD043E">
        <w:rPr>
          <w:lang w:eastAsia="zh-CN"/>
        </w:rPr>
        <w:t>3</w:t>
      </w:r>
      <w:r w:rsidR="00C61F6C" w:rsidRPr="00AC2DB2">
        <w:rPr>
          <w:lang w:eastAsia="zh-CN"/>
        </w:rPr>
        <w:t>)</w:t>
      </w:r>
    </w:p>
    <w:p w14:paraId="3A0A7AA6" w14:textId="590CB0B3" w:rsidR="00C61F6C" w:rsidRPr="00AC2DB2" w:rsidRDefault="008B5105" w:rsidP="00C61F6C">
      <w:pPr>
        <w:pStyle w:val="Questions"/>
        <w:rPr>
          <w:lang w:eastAsia="zh-CN"/>
        </w:rPr>
      </w:pPr>
      <w:r>
        <w:rPr>
          <w:lang w:eastAsia="zh-CN"/>
        </w:rPr>
        <w:t>7.3</w:t>
      </w:r>
      <w:r w:rsidR="00C61F6C"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y=</m:t>
        </m:r>
      </m:oMath>
      <w:r w:rsidR="007A25B4" w:rsidRPr="00AC2DB2">
        <w:rPr>
          <w:lang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eastAsia="zh-CN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lang w:eastAsia="zh-CN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8"/>
                    <w:lang w:eastAsia="zh-C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lang w:eastAsia="zh-CN"/>
                  </w:rPr>
                  <m:t>+7x-4</m:t>
                </m:r>
              </m:e>
            </m:rad>
          </m:den>
        </m:f>
      </m:oMath>
      <w:r w:rsidR="00C61F6C" w:rsidRPr="00AC2DB2">
        <w:rPr>
          <w:lang w:eastAsia="zh-CN"/>
        </w:rPr>
        <w:tab/>
        <w:t>(</w:t>
      </w:r>
      <w:r w:rsidR="00CD043E">
        <w:rPr>
          <w:lang w:eastAsia="zh-CN"/>
        </w:rPr>
        <w:t>5</w:t>
      </w:r>
      <w:r w:rsidR="00C61F6C" w:rsidRPr="00AC2DB2">
        <w:rPr>
          <w:lang w:eastAsia="zh-CN"/>
        </w:rPr>
        <w:t>)</w:t>
      </w:r>
    </w:p>
    <w:p w14:paraId="653A4BE4" w14:textId="76D64B2E" w:rsidR="00D553BD" w:rsidRPr="00AC2DB2" w:rsidRDefault="008B5105" w:rsidP="00C61F6C">
      <w:pPr>
        <w:pStyle w:val="Questions"/>
        <w:rPr>
          <w:lang w:eastAsia="zh-CN"/>
        </w:rPr>
      </w:pPr>
      <w:r>
        <w:rPr>
          <w:lang w:eastAsia="zh-CN"/>
        </w:rPr>
        <w:t>7.4</w:t>
      </w:r>
      <w:r w:rsidR="00D553BD"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h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D553BD" w:rsidRPr="00AC2DB2">
        <w:tab/>
        <w:t>(4)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8B5105" w:rsidRPr="0042285C" w14:paraId="661F286B" w14:textId="77777777" w:rsidTr="00F648B2">
        <w:tc>
          <w:tcPr>
            <w:tcW w:w="567" w:type="dxa"/>
          </w:tcPr>
          <w:bookmarkEnd w:id="5"/>
          <w:p w14:paraId="0B62C29A" w14:textId="49AEEDEE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7.1</w:t>
            </w:r>
          </w:p>
          <w:p w14:paraId="66D03BA6" w14:textId="77777777" w:rsidR="008B5105" w:rsidRDefault="008B5105" w:rsidP="00F648B2">
            <w:pPr>
              <w:pStyle w:val="Questions"/>
              <w:rPr>
                <w:lang w:eastAsia="zh-CN"/>
              </w:rPr>
            </w:pPr>
          </w:p>
        </w:tc>
        <w:tc>
          <w:tcPr>
            <w:tcW w:w="5102" w:type="dxa"/>
          </w:tcPr>
          <w:p w14:paraId="72C10CD7" w14:textId="19D2911F" w:rsidR="008B5105" w:rsidRDefault="008B5105" w:rsidP="00F648B2">
            <w:pPr>
              <w:pStyle w:val="Questions"/>
              <w:rPr>
                <w:bCs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-7</m:t>
                </m:r>
              </m:oMath>
            </m:oMathPara>
          </w:p>
          <w:p w14:paraId="30EB6C34" w14:textId="7743DA1F" w:rsidR="008B5105" w:rsidRPr="008B5105" w:rsidRDefault="00D16CC4" w:rsidP="00F648B2">
            <w:pPr>
              <w:pStyle w:val="Questions"/>
              <w:rPr>
                <w:bCs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=-4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-2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hAnsi="Cambria Math"/>
                    <w:lang w:eastAsia="zh-CN"/>
                  </w:rPr>
                  <m:t>+</m:t>
                </m:r>
                <m:r>
                  <w:rPr>
                    <w:rFonts w:ascii="Cambria Math" w:hAnsi="Cambria Math"/>
                    <w:lang w:eastAsia="zh-CN"/>
                  </w:rPr>
                  <m:t>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5FCB6475" w14:textId="5BE70CC2" w:rsidR="008B5105" w:rsidRPr="007E0063" w:rsidRDefault="008B5105" w:rsidP="00F648B2">
            <w:pPr>
              <w:pStyle w:val="Questions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18D9B632" w14:textId="4B5F2DFA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 1: Eksponent </w:t>
            </w:r>
          </w:p>
          <w:p w14:paraId="732F5FE5" w14:textId="3D1F2B8D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2: Elke term</w:t>
            </w:r>
          </w:p>
          <w:p w14:paraId="2C30C5C0" w14:textId="620364C6" w:rsidR="008B5105" w:rsidRPr="0042285C" w:rsidRDefault="008B5105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CD043E">
              <w:rPr>
                <w:b/>
                <w:bCs/>
                <w:lang w:eastAsia="zh-CN"/>
              </w:rPr>
              <w:t>3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8B5105" w:rsidRPr="00B90A53" w14:paraId="7F9B5552" w14:textId="77777777" w:rsidTr="00F648B2">
        <w:tc>
          <w:tcPr>
            <w:tcW w:w="567" w:type="dxa"/>
          </w:tcPr>
          <w:p w14:paraId="4ADF185A" w14:textId="269B071F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7.2</w:t>
            </w:r>
          </w:p>
        </w:tc>
        <w:tc>
          <w:tcPr>
            <w:tcW w:w="5102" w:type="dxa"/>
          </w:tcPr>
          <w:p w14:paraId="2D55EFD7" w14:textId="07FEBF50" w:rsidR="008B5105" w:rsidRPr="00CD043E" w:rsidRDefault="00CD043E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</w:rPr>
                  <m:t>-π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5A025825" w14:textId="75C24383" w:rsidR="00CD043E" w:rsidRPr="007E0063" w:rsidRDefault="00D16CC4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hAnsi="Cambria Math"/>
                  </w:rPr>
                  <m:t>-4π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3402" w:type="dxa"/>
          </w:tcPr>
          <w:p w14:paraId="26FC65E6" w14:textId="427F3489" w:rsidR="008B5105" w:rsidRDefault="00CD043E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</w:t>
            </w:r>
            <w:r w:rsidR="008B5105">
              <w:rPr>
                <w:lang w:eastAsia="zh-CN"/>
              </w:rPr>
              <w:t xml:space="preserve">: </w:t>
            </w:r>
            <w:r>
              <w:rPr>
                <w:lang w:eastAsia="zh-CN"/>
              </w:rPr>
              <w:t>Maal hakies uit</w:t>
            </w:r>
          </w:p>
          <w:p w14:paraId="3BDDF5F5" w14:textId="1BF96044" w:rsidR="008B5105" w:rsidRDefault="00CD043E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</w:t>
            </w:r>
            <w:r w:rsidR="008B5105">
              <w:rPr>
                <w:lang w:eastAsia="zh-CN"/>
              </w:rPr>
              <w:t xml:space="preserve">: </w:t>
            </w:r>
            <w:r>
              <w:rPr>
                <w:lang w:eastAsia="zh-CN"/>
              </w:rPr>
              <w:t>Elke a</w:t>
            </w:r>
            <w:r w:rsidR="008B5105">
              <w:rPr>
                <w:lang w:eastAsia="zh-CN"/>
              </w:rPr>
              <w:t>ntwoord</w:t>
            </w:r>
          </w:p>
          <w:p w14:paraId="4D3183D5" w14:textId="77777777" w:rsidR="008B5105" w:rsidRPr="00B90A53" w:rsidRDefault="008B5105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[3]</w:t>
            </w:r>
          </w:p>
        </w:tc>
      </w:tr>
      <w:tr w:rsidR="008B5105" w:rsidRPr="00B90A53" w14:paraId="74E7075D" w14:textId="77777777" w:rsidTr="00F648B2">
        <w:tc>
          <w:tcPr>
            <w:tcW w:w="567" w:type="dxa"/>
          </w:tcPr>
          <w:p w14:paraId="2E048E67" w14:textId="0364B1FA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7.3</w:t>
            </w:r>
          </w:p>
        </w:tc>
        <w:tc>
          <w:tcPr>
            <w:tcW w:w="5102" w:type="dxa"/>
          </w:tcPr>
          <w:p w14:paraId="646F103C" w14:textId="565A7D93" w:rsidR="008B5105" w:rsidRPr="00CD043E" w:rsidRDefault="00CD043E" w:rsidP="00F648B2">
            <w:pPr>
              <w:rPr>
                <w:rFonts w:ascii="Calibri" w:eastAsia="Times New Roman" w:hAnsi="Calibri" w:cs="Times New Roman"/>
                <w:bCs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</w:rPr>
                  <m:t>y=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</w:rPr>
                          <m:t>+7x-4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</w:rPr>
                          <m:t>6</m:t>
                        </m:r>
                      </m:den>
                    </m:f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sup>
                </m:sSup>
              </m:oMath>
            </m:oMathPara>
          </w:p>
          <w:p w14:paraId="7FD7C999" w14:textId="34191ED1" w:rsidR="00CD043E" w:rsidRPr="00CD043E" w:rsidRDefault="00D16CC4" w:rsidP="00F648B2">
            <w:pPr>
              <w:rPr>
                <w:rFonts w:ascii="Calibri" w:eastAsia="Times New Roman" w:hAnsi="Calibri" w:cs="Times New Roman"/>
                <w:bCs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</w:rPr>
                  <m:t>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</w:rPr>
                      <m:t>6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</w:rPr>
                          <m:t>+7x-4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</w:rPr>
                          <m:t>6</m:t>
                        </m:r>
                      </m:den>
                    </m:f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</w:rPr>
                  <m:t>(4x+7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Times New Roman" w:hAnsi="Cambria Math" w:cs="Times New Roman"/>
                  </w:rPr>
                  <m:t>)</m:t>
                </m:r>
              </m:oMath>
            </m:oMathPara>
          </w:p>
        </w:tc>
        <w:tc>
          <w:tcPr>
            <w:tcW w:w="3402" w:type="dxa"/>
          </w:tcPr>
          <w:p w14:paraId="777D3874" w14:textId="77777777" w:rsidR="008B5105" w:rsidRDefault="00CD043E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Eksponenet</w:t>
            </w:r>
          </w:p>
          <w:p w14:paraId="763394BD" w14:textId="77777777" w:rsidR="00CD043E" w:rsidRDefault="00CD043E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4: Soos getoon</w:t>
            </w:r>
          </w:p>
          <w:p w14:paraId="145DFE07" w14:textId="3702C76D" w:rsidR="00CD043E" w:rsidRPr="00CD043E" w:rsidRDefault="00CD043E" w:rsidP="00CD043E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[5]</w:t>
            </w:r>
          </w:p>
        </w:tc>
      </w:tr>
      <w:tr w:rsidR="008B5105" w:rsidRPr="00B90A53" w14:paraId="36CB606C" w14:textId="77777777" w:rsidTr="00F648B2">
        <w:tc>
          <w:tcPr>
            <w:tcW w:w="567" w:type="dxa"/>
          </w:tcPr>
          <w:p w14:paraId="5E127D29" w14:textId="530F15ED" w:rsidR="008B5105" w:rsidRDefault="008B5105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7.4</w:t>
            </w:r>
          </w:p>
        </w:tc>
        <w:tc>
          <w:tcPr>
            <w:tcW w:w="5102" w:type="dxa"/>
          </w:tcPr>
          <w:p w14:paraId="58CE1087" w14:textId="0C53A817" w:rsidR="008B5105" w:rsidRPr="00CD043E" w:rsidRDefault="00CD043E" w:rsidP="00F648B2">
            <w:pPr>
              <w:rPr>
                <w:rFonts w:ascii="Calibri" w:eastAsia="Times New Roman" w:hAnsi="Calibri" w:cs="Times New Roma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"/>
                              </m:rPr>
                              <w:rPr>
                                <w:rFonts w:ascii="Segoe UI Symbol" w:hAnsi="Segoe UI Symbol" w:cs="Segoe UI Symbol"/>
                                <w:color w:val="FF0000"/>
                              </w:rPr>
                              <m:t>✔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065869D6" w14:textId="72AAD1A0" w:rsidR="00CD043E" w:rsidRDefault="00D16CC4" w:rsidP="00F648B2">
            <w:pPr>
              <w:rPr>
                <w:rFonts w:ascii="Calibri" w:eastAsia="Times New Roman" w:hAnsi="Calibri" w:cs="Times New Roman"/>
                <w:b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</w:rPr>
                  <m:t>=2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Times New Roman" w:hAnsi="Cambria Math" w:cs="Times New Roman"/>
                  </w:rPr>
                  <m:t>(1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</w:rPr>
                  <m:t>)(</m:t>
                </m:r>
                <w:bookmarkStart w:id="6" w:name="_GoBack"/>
                <w:bookmarkEnd w:id="6"/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="Times New Roman" w:hAnsi="Cambria Math" w:cs="Times New Roman"/>
                  </w:rPr>
                  <m:t>)</m:t>
                </m:r>
              </m:oMath>
            </m:oMathPara>
          </w:p>
        </w:tc>
        <w:tc>
          <w:tcPr>
            <w:tcW w:w="3402" w:type="dxa"/>
          </w:tcPr>
          <w:p w14:paraId="21231E4C" w14:textId="77777777" w:rsidR="00CD043E" w:rsidRDefault="00CD043E" w:rsidP="00CD043E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Eksponenet</w:t>
            </w:r>
          </w:p>
          <w:p w14:paraId="5B4E08D9" w14:textId="335B8CDE" w:rsidR="00CD043E" w:rsidRDefault="00CD043E" w:rsidP="00CD043E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3: Soos getoon</w:t>
            </w:r>
          </w:p>
          <w:p w14:paraId="08E0E55A" w14:textId="2C19528E" w:rsidR="008B5105" w:rsidRDefault="00CD043E" w:rsidP="00CD043E">
            <w:pPr>
              <w:pStyle w:val="Questions"/>
              <w:jc w:val="right"/>
              <w:rPr>
                <w:lang w:eastAsia="zh-CN"/>
              </w:rPr>
            </w:pPr>
            <w:r>
              <w:rPr>
                <w:b/>
                <w:bCs/>
                <w:lang w:eastAsia="zh-CN"/>
              </w:rPr>
              <w:t>[4]</w:t>
            </w:r>
          </w:p>
        </w:tc>
      </w:tr>
    </w:tbl>
    <w:p w14:paraId="33BF95B7" w14:textId="77777777" w:rsidR="00C61F6C" w:rsidRPr="00AC2DB2" w:rsidRDefault="00C61F6C" w:rsidP="00C61F6C">
      <w:pPr>
        <w:rPr>
          <w:lang w:eastAsia="zh-CN"/>
        </w:rPr>
      </w:pPr>
    </w:p>
    <w:p w14:paraId="241F9AF7" w14:textId="77777777" w:rsidR="008B5105" w:rsidRDefault="008B5105">
      <w:pPr>
        <w:spacing w:before="0" w:after="160"/>
        <w:rPr>
          <w:rFonts w:eastAsia="SimSun" w:cs="Times New Roman"/>
          <w:b/>
          <w:sz w:val="28"/>
          <w:szCs w:val="24"/>
          <w:lang w:eastAsia="zh-CN"/>
        </w:rPr>
      </w:pPr>
      <w:r>
        <w:br w:type="page"/>
      </w:r>
    </w:p>
    <w:p w14:paraId="5E53E8F3" w14:textId="64EE46D1" w:rsidR="006A35E0" w:rsidRPr="00AC2DB2" w:rsidRDefault="00EC3316" w:rsidP="00EC3316">
      <w:pPr>
        <w:pStyle w:val="Heading1"/>
      </w:pPr>
      <w:r w:rsidRPr="00AC2DB2">
        <w:t>Vraag 8</w:t>
      </w:r>
      <w:r w:rsidRPr="00AC2DB2">
        <w:tab/>
        <w:t>[2</w:t>
      </w:r>
      <w:r w:rsidR="00F74D75" w:rsidRPr="00AC2DB2">
        <w:t>4</w:t>
      </w:r>
      <w:r w:rsidRPr="00AC2DB2">
        <w:t xml:space="preserve"> punte]</w:t>
      </w:r>
    </w:p>
    <w:p w14:paraId="02E5DAD7" w14:textId="37AD1544" w:rsidR="00727E85" w:rsidRPr="00AC2DB2" w:rsidRDefault="002F0291" w:rsidP="00EC3316">
      <w:pPr>
        <w:pStyle w:val="Questions"/>
        <w:rPr>
          <w:lang w:eastAsia="zh-CN"/>
        </w:rPr>
      </w:pPr>
      <w:r w:rsidRPr="00AC2DB2">
        <w:rPr>
          <w:lang w:eastAsia="zh-CN"/>
        </w:rPr>
        <w:t>8.1</w:t>
      </w:r>
      <w:r w:rsidRPr="00AC2DB2">
        <w:rPr>
          <w:lang w:eastAsia="zh-CN"/>
        </w:rPr>
        <w:tab/>
        <w:t>Bepaal die volgende integra</w:t>
      </w:r>
      <w:r w:rsidR="00E621A7">
        <w:rPr>
          <w:lang w:eastAsia="zh-CN"/>
        </w:rPr>
        <w:t>a</w:t>
      </w:r>
      <w:r w:rsidRPr="00AC2DB2">
        <w:rPr>
          <w:lang w:eastAsia="zh-CN"/>
        </w:rPr>
        <w:t>l</w:t>
      </w:r>
      <w:r w:rsidR="001E5996" w:rsidRPr="00AC2DB2">
        <w:rPr>
          <w:lang w:eastAsia="zh-CN"/>
        </w:rPr>
        <w:t>.</w:t>
      </w:r>
      <w:r w:rsidR="00727E85" w:rsidRPr="00AC2DB2">
        <w:rPr>
          <w:lang w:eastAsia="zh-CN"/>
        </w:rPr>
        <w:t xml:space="preserve">   </w:t>
      </w:r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lang w:eastAsia="zh-CN"/>
              </w:rPr>
            </m:ctrlPr>
          </m:naryPr>
          <m:sub/>
          <m:sup/>
          <m:e>
            <m:r>
              <w:rPr>
                <w:rFonts w:ascii="Cambria Math" w:hAnsi="Cambria Math"/>
                <w:lang w:eastAsia="zh-CN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eastAsia="zh-CN"/>
                  </w:rPr>
                  <m:t>2x</m:t>
                </m:r>
              </m:e>
            </m:rad>
            <m:r>
              <w:rPr>
                <w:rFonts w:ascii="Cambria Math" w:hAnsi="Cambria Math"/>
                <w:lang w:eastAsia="zh-CN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lang w:eastAsia="zh-C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lang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5</m:t>
                </m:r>
              </m:sup>
            </m:sSup>
            <m:r>
              <w:rPr>
                <w:rFonts w:ascii="Cambria Math" w:hAnsi="Cambria Math"/>
                <w:lang w:eastAsia="zh-CN"/>
              </w:rPr>
              <m:t>+1)</m:t>
            </m:r>
          </m:e>
        </m:nary>
        <m:r>
          <w:rPr>
            <w:rFonts w:ascii="Cambria Math" w:hAnsi="Cambria Math"/>
            <w:lang w:eastAsia="zh-CN"/>
          </w:rPr>
          <m:t xml:space="preserve"> dx</m:t>
        </m:r>
      </m:oMath>
    </w:p>
    <w:p w14:paraId="47147277" w14:textId="20B18066" w:rsidR="002F0291" w:rsidRPr="00AC2DB2" w:rsidRDefault="00727E85" w:rsidP="00EC3316">
      <w:pPr>
        <w:pStyle w:val="Questions"/>
        <w:rPr>
          <w:lang w:eastAsia="zh-CN"/>
        </w:rPr>
      </w:pPr>
      <w:r w:rsidRPr="00AC2DB2">
        <w:rPr>
          <w:lang w:eastAsia="zh-CN"/>
        </w:rPr>
        <w:tab/>
      </w:r>
      <w:r w:rsidR="001E5996" w:rsidRPr="00AC2DB2">
        <w:rPr>
          <w:lang w:eastAsia="zh-CN"/>
        </w:rPr>
        <w:t>Dit is nie nodig om die antwoord te vereenvoudig nie.</w:t>
      </w:r>
      <w:r w:rsidRPr="00AC2DB2">
        <w:rPr>
          <w:lang w:eastAsia="zh-CN"/>
        </w:rPr>
        <w:t xml:space="preserve">    </w:t>
      </w:r>
      <w:r w:rsidR="002F0291" w:rsidRPr="00AC2DB2">
        <w:rPr>
          <w:lang w:eastAsia="zh-CN"/>
        </w:rPr>
        <w:tab/>
        <w:t>(</w:t>
      </w:r>
      <w:r w:rsidR="00D553BD" w:rsidRPr="00AC2DB2">
        <w:rPr>
          <w:lang w:eastAsia="zh-CN"/>
        </w:rPr>
        <w:t>6</w:t>
      </w:r>
      <w:r w:rsidR="002F0291" w:rsidRPr="00AC2DB2">
        <w:rPr>
          <w:lang w:eastAsia="zh-CN"/>
        </w:rPr>
        <w:t>)</w:t>
      </w:r>
    </w:p>
    <w:p w14:paraId="45BD4BB6" w14:textId="0AFDCD36" w:rsidR="008428D2" w:rsidRPr="00AC2DB2" w:rsidRDefault="002F0291" w:rsidP="008428D2">
      <w:r w:rsidRPr="00AC2DB2">
        <w:rPr>
          <w:color w:val="000000" w:themeColor="text1"/>
          <w:lang w:eastAsia="zh-CN"/>
        </w:rPr>
        <w:t>8.2</w:t>
      </w:r>
      <w:r w:rsidRPr="00AC2DB2">
        <w:rPr>
          <w:color w:val="000000" w:themeColor="text1"/>
          <w:lang w:eastAsia="zh-CN"/>
        </w:rPr>
        <w:tab/>
      </w:r>
      <w:r w:rsidR="008428D2" w:rsidRPr="00AC2DB2">
        <w:t xml:space="preserve">Die grafiek van </w:t>
      </w:r>
      <m:oMath>
        <m:r>
          <w:rPr>
            <w:rFonts w:ascii="Cambria Math" w:hAnsi="Cambria Math"/>
          </w:rPr>
          <m:t>f(x)</m:t>
        </m:r>
      </m:oMath>
      <w:r w:rsidR="008428D2" w:rsidRPr="00AC2DB2">
        <w:t xml:space="preserve"> gaan deur die punt (1;3) en die afgeleide van </w:t>
      </w:r>
      <m:oMath>
        <m:r>
          <w:rPr>
            <w:rFonts w:ascii="Cambria Math" w:hAnsi="Cambria Math"/>
          </w:rPr>
          <m:t>f(x)</m:t>
        </m:r>
      </m:oMath>
      <w:r w:rsidR="008428D2" w:rsidRPr="00AC2DB2">
        <w:t xml:space="preserve"> is </w:t>
      </w:r>
      <w:r w:rsidR="008428D2" w:rsidRPr="00AC2DB2">
        <w:br/>
      </w: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=6</m:t>
          </m:r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-10x</m:t>
          </m:r>
          <m:r>
            <m:rPr>
              <m:sty m:val="bi"/>
            </m:rPr>
            <w:rPr>
              <w:rFonts w:ascii="Cambria Math" w:hAnsi="Cambria Math"/>
            </w:rPr>
            <m:t>.</m:t>
          </m:r>
        </m:oMath>
      </m:oMathPara>
    </w:p>
    <w:p w14:paraId="52C6F6CC" w14:textId="4BCDC7AF" w:rsidR="006913FA" w:rsidRPr="00AC2DB2" w:rsidRDefault="008428D2" w:rsidP="008428D2">
      <w:pPr>
        <w:tabs>
          <w:tab w:val="left" w:pos="709"/>
          <w:tab w:val="right" w:pos="9070"/>
        </w:tabs>
        <w:rPr>
          <w:color w:val="000000" w:themeColor="text1"/>
          <w:lang w:eastAsia="zh-CN"/>
        </w:rPr>
      </w:pPr>
      <w:r w:rsidRPr="00AC2DB2">
        <w:rPr>
          <w:rFonts w:eastAsiaTheme="minorEastAsia"/>
        </w:rPr>
        <w:tab/>
        <w:t xml:space="preserve">Bepaal die vergelyking van </w:t>
      </w:r>
      <m:oMath>
        <m:r>
          <w:rPr>
            <w:rFonts w:ascii="Cambria Math" w:eastAsiaTheme="minorEastAsia" w:hAnsi="Cambria Math"/>
          </w:rPr>
          <m:t>f</m:t>
        </m:r>
      </m:oMath>
      <w:r w:rsidRPr="00AC2DB2">
        <w:rPr>
          <w:rFonts w:eastAsiaTheme="minorEastAsia"/>
        </w:rPr>
        <w:t>.</w:t>
      </w:r>
      <w:r w:rsidR="00DA0918" w:rsidRPr="00AC2DB2">
        <w:rPr>
          <w:color w:val="000000" w:themeColor="text1"/>
          <w:lang w:eastAsia="zh-CN"/>
        </w:rPr>
        <w:tab/>
      </w:r>
      <w:r w:rsidR="00BA607B" w:rsidRPr="00AC2DB2">
        <w:rPr>
          <w:color w:val="000000" w:themeColor="text1"/>
          <w:lang w:eastAsia="zh-CN"/>
        </w:rPr>
        <w:t>(5)</w:t>
      </w:r>
    </w:p>
    <w:p w14:paraId="6AFA4C93" w14:textId="6B6CD275" w:rsidR="00E621A7" w:rsidRPr="00AC2DB2" w:rsidRDefault="00E621A7" w:rsidP="00D16665">
      <w:pPr>
        <w:pStyle w:val="Questions"/>
        <w:rPr>
          <w:lang w:eastAsia="zh-CN"/>
        </w:rPr>
      </w:pP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E621A7" w:rsidRPr="0042285C" w14:paraId="4EA9F17A" w14:textId="77777777" w:rsidTr="00F648B2">
        <w:tc>
          <w:tcPr>
            <w:tcW w:w="567" w:type="dxa"/>
          </w:tcPr>
          <w:p w14:paraId="1F5896CB" w14:textId="6B8B3FF1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8.1</w:t>
            </w:r>
          </w:p>
          <w:p w14:paraId="249DB919" w14:textId="77777777" w:rsidR="00E621A7" w:rsidRDefault="00E621A7" w:rsidP="00F648B2">
            <w:pPr>
              <w:pStyle w:val="Questions"/>
              <w:rPr>
                <w:lang w:eastAsia="zh-CN"/>
              </w:rPr>
            </w:pPr>
          </w:p>
        </w:tc>
        <w:tc>
          <w:tcPr>
            <w:tcW w:w="5102" w:type="dxa"/>
          </w:tcPr>
          <w:p w14:paraId="73084BFA" w14:textId="7CDD85E1" w:rsidR="00E621A7" w:rsidRPr="00E621A7" w:rsidRDefault="00D16CC4" w:rsidP="00F648B2">
            <w:pPr>
              <w:pStyle w:val="Questions"/>
              <w:rPr>
                <w:rFonts w:ascii="Calibri" w:hAnsi="Calibri"/>
                <w:lang w:eastAsia="zh-CN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lang w:eastAsia="zh-CN"/>
                      </w:rPr>
                      <m:t>(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e>
                    </m:ra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-2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+1)</m:t>
                    </m:r>
                  </m:e>
                </m:nary>
                <m:r>
                  <w:rPr>
                    <w:rFonts w:ascii="Cambria Math" w:hAnsi="Cambria Math"/>
                    <w:lang w:eastAsia="zh-CN"/>
                  </w:rPr>
                  <m:t xml:space="preserve"> dx</m:t>
                </m:r>
              </m:oMath>
            </m:oMathPara>
          </w:p>
          <w:p w14:paraId="3CF56125" w14:textId="04D03722" w:rsidR="00E621A7" w:rsidRPr="007E0063" w:rsidRDefault="00E621A7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2</m:t>
                      </m:r>
                    </m:e>
                  </m:rad>
                  <m:sSup>
                    <m:sSup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eastAsia="zh-CN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eastAsia="zh-CN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lang w:eastAsia="zh-CN"/>
                        </w:rPr>
                        <m:t>2</m:t>
                      </m:r>
                    </m:den>
                  </m:f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sup>
              </m:sSup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eastAsia="zh-CN"/>
                        </w:rPr>
                        <m:t>6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lang w:eastAsia="zh-CN"/>
                    </w:rPr>
                    <m:t>6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+x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  <w:lang w:eastAsia="zh-CN"/>
                </w:rPr>
                <m:t>+k</m:t>
              </m:r>
            </m:oMath>
          </w:p>
        </w:tc>
        <w:tc>
          <w:tcPr>
            <w:tcW w:w="3402" w:type="dxa"/>
          </w:tcPr>
          <w:p w14:paraId="0D1397F9" w14:textId="4FAD1211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6: Soos getoon</w:t>
            </w:r>
          </w:p>
          <w:p w14:paraId="454EC6F1" w14:textId="77777777" w:rsidR="00E621A7" w:rsidRDefault="00E621A7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</w:p>
          <w:p w14:paraId="102F0121" w14:textId="77777777" w:rsidR="00E621A7" w:rsidRDefault="00E621A7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</w:p>
          <w:p w14:paraId="43B9EC45" w14:textId="7A32F6B2" w:rsidR="00E621A7" w:rsidRPr="0042285C" w:rsidRDefault="00E621A7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[6]</w:t>
            </w:r>
          </w:p>
        </w:tc>
      </w:tr>
      <w:tr w:rsidR="00E621A7" w:rsidRPr="00B90A53" w14:paraId="3CB868BF" w14:textId="77777777" w:rsidTr="00F648B2">
        <w:tc>
          <w:tcPr>
            <w:tcW w:w="567" w:type="dxa"/>
          </w:tcPr>
          <w:p w14:paraId="68A1AA10" w14:textId="00F96DF9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8.2</w:t>
            </w:r>
          </w:p>
        </w:tc>
        <w:tc>
          <w:tcPr>
            <w:tcW w:w="5102" w:type="dxa"/>
          </w:tcPr>
          <w:p w14:paraId="01361266" w14:textId="45689A62" w:rsidR="00E621A7" w:rsidRPr="00FD569D" w:rsidRDefault="00FD569D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=∫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-10x</m:t>
                    </m:r>
                  </m:e>
                </m:d>
                <m:r>
                  <w:rPr>
                    <w:rFonts w:ascii="Cambria Math" w:hAnsi="Cambria Math"/>
                  </w:rPr>
                  <m:t>dx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6E9ACE02" w14:textId="58F77ED0" w:rsidR="00FD569D" w:rsidRDefault="00FD569D" w:rsidP="00F648B2">
            <w:pPr>
              <w:pStyle w:val="Question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+k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780AE7EA" w14:textId="16F682AE" w:rsidR="00FD569D" w:rsidRPr="00FD569D" w:rsidRDefault="00FD569D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3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2.1</m:t>
                    </m:r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5.1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+k</m:t>
                </m:r>
              </m:oMath>
            </m:oMathPara>
          </w:p>
          <w:p w14:paraId="6C9FB8DE" w14:textId="0A0005EF" w:rsidR="00FD569D" w:rsidRPr="00FD569D" w:rsidRDefault="00FD569D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k=6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14:paraId="0CFB3881" w14:textId="3DF0688F" w:rsidR="00FD569D" w:rsidRPr="007E0063" w:rsidRDefault="00FD569D" w:rsidP="00F648B2">
            <w:pPr>
              <w:pStyle w:val="Questions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+6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3402" w:type="dxa"/>
          </w:tcPr>
          <w:p w14:paraId="28B49915" w14:textId="62B4913F" w:rsidR="00E621A7" w:rsidRDefault="00FD569D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Skryf as integraal</w:t>
            </w:r>
          </w:p>
          <w:p w14:paraId="44351745" w14:textId="53F75C15" w:rsidR="00FD569D" w:rsidRDefault="00FD569D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Integreer</w:t>
            </w:r>
          </w:p>
          <w:p w14:paraId="53946E17" w14:textId="1EA300EB" w:rsidR="00FD569D" w:rsidRDefault="00BA2862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2: Vervang </w:t>
            </w:r>
            <m:oMath>
              <m:r>
                <w:rPr>
                  <w:rFonts w:ascii="Cambria Math" w:hAnsi="Cambria Math"/>
                  <w:lang w:eastAsia="zh-CN"/>
                </w:rPr>
                <m:t>x</m:t>
              </m:r>
            </m:oMath>
            <w:r>
              <w:rPr>
                <w:lang w:eastAsia="zh-CN"/>
              </w:rPr>
              <w:t xml:space="preserve"> en </w:t>
            </w:r>
            <m:oMath>
              <m:r>
                <w:rPr>
                  <w:rFonts w:ascii="Cambria Math" w:hAnsi="Cambria Math"/>
                  <w:lang w:eastAsia="zh-CN"/>
                </w:rPr>
                <m:t>y</m:t>
              </m:r>
            </m:oMath>
          </w:p>
          <w:p w14:paraId="6E670479" w14:textId="6C1B40EA" w:rsidR="00BA2862" w:rsidRDefault="00BA2862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k = 6</w:t>
            </w:r>
          </w:p>
          <w:p w14:paraId="6C963410" w14:textId="367F1B58" w:rsidR="00BA2862" w:rsidRDefault="00BA2862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Funksie</w:t>
            </w:r>
          </w:p>
          <w:p w14:paraId="33617453" w14:textId="17CEE212" w:rsidR="00E621A7" w:rsidRPr="00B90A53" w:rsidRDefault="00E621A7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BA2862">
              <w:rPr>
                <w:b/>
                <w:bCs/>
                <w:lang w:eastAsia="zh-CN"/>
              </w:rPr>
              <w:t>6</w:t>
            </w:r>
            <w:r>
              <w:rPr>
                <w:b/>
                <w:bCs/>
                <w:lang w:eastAsia="zh-CN"/>
              </w:rPr>
              <w:t>]</w:t>
            </w:r>
          </w:p>
        </w:tc>
      </w:tr>
    </w:tbl>
    <w:p w14:paraId="4AE7FB68" w14:textId="13742365" w:rsidR="00BA2862" w:rsidRDefault="00BA2862"/>
    <w:p w14:paraId="697EA43E" w14:textId="77777777" w:rsidR="00BA2862" w:rsidRDefault="00BA2862">
      <w:pPr>
        <w:spacing w:before="0" w:after="160"/>
      </w:pPr>
      <w:r>
        <w:br w:type="page"/>
      </w:r>
    </w:p>
    <w:p w14:paraId="48D2B8EE" w14:textId="77777777" w:rsidR="00BA2862" w:rsidRPr="00AC2DB2" w:rsidRDefault="00BA2862" w:rsidP="00BA2862">
      <w:pPr>
        <w:pStyle w:val="Questions"/>
        <w:rPr>
          <w:lang w:eastAsia="zh-CN"/>
        </w:rPr>
      </w:pPr>
      <w:r w:rsidRPr="00AC2DB2">
        <w:rPr>
          <w:lang w:eastAsia="zh-CN"/>
        </w:rPr>
        <w:t>8.3</w:t>
      </w:r>
      <w:r w:rsidRPr="00AC2DB2">
        <w:rPr>
          <w:lang w:eastAsia="zh-CN"/>
        </w:rPr>
        <w:tab/>
      </w:r>
      <w:r w:rsidRPr="00AC2DB2">
        <w:rPr>
          <w:b/>
          <w:bCs/>
          <w:lang w:eastAsia="zh-CN"/>
        </w:rPr>
        <w:t>Toon al die stappe van integrasie wat jy vir hierdie vraag gebruik</w:t>
      </w:r>
      <w:r w:rsidRPr="00AC2DB2">
        <w:rPr>
          <w:lang w:eastAsia="zh-CN"/>
        </w:rPr>
        <w:t>.</w:t>
      </w:r>
    </w:p>
    <w:p w14:paraId="570D67FD" w14:textId="77777777" w:rsidR="00BA2862" w:rsidRPr="00AC2DB2" w:rsidRDefault="00BA2862" w:rsidP="00BA2862">
      <w:pPr>
        <w:pStyle w:val="Questions"/>
        <w:rPr>
          <w:rFonts w:eastAsiaTheme="minorEastAsia"/>
        </w:rPr>
      </w:pPr>
      <w:r w:rsidRPr="00AC2DB2">
        <w:rPr>
          <w:lang w:eastAsia="zh-CN"/>
        </w:rPr>
        <w:tab/>
      </w:r>
      <w:r w:rsidRPr="00AC2DB2">
        <w:t xml:space="preserve">Die funksies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>
            <m:ctrlPr>
              <w:rPr>
                <w:rFonts w:ascii="Cambria Math" w:eastAsiaTheme="minorEastAsia" w:hAnsi="Cambria Math"/>
                <w:i/>
              </w:rPr>
            </m:ctrlPr>
          </m:deg>
          <m:e>
            <m:r>
              <w:rPr>
                <w:rFonts w:ascii="Cambria Math" w:eastAsiaTheme="minorEastAsia" w:hAnsi="Cambria Math"/>
              </w:rPr>
              <m:t>9-x</m:t>
            </m:r>
          </m:e>
        </m:rad>
      </m:oMath>
      <w:r w:rsidRPr="00AC2DB2">
        <w:rPr>
          <w:rFonts w:eastAsiaTheme="minorEastAsia"/>
        </w:rPr>
        <w:t xml:space="preserve"> se skets word getoon.</w:t>
      </w:r>
    </w:p>
    <w:p w14:paraId="385B3378" w14:textId="77777777" w:rsidR="00BA2862" w:rsidRPr="00AC2DB2" w:rsidRDefault="00BA2862" w:rsidP="00BA2862">
      <w:pPr>
        <w:pStyle w:val="Questions"/>
        <w:jc w:val="center"/>
      </w:pPr>
      <w:r w:rsidRPr="00AC2DB2">
        <w:rPr>
          <w:noProof/>
        </w:rPr>
        <w:drawing>
          <wp:inline distT="0" distB="0" distL="0" distR="0" wp14:anchorId="2C29B9B2" wp14:editId="57C5B3DC">
            <wp:extent cx="3069309" cy="211061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5747" cy="211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26547" w14:textId="3D301FA9" w:rsidR="00BA2862" w:rsidRPr="00AC2DB2" w:rsidRDefault="00BA2862" w:rsidP="00BA2862">
      <w:pPr>
        <w:pStyle w:val="Questions"/>
        <w:rPr>
          <w:rFonts w:eastAsiaTheme="minorEastAsia"/>
        </w:rPr>
      </w:pPr>
      <w:r w:rsidRPr="00AC2DB2">
        <w:tab/>
        <w:t>(a)</w:t>
      </w:r>
      <w:r w:rsidRPr="00AC2DB2">
        <w:tab/>
        <w:t xml:space="preserve">Bereken die oppervlakte van die gearseerde deel, tussen </w:t>
      </w:r>
      <m:oMath>
        <m:r>
          <w:rPr>
            <w:rFonts w:ascii="Cambria Math" w:hAnsi="Cambria Math"/>
          </w:rPr>
          <m:t>x=0</m:t>
        </m:r>
      </m:oMath>
      <w:r w:rsidRPr="00AC2DB2"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x=8</m:t>
        </m:r>
      </m:oMath>
      <w:r w:rsidRPr="00AC2DB2">
        <w:rPr>
          <w:rFonts w:eastAsiaTheme="minorEastAsia"/>
        </w:rPr>
        <w:t>.</w:t>
      </w:r>
      <w:r w:rsidRPr="00AC2DB2">
        <w:rPr>
          <w:rFonts w:eastAsiaTheme="minorEastAsia"/>
        </w:rPr>
        <w:br/>
      </w:r>
      <w:r w:rsidRPr="00AC2DB2">
        <w:rPr>
          <w:rFonts w:eastAsiaTheme="minorEastAsia"/>
        </w:rPr>
        <w:tab/>
      </w:r>
      <w:r w:rsidRPr="00AC2DB2">
        <w:rPr>
          <w:rFonts w:eastAsiaTheme="minorEastAsia"/>
        </w:rPr>
        <w:tab/>
        <w:t>Toon duidelik al die nodige stappe.</w:t>
      </w:r>
      <w:r w:rsidRPr="00AC2DB2">
        <w:rPr>
          <w:rFonts w:eastAsiaTheme="minorEastAsia"/>
        </w:rPr>
        <w:tab/>
        <w:t>(</w:t>
      </w:r>
      <w:r w:rsidR="00FA08CB">
        <w:rPr>
          <w:rFonts w:eastAsiaTheme="minorEastAsia"/>
        </w:rPr>
        <w:t>8</w:t>
      </w:r>
      <w:r w:rsidRPr="00AC2DB2">
        <w:rPr>
          <w:rFonts w:eastAsiaTheme="minorEastAsia"/>
        </w:rPr>
        <w:t>)</w:t>
      </w:r>
    </w:p>
    <w:p w14:paraId="2B8410BD" w14:textId="77777777" w:rsidR="00BA2862" w:rsidRPr="00AC2DB2" w:rsidRDefault="00BA2862" w:rsidP="00BA2862">
      <w:pPr>
        <w:pStyle w:val="Questions"/>
        <w:rPr>
          <w:rFonts w:eastAsiaTheme="minorEastAsia"/>
        </w:rPr>
      </w:pPr>
    </w:p>
    <w:p w14:paraId="08969238" w14:textId="79DD3597" w:rsidR="00BA2862" w:rsidRDefault="00BA2862" w:rsidP="00B34BBC">
      <w:pPr>
        <w:tabs>
          <w:tab w:val="left" w:pos="567"/>
          <w:tab w:val="left" w:pos="1418"/>
          <w:tab w:val="right" w:pos="9070"/>
        </w:tabs>
        <w:ind w:left="567"/>
      </w:pPr>
      <w:r w:rsidRPr="00AC2DB2">
        <w:rPr>
          <w:lang w:eastAsia="zh-CN"/>
        </w:rPr>
        <w:t>(b)</w:t>
      </w:r>
      <w:r w:rsidR="00B34BBC">
        <w:rPr>
          <w:lang w:eastAsia="zh-CN"/>
        </w:rPr>
        <w:tab/>
      </w:r>
      <w:r w:rsidRPr="00AC2DB2">
        <w:rPr>
          <w:lang w:eastAsia="zh-CN"/>
        </w:rPr>
        <w:t xml:space="preserve">Bepaal die volume van die omwentelingsliggaam wat gevorm word </w:t>
      </w:r>
      <w:r w:rsidRPr="00AC2DB2">
        <w:rPr>
          <w:lang w:eastAsia="zh-CN"/>
        </w:rPr>
        <w:br/>
      </w:r>
      <w:r w:rsidRPr="00AC2DB2">
        <w:rPr>
          <w:lang w:eastAsia="zh-CN"/>
        </w:rPr>
        <w:tab/>
        <w:t xml:space="preserve">wanneer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 w:rsidRPr="00AC2DB2">
        <w:rPr>
          <w:lang w:eastAsia="zh-CN"/>
        </w:rPr>
        <w:t xml:space="preserve"> om die </w:t>
      </w:r>
      <m:oMath>
        <m:r>
          <w:rPr>
            <w:rFonts w:ascii="Cambria Math" w:hAnsi="Cambria Math"/>
            <w:lang w:eastAsia="zh-CN"/>
          </w:rPr>
          <m:t>x</m:t>
        </m:r>
      </m:oMath>
      <w:r w:rsidRPr="00AC2DB2">
        <w:rPr>
          <w:lang w:eastAsia="zh-CN"/>
        </w:rPr>
        <w:t xml:space="preserve">-as roteer, tussen </w:t>
      </w:r>
      <m:oMath>
        <m:r>
          <w:rPr>
            <w:rFonts w:ascii="Cambria Math" w:hAnsi="Cambria Math"/>
            <w:lang w:eastAsia="zh-CN"/>
          </w:rPr>
          <m:t>x=0</m:t>
        </m:r>
      </m:oMath>
      <w:r w:rsidRPr="00AC2DB2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x=8</m:t>
        </m:r>
      </m:oMath>
      <w:r w:rsidRPr="00AC2DB2">
        <w:rPr>
          <w:lang w:eastAsia="zh-CN"/>
        </w:rPr>
        <w:t xml:space="preserve">. </w:t>
      </w:r>
      <w:r w:rsidRPr="00AC2DB2">
        <w:rPr>
          <w:lang w:eastAsia="zh-CN"/>
        </w:rPr>
        <w:br/>
      </w:r>
      <w:r w:rsidRPr="00AC2DB2">
        <w:rPr>
          <w:lang w:eastAsia="zh-CN"/>
        </w:rPr>
        <w:tab/>
        <w:t xml:space="preserve">Gee die antwoord in terme van </w:t>
      </w:r>
      <m:oMath>
        <m:r>
          <w:rPr>
            <w:rFonts w:ascii="Cambria Math" w:hAnsi="Cambria Math"/>
            <w:lang w:eastAsia="zh-CN"/>
          </w:rPr>
          <m:t>π</m:t>
        </m:r>
      </m:oMath>
      <w:r w:rsidRPr="00AC2DB2">
        <w:rPr>
          <w:lang w:eastAsia="zh-CN"/>
        </w:rPr>
        <w:t xml:space="preserve">. </w:t>
      </w:r>
      <w:r w:rsidRPr="00AC2DB2">
        <w:rPr>
          <w:lang w:eastAsia="zh-CN"/>
        </w:rPr>
        <w:tab/>
        <w:t>(4)</w:t>
      </w:r>
      <w:r w:rsidRPr="00AC2DB2">
        <w:rPr>
          <w:lang w:eastAsia="zh-CN"/>
        </w:rPr>
        <w:br/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567"/>
        <w:gridCol w:w="5102"/>
        <w:gridCol w:w="3402"/>
      </w:tblGrid>
      <w:tr w:rsidR="00E621A7" w:rsidRPr="00CD043E" w14:paraId="65B94CB3" w14:textId="77777777" w:rsidTr="00F648B2">
        <w:tc>
          <w:tcPr>
            <w:tcW w:w="567" w:type="dxa"/>
          </w:tcPr>
          <w:p w14:paraId="086A8DD0" w14:textId="77777777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8.3</w:t>
            </w:r>
          </w:p>
          <w:p w14:paraId="09974400" w14:textId="3CFC3C21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(a)</w:t>
            </w:r>
          </w:p>
        </w:tc>
        <w:tc>
          <w:tcPr>
            <w:tcW w:w="5102" w:type="dxa"/>
          </w:tcPr>
          <w:p w14:paraId="0B187AF6" w14:textId="08B2AC8F" w:rsidR="00BA2862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Area = </w:t>
            </w:r>
            <m:oMath>
              <m:nary>
                <m:naryPr>
                  <m:limLoc m:val="subSup"/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</w:rPr>
                    <m:t>0</m:t>
                  </m:r>
                  <m:r>
                    <m:rPr>
                      <m:sty m:val="b"/>
                    </m:rPr>
                    <w:rPr>
                      <w:rFonts w:ascii="Segoe UI Symbol" w:hAnsi="Segoe UI Symbol" w:cs="Segoe UI Symbol"/>
                      <w:color w:val="FF0000"/>
                    </w:rPr>
                    <m:t>✔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8</m:t>
                  </m:r>
                </m:sup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g>
                    <m:e>
                      <m:r>
                        <w:rPr>
                          <w:rFonts w:ascii="Cambria Math" w:eastAsiaTheme="minorEastAsia" w:hAnsi="Cambria Math"/>
                        </w:rPr>
                        <m:t>9-x</m:t>
                      </m:r>
                    </m:e>
                  </m:rad>
                </m:e>
              </m:nary>
              <m:r>
                <w:rPr>
                  <w:rFonts w:ascii="Cambria Math" w:eastAsia="Times New Roman" w:hAnsi="Cambria Math" w:cs="Times New Roman"/>
                </w:rPr>
                <m:t>dx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71F511AE" w14:textId="4992A3CB" w:rsidR="00BA2862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nary>
                <m:naryPr>
                  <m:limLoc m:val="subSup"/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8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9-x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sup>
                  </m:sSup>
                  <m:r>
                    <m:rPr>
                      <m:sty m:val="b"/>
                    </m:rPr>
                    <w:rPr>
                      <w:rFonts w:ascii="Segoe UI Symbol" w:hAnsi="Segoe UI Symbol" w:cs="Segoe UI Symbol"/>
                      <w:color w:val="FF0000"/>
                    </w:rPr>
                    <m:t>✔</m:t>
                  </m:r>
                </m:e>
              </m:nary>
              <m:r>
                <w:rPr>
                  <w:rFonts w:ascii="Cambria Math" w:eastAsia="Times New Roman" w:hAnsi="Cambria Math" w:cs="Times New Roman"/>
                </w:rPr>
                <m:t>dx</m:t>
              </m:r>
            </m:oMath>
          </w:p>
          <w:p w14:paraId="4A44CC5D" w14:textId="394304AF" w:rsidR="00BA2862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</w:rPr>
                        <m:t>9-x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p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eastAsia="Times New Roman" w:hAnsi="Cambria Math" w:cs="Times New Roman"/>
                </w:rPr>
                <m:t>.-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d>
                <m:dPr>
                  <m:begChr m:val="|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8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0</m:t>
                        </m:r>
                      </m:e>
                    </m:mr>
                  </m:m>
                </m:e>
              </m:d>
            </m:oMath>
          </w:p>
          <w:p w14:paraId="2B8A36B0" w14:textId="24792D59" w:rsidR="00BA2862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</w:rPr>
                        <m:t>9-8</m:t>
                      </m:r>
                      <m:r>
                        <m:rPr>
                          <m:sty m:val="b"/>
                        </m:rPr>
                        <w:rPr>
                          <w:rFonts w:ascii="Segoe UI Symbol" w:hAnsi="Segoe UI Symbol" w:cs="Segoe UI Symbol"/>
                          <w:color w:val="FF0000"/>
                        </w:rPr>
                        <m:t>✔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="Times New Roman" w:hAnsi="Cambria Math" w:cs="Times New Roman"/>
                </w:rPr>
                <m:t>.-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</w:rPr>
                        <m:t>9-0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="Times New Roman" w:hAnsi="Cambria Math" w:cs="Times New Roman"/>
                </w:rPr>
                <m:t>.-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5D87B29C" w14:textId="57CD7BD5" w:rsidR="00BA2862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r>
                <w:rPr>
                  <w:rFonts w:ascii="Cambria Math" w:eastAsia="Times New Roman" w:hAnsi="Cambria Math" w:cs="Times New Roman"/>
                </w:rPr>
                <m:t>1. 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27.2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78801BE3" w14:textId="60134C98" w:rsidR="00BA2862" w:rsidRPr="00CD043E" w:rsidRDefault="00BA2862" w:rsidP="00BA286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r>
                <w:rPr>
                  <w:rFonts w:ascii="Cambria Math" w:eastAsia="Times New Roman" w:hAnsi="Cambria Math" w:cs="Times New Roman"/>
                </w:rPr>
                <m:t>17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4531E35E" w14:textId="0ABE7763" w:rsidR="00E621A7" w:rsidRPr="00CD043E" w:rsidRDefault="00E621A7" w:rsidP="00F648B2">
            <w:pPr>
              <w:rPr>
                <w:rFonts w:ascii="Calibri" w:eastAsia="Times New Roman" w:hAnsi="Calibri" w:cs="Times New Roman"/>
                <w:bCs/>
              </w:rPr>
            </w:pPr>
          </w:p>
        </w:tc>
        <w:tc>
          <w:tcPr>
            <w:tcW w:w="3402" w:type="dxa"/>
          </w:tcPr>
          <w:p w14:paraId="25EC693D" w14:textId="4CC1986E" w:rsidR="00E621A7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</w:t>
            </w:r>
            <w:r w:rsidR="00E621A7">
              <w:rPr>
                <w:lang w:eastAsia="zh-CN"/>
              </w:rPr>
              <w:t xml:space="preserve">: </w:t>
            </w:r>
            <w:r>
              <w:rPr>
                <w:lang w:eastAsia="zh-CN"/>
              </w:rPr>
              <w:t>Integraal en grense</w:t>
            </w:r>
          </w:p>
          <w:p w14:paraId="798E05B3" w14:textId="3021E980" w:rsidR="00E621A7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Eksponent</w:t>
            </w:r>
          </w:p>
          <w:p w14:paraId="20079C1C" w14:textId="5EFC9205" w:rsidR="00E61D04" w:rsidRDefault="00E61D04" w:rsidP="00F648B2">
            <w:pPr>
              <w:pStyle w:val="Questions"/>
              <w:rPr>
                <w:lang w:eastAsia="zh-CN"/>
              </w:rPr>
            </w:pPr>
          </w:p>
          <w:p w14:paraId="1A7ABE55" w14:textId="641D326F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2: Integrasie</w:t>
            </w:r>
          </w:p>
          <w:p w14:paraId="4F24B2D3" w14:textId="28CA3DD8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2: Vervang reg</w:t>
            </w:r>
          </w:p>
          <w:p w14:paraId="71B3577D" w14:textId="08305651" w:rsidR="00E61D04" w:rsidRDefault="00E61D04" w:rsidP="00F648B2">
            <w:pPr>
              <w:pStyle w:val="Questions"/>
              <w:rPr>
                <w:lang w:eastAsia="zh-CN"/>
              </w:rPr>
            </w:pPr>
          </w:p>
          <w:p w14:paraId="416C174D" w14:textId="7B1F66C5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Berekening (hoef nie te wys nie)</w:t>
            </w:r>
          </w:p>
          <w:p w14:paraId="1312D9CE" w14:textId="06B84F3E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587D9B3D" w14:textId="56CAFEC4" w:rsidR="00E621A7" w:rsidRPr="00CD043E" w:rsidRDefault="00E621A7" w:rsidP="00F648B2">
            <w:pPr>
              <w:pStyle w:val="Questions"/>
              <w:jc w:val="right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[</w:t>
            </w:r>
            <w:r w:rsidR="00FA08CB">
              <w:rPr>
                <w:b/>
                <w:bCs/>
                <w:lang w:eastAsia="zh-CN"/>
              </w:rPr>
              <w:t>8</w:t>
            </w:r>
            <w:r>
              <w:rPr>
                <w:b/>
                <w:bCs/>
                <w:lang w:eastAsia="zh-CN"/>
              </w:rPr>
              <w:t>]</w:t>
            </w:r>
          </w:p>
        </w:tc>
      </w:tr>
      <w:tr w:rsidR="00E621A7" w14:paraId="365F96ED" w14:textId="77777777" w:rsidTr="00F648B2">
        <w:tc>
          <w:tcPr>
            <w:tcW w:w="567" w:type="dxa"/>
          </w:tcPr>
          <w:p w14:paraId="10C04B31" w14:textId="7F82CCE5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(b)</w:t>
            </w:r>
          </w:p>
        </w:tc>
        <w:tc>
          <w:tcPr>
            <w:tcW w:w="5102" w:type="dxa"/>
          </w:tcPr>
          <w:p w14:paraId="7D40DCC2" w14:textId="76FF3AB6" w:rsidR="00E621A7" w:rsidRDefault="00E61D04" w:rsidP="00F648B2">
            <w:pPr>
              <w:rPr>
                <w:rFonts w:ascii="Calibri" w:eastAsia="Times New Roman" w:hAnsi="Calibri" w:cs="Times New Roman"/>
                <w:bCs/>
              </w:rPr>
            </w:pPr>
            <w:r w:rsidRPr="00E61D04">
              <w:rPr>
                <w:rFonts w:ascii="Calibri" w:eastAsia="Times New Roman" w:hAnsi="Calibri" w:cs="Times New Roman"/>
                <w:bCs/>
              </w:rPr>
              <w:t>Volume</w:t>
            </w:r>
            <w:r>
              <w:rPr>
                <w:rFonts w:ascii="Calibri" w:eastAsia="Times New Roman" w:hAnsi="Calibri" w:cs="Times New Roman"/>
                <w:bCs/>
              </w:rPr>
              <w:t xml:space="preserve"> = </w:t>
            </w:r>
            <m:oMath>
              <m:r>
                <w:rPr>
                  <w:rFonts w:ascii="Cambria Math" w:eastAsia="Times New Roman" w:hAnsi="Cambria Math" w:cs="Times New Roman"/>
                </w:rPr>
                <m:t>π</m:t>
              </m:r>
              <m:nary>
                <m:naryPr>
                  <m:limLoc m:val="subSup"/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8</m:t>
                  </m:r>
                </m:sup>
                <m:e>
                  <m:r>
                    <w:rPr>
                      <w:rFonts w:ascii="Cambria Math" w:eastAsia="Times New Roman" w:hAnsi="Cambria Math" w:cs="Times New Roman"/>
                    </w:rPr>
                    <m:t>(9-x)</m:t>
                  </m:r>
                </m:e>
              </m:nary>
              <m:r>
                <w:rPr>
                  <w:rFonts w:ascii="Cambria Math" w:eastAsia="Times New Roman" w:hAnsi="Cambria Math" w:cs="Times New Roman"/>
                </w:rPr>
                <m:t>dx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2E79ED75" w14:textId="387C4C42" w:rsidR="00E61D04" w:rsidRDefault="00E61D04" w:rsidP="00F648B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r>
                <w:rPr>
                  <w:rFonts w:ascii="Cambria Math" w:eastAsia="Times New Roman" w:hAnsi="Cambria Math" w:cs="Times New Roman"/>
                </w:rPr>
                <m:t>π(9x-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</w:rPr>
                <m:t>)</m:t>
              </m:r>
              <m:d>
                <m:dPr>
                  <m:begChr m:val="|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8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</w:rPr>
                          <m:t>0</m:t>
                        </m:r>
                      </m:e>
                    </m:mr>
                  </m:m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14:paraId="7DA09C8D" w14:textId="2195969A" w:rsidR="00E61D04" w:rsidRDefault="00E61D04" w:rsidP="00F648B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r>
                <w:rPr>
                  <w:rFonts w:ascii="Cambria Math" w:eastAsia="Times New Roman" w:hAnsi="Cambria Math" w:cs="Times New Roman"/>
                </w:rPr>
                <m:t>π(9.8-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</w:rPr>
                <m:t>-0)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 xml:space="preserve"> ✔</m:t>
              </m:r>
            </m:oMath>
          </w:p>
          <w:p w14:paraId="00C27BCB" w14:textId="02BF6857" w:rsidR="00E61D04" w:rsidRPr="00E61D04" w:rsidRDefault="00E61D04" w:rsidP="00F648B2">
            <w:pPr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bCs/>
              </w:rPr>
              <w:t xml:space="preserve">= </w:t>
            </w:r>
            <m:oMath>
              <m:r>
                <w:rPr>
                  <w:rFonts w:ascii="Cambria Math" w:eastAsia="Times New Roman" w:hAnsi="Cambria Math" w:cs="Times New Roman"/>
                </w:rPr>
                <m:t>40π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3402" w:type="dxa"/>
          </w:tcPr>
          <w:p w14:paraId="4013CE39" w14:textId="4CA8E834" w:rsidR="00E621A7" w:rsidRDefault="00E621A7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 xml:space="preserve">1: </w:t>
            </w:r>
            <w:r w:rsidR="00E61D04">
              <w:rPr>
                <w:lang w:eastAsia="zh-CN"/>
              </w:rPr>
              <w:t>Integraal reg</w:t>
            </w:r>
          </w:p>
          <w:p w14:paraId="52DB3261" w14:textId="2526E43B" w:rsidR="00E621A7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Integreer</w:t>
            </w:r>
          </w:p>
          <w:p w14:paraId="600E740A" w14:textId="25867DD9" w:rsidR="00E61D04" w:rsidRDefault="00E61D04" w:rsidP="00F648B2">
            <w:pPr>
              <w:pStyle w:val="Questions"/>
              <w:rPr>
                <w:lang w:eastAsia="zh-CN"/>
              </w:rPr>
            </w:pPr>
          </w:p>
          <w:p w14:paraId="3396BBFC" w14:textId="7F35E574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Vervang</w:t>
            </w:r>
          </w:p>
          <w:p w14:paraId="51B0984A" w14:textId="05498374" w:rsidR="00E61D04" w:rsidRDefault="00E61D04" w:rsidP="00F648B2">
            <w:pPr>
              <w:pStyle w:val="Questions"/>
              <w:rPr>
                <w:lang w:eastAsia="zh-CN"/>
              </w:rPr>
            </w:pPr>
            <w:r>
              <w:rPr>
                <w:lang w:eastAsia="zh-CN"/>
              </w:rPr>
              <w:t>1: Antwoord</w:t>
            </w:r>
          </w:p>
          <w:p w14:paraId="3E289818" w14:textId="77777777" w:rsidR="00E621A7" w:rsidRDefault="00E621A7" w:rsidP="00F648B2">
            <w:pPr>
              <w:pStyle w:val="Questions"/>
              <w:jc w:val="right"/>
              <w:rPr>
                <w:lang w:eastAsia="zh-CN"/>
              </w:rPr>
            </w:pPr>
            <w:r>
              <w:rPr>
                <w:b/>
                <w:bCs/>
                <w:lang w:eastAsia="zh-CN"/>
              </w:rPr>
              <w:t>[4]</w:t>
            </w:r>
          </w:p>
        </w:tc>
      </w:tr>
    </w:tbl>
    <w:p w14:paraId="132BEE93" w14:textId="15409E01" w:rsidR="003D4521" w:rsidRPr="00AC2DB2" w:rsidRDefault="003D4521" w:rsidP="00D16665">
      <w:pPr>
        <w:pStyle w:val="Questions"/>
        <w:rPr>
          <w:lang w:eastAsia="zh-CN"/>
        </w:rPr>
      </w:pPr>
    </w:p>
    <w:sectPr w:rsidR="003D4521" w:rsidRPr="00AC2DB2" w:rsidSect="00D16665">
      <w:pgSz w:w="11906" w:h="16838"/>
      <w:pgMar w:top="1418" w:right="1418" w:bottom="1134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B32F5" w14:textId="77777777" w:rsidR="00D16CC4" w:rsidRDefault="00D16CC4" w:rsidP="00AE6CF7">
      <w:pPr>
        <w:spacing w:before="0" w:after="0" w:line="240" w:lineRule="auto"/>
      </w:pPr>
      <w:r>
        <w:separator/>
      </w:r>
    </w:p>
    <w:p w14:paraId="7C4EA629" w14:textId="77777777" w:rsidR="00D16CC4" w:rsidRDefault="00D16CC4"/>
  </w:endnote>
  <w:endnote w:type="continuationSeparator" w:id="0">
    <w:p w14:paraId="4AD48ECB" w14:textId="77777777" w:rsidR="00D16CC4" w:rsidRDefault="00D16CC4" w:rsidP="00AE6CF7">
      <w:pPr>
        <w:spacing w:before="0" w:after="0" w:line="240" w:lineRule="auto"/>
      </w:pPr>
      <w:r>
        <w:continuationSeparator/>
      </w:r>
    </w:p>
    <w:p w14:paraId="5776E9AC" w14:textId="77777777" w:rsidR="00D16CC4" w:rsidRDefault="00D16C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4EAF6153" w:rsidR="00455358" w:rsidRPr="00BE3A0D" w:rsidRDefault="00455358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10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658670D4" w:rsidR="00455358" w:rsidRPr="00BE3A0D" w:rsidRDefault="00455358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0352A" w14:textId="77777777" w:rsidR="00D16CC4" w:rsidRDefault="00D16CC4" w:rsidP="00AE6CF7">
      <w:pPr>
        <w:spacing w:before="0" w:after="0" w:line="240" w:lineRule="auto"/>
      </w:pPr>
      <w:r>
        <w:separator/>
      </w:r>
    </w:p>
    <w:p w14:paraId="48C466D9" w14:textId="77777777" w:rsidR="00D16CC4" w:rsidRDefault="00D16CC4"/>
  </w:footnote>
  <w:footnote w:type="continuationSeparator" w:id="0">
    <w:p w14:paraId="6FD04E68" w14:textId="77777777" w:rsidR="00D16CC4" w:rsidRDefault="00D16CC4" w:rsidP="00AE6CF7">
      <w:pPr>
        <w:spacing w:before="0" w:after="0" w:line="240" w:lineRule="auto"/>
      </w:pPr>
      <w:r>
        <w:continuationSeparator/>
      </w:r>
    </w:p>
    <w:p w14:paraId="255CE41E" w14:textId="77777777" w:rsidR="00D16CC4" w:rsidRDefault="00D16C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A81F9" w14:textId="7AD8A967" w:rsidR="00455358" w:rsidRPr="00AF3C82" w:rsidRDefault="00455358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Memorandum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7E5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A750A1"/>
    <w:multiLevelType w:val="hybridMultilevel"/>
    <w:tmpl w:val="0E7E4D80"/>
    <w:lvl w:ilvl="0" w:tplc="1C09000F">
      <w:start w:val="1"/>
      <w:numFmt w:val="decimal"/>
      <w:lvlText w:val="%1."/>
      <w:lvlJc w:val="lef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16"/>
  </w:num>
  <w:num w:numId="7">
    <w:abstractNumId w:val="4"/>
  </w:num>
  <w:num w:numId="8">
    <w:abstractNumId w:val="2"/>
  </w:num>
  <w:num w:numId="9">
    <w:abstractNumId w:val="5"/>
  </w:num>
  <w:num w:numId="10">
    <w:abstractNumId w:val="14"/>
  </w:num>
  <w:num w:numId="11">
    <w:abstractNumId w:val="3"/>
  </w:num>
  <w:num w:numId="12">
    <w:abstractNumId w:val="1"/>
  </w:num>
  <w:num w:numId="13">
    <w:abstractNumId w:val="11"/>
  </w:num>
  <w:num w:numId="14">
    <w:abstractNumId w:val="13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removePersonalInformation/>
  <w:removeDateAndTime/>
  <w:proofState w:spelling="clean" w:grammar="clean"/>
  <w:attachedTemplate r:id="rId1"/>
  <w:revisionView w:markup="0" w:comments="0" w:insDel="0" w:formatting="0" w:inkAnnotations="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4F"/>
    <w:rsid w:val="00001FF5"/>
    <w:rsid w:val="00005AA2"/>
    <w:rsid w:val="00010274"/>
    <w:rsid w:val="00010816"/>
    <w:rsid w:val="0001096E"/>
    <w:rsid w:val="00010F30"/>
    <w:rsid w:val="00011377"/>
    <w:rsid w:val="0001316E"/>
    <w:rsid w:val="0001396F"/>
    <w:rsid w:val="00014DC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D64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720D3"/>
    <w:rsid w:val="0007267E"/>
    <w:rsid w:val="000729FF"/>
    <w:rsid w:val="0007311E"/>
    <w:rsid w:val="000737ED"/>
    <w:rsid w:val="00073AE9"/>
    <w:rsid w:val="00073CB4"/>
    <w:rsid w:val="00073FD5"/>
    <w:rsid w:val="00075302"/>
    <w:rsid w:val="00075346"/>
    <w:rsid w:val="000760D3"/>
    <w:rsid w:val="00076838"/>
    <w:rsid w:val="00077123"/>
    <w:rsid w:val="000811B2"/>
    <w:rsid w:val="000819DA"/>
    <w:rsid w:val="00081F39"/>
    <w:rsid w:val="00085988"/>
    <w:rsid w:val="00085B13"/>
    <w:rsid w:val="00086356"/>
    <w:rsid w:val="000868DF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2B4B"/>
    <w:rsid w:val="000A37EF"/>
    <w:rsid w:val="000A43AE"/>
    <w:rsid w:val="000A45D4"/>
    <w:rsid w:val="000A4938"/>
    <w:rsid w:val="000A532E"/>
    <w:rsid w:val="000A5544"/>
    <w:rsid w:val="000A6F71"/>
    <w:rsid w:val="000B1D34"/>
    <w:rsid w:val="000B21DF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6D6B"/>
    <w:rsid w:val="000D7387"/>
    <w:rsid w:val="000E182E"/>
    <w:rsid w:val="000E1917"/>
    <w:rsid w:val="000E44F1"/>
    <w:rsid w:val="000E652B"/>
    <w:rsid w:val="000E72DE"/>
    <w:rsid w:val="000F04E6"/>
    <w:rsid w:val="000F1F87"/>
    <w:rsid w:val="000F2353"/>
    <w:rsid w:val="000F272E"/>
    <w:rsid w:val="000F53E2"/>
    <w:rsid w:val="000F7046"/>
    <w:rsid w:val="00100D9F"/>
    <w:rsid w:val="00100DAE"/>
    <w:rsid w:val="001034DD"/>
    <w:rsid w:val="00103563"/>
    <w:rsid w:val="00105D2A"/>
    <w:rsid w:val="00111803"/>
    <w:rsid w:val="00111BBD"/>
    <w:rsid w:val="00111D02"/>
    <w:rsid w:val="00112ADD"/>
    <w:rsid w:val="0011393E"/>
    <w:rsid w:val="00114022"/>
    <w:rsid w:val="001143DB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4E3"/>
    <w:rsid w:val="001259C6"/>
    <w:rsid w:val="00126C60"/>
    <w:rsid w:val="00127760"/>
    <w:rsid w:val="0012793A"/>
    <w:rsid w:val="00127A0F"/>
    <w:rsid w:val="00130A52"/>
    <w:rsid w:val="00131C6E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61B6"/>
    <w:rsid w:val="00147E7D"/>
    <w:rsid w:val="00151B3E"/>
    <w:rsid w:val="00151C60"/>
    <w:rsid w:val="001525E0"/>
    <w:rsid w:val="001526B7"/>
    <w:rsid w:val="001558DA"/>
    <w:rsid w:val="00155EF0"/>
    <w:rsid w:val="00161F4B"/>
    <w:rsid w:val="00162D55"/>
    <w:rsid w:val="00163E9F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941"/>
    <w:rsid w:val="00181A1F"/>
    <w:rsid w:val="00182897"/>
    <w:rsid w:val="00182FAF"/>
    <w:rsid w:val="001865FE"/>
    <w:rsid w:val="0018686F"/>
    <w:rsid w:val="00186872"/>
    <w:rsid w:val="00186A80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0A14"/>
    <w:rsid w:val="001A1285"/>
    <w:rsid w:val="001A23C4"/>
    <w:rsid w:val="001A3345"/>
    <w:rsid w:val="001A3F5D"/>
    <w:rsid w:val="001A421A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267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96"/>
    <w:rsid w:val="001E59E3"/>
    <w:rsid w:val="001E5DEE"/>
    <w:rsid w:val="001E6976"/>
    <w:rsid w:val="001E77AF"/>
    <w:rsid w:val="001E7934"/>
    <w:rsid w:val="001F099B"/>
    <w:rsid w:val="001F155C"/>
    <w:rsid w:val="001F1A4B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430D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5D77"/>
    <w:rsid w:val="0021639B"/>
    <w:rsid w:val="00217817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330"/>
    <w:rsid w:val="002358BC"/>
    <w:rsid w:val="00235D7E"/>
    <w:rsid w:val="002368E5"/>
    <w:rsid w:val="00236DAC"/>
    <w:rsid w:val="002408DD"/>
    <w:rsid w:val="00241CEE"/>
    <w:rsid w:val="00241F16"/>
    <w:rsid w:val="00244E21"/>
    <w:rsid w:val="002451CA"/>
    <w:rsid w:val="00245346"/>
    <w:rsid w:val="002464F7"/>
    <w:rsid w:val="002474D3"/>
    <w:rsid w:val="0025009E"/>
    <w:rsid w:val="00250932"/>
    <w:rsid w:val="00250F9D"/>
    <w:rsid w:val="002545A8"/>
    <w:rsid w:val="00255A04"/>
    <w:rsid w:val="002565BF"/>
    <w:rsid w:val="00257317"/>
    <w:rsid w:val="00257B03"/>
    <w:rsid w:val="0026196F"/>
    <w:rsid w:val="00262B5A"/>
    <w:rsid w:val="00263536"/>
    <w:rsid w:val="00263E83"/>
    <w:rsid w:val="00264D36"/>
    <w:rsid w:val="002658E9"/>
    <w:rsid w:val="002662FB"/>
    <w:rsid w:val="00270F10"/>
    <w:rsid w:val="00271C8C"/>
    <w:rsid w:val="00272FF8"/>
    <w:rsid w:val="002749AA"/>
    <w:rsid w:val="00274C0B"/>
    <w:rsid w:val="00275CFE"/>
    <w:rsid w:val="00275F59"/>
    <w:rsid w:val="00276602"/>
    <w:rsid w:val="00276755"/>
    <w:rsid w:val="00276DAB"/>
    <w:rsid w:val="002771E2"/>
    <w:rsid w:val="00277F1C"/>
    <w:rsid w:val="0028182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9E3"/>
    <w:rsid w:val="002933ED"/>
    <w:rsid w:val="00294CEE"/>
    <w:rsid w:val="00295AEB"/>
    <w:rsid w:val="0029789B"/>
    <w:rsid w:val="002A19E1"/>
    <w:rsid w:val="002A1B62"/>
    <w:rsid w:val="002A2A13"/>
    <w:rsid w:val="002A42C0"/>
    <w:rsid w:val="002A42F3"/>
    <w:rsid w:val="002A43F3"/>
    <w:rsid w:val="002A5649"/>
    <w:rsid w:val="002A68D1"/>
    <w:rsid w:val="002A71CE"/>
    <w:rsid w:val="002B25A2"/>
    <w:rsid w:val="002B32C7"/>
    <w:rsid w:val="002B3AFD"/>
    <w:rsid w:val="002B48DB"/>
    <w:rsid w:val="002B4DD1"/>
    <w:rsid w:val="002B7AB0"/>
    <w:rsid w:val="002C05C4"/>
    <w:rsid w:val="002C0892"/>
    <w:rsid w:val="002C136A"/>
    <w:rsid w:val="002C2AC1"/>
    <w:rsid w:val="002C2BCC"/>
    <w:rsid w:val="002C48CF"/>
    <w:rsid w:val="002C4F0F"/>
    <w:rsid w:val="002C558D"/>
    <w:rsid w:val="002C64DE"/>
    <w:rsid w:val="002C799D"/>
    <w:rsid w:val="002D11A3"/>
    <w:rsid w:val="002D11DF"/>
    <w:rsid w:val="002D1C99"/>
    <w:rsid w:val="002D1CBC"/>
    <w:rsid w:val="002D2698"/>
    <w:rsid w:val="002D30BF"/>
    <w:rsid w:val="002D35CE"/>
    <w:rsid w:val="002D62DA"/>
    <w:rsid w:val="002D7CFC"/>
    <w:rsid w:val="002E24D0"/>
    <w:rsid w:val="002E3853"/>
    <w:rsid w:val="002E3AE1"/>
    <w:rsid w:val="002E41BC"/>
    <w:rsid w:val="002E4C2A"/>
    <w:rsid w:val="002E5575"/>
    <w:rsid w:val="002E610D"/>
    <w:rsid w:val="002E7569"/>
    <w:rsid w:val="002F0291"/>
    <w:rsid w:val="002F08C2"/>
    <w:rsid w:val="002F2FBC"/>
    <w:rsid w:val="002F45B0"/>
    <w:rsid w:val="002F6643"/>
    <w:rsid w:val="002F69EB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3DB"/>
    <w:rsid w:val="0032439A"/>
    <w:rsid w:val="00326203"/>
    <w:rsid w:val="003308C0"/>
    <w:rsid w:val="00332DC3"/>
    <w:rsid w:val="00334576"/>
    <w:rsid w:val="00334949"/>
    <w:rsid w:val="003356B2"/>
    <w:rsid w:val="00336004"/>
    <w:rsid w:val="0033655C"/>
    <w:rsid w:val="00336CD1"/>
    <w:rsid w:val="003400AE"/>
    <w:rsid w:val="0034382C"/>
    <w:rsid w:val="00343FF1"/>
    <w:rsid w:val="003440DD"/>
    <w:rsid w:val="0034483E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463"/>
    <w:rsid w:val="00355C00"/>
    <w:rsid w:val="00357035"/>
    <w:rsid w:val="00360D27"/>
    <w:rsid w:val="00362767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293B"/>
    <w:rsid w:val="003831F7"/>
    <w:rsid w:val="0038326E"/>
    <w:rsid w:val="003847C4"/>
    <w:rsid w:val="00385271"/>
    <w:rsid w:val="00385C06"/>
    <w:rsid w:val="00386D4D"/>
    <w:rsid w:val="00387A02"/>
    <w:rsid w:val="00387E1C"/>
    <w:rsid w:val="00390048"/>
    <w:rsid w:val="00390AA7"/>
    <w:rsid w:val="00390D5F"/>
    <w:rsid w:val="003922C2"/>
    <w:rsid w:val="0039302D"/>
    <w:rsid w:val="00393B81"/>
    <w:rsid w:val="003941EB"/>
    <w:rsid w:val="00394F1E"/>
    <w:rsid w:val="003955CC"/>
    <w:rsid w:val="00395624"/>
    <w:rsid w:val="00396D8A"/>
    <w:rsid w:val="00396F1D"/>
    <w:rsid w:val="003A13E1"/>
    <w:rsid w:val="003A1E8C"/>
    <w:rsid w:val="003A2E8F"/>
    <w:rsid w:val="003A37FD"/>
    <w:rsid w:val="003A4360"/>
    <w:rsid w:val="003A477B"/>
    <w:rsid w:val="003A6881"/>
    <w:rsid w:val="003B109B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5DF3"/>
    <w:rsid w:val="003C67EE"/>
    <w:rsid w:val="003D01E0"/>
    <w:rsid w:val="003D0DF9"/>
    <w:rsid w:val="003D11B3"/>
    <w:rsid w:val="003D20A8"/>
    <w:rsid w:val="003D2DE9"/>
    <w:rsid w:val="003D2E8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D3A"/>
    <w:rsid w:val="003E67D6"/>
    <w:rsid w:val="003F00F0"/>
    <w:rsid w:val="003F17D8"/>
    <w:rsid w:val="003F202E"/>
    <w:rsid w:val="003F28CA"/>
    <w:rsid w:val="003F2F57"/>
    <w:rsid w:val="003F362C"/>
    <w:rsid w:val="003F371A"/>
    <w:rsid w:val="003F4CAB"/>
    <w:rsid w:val="003F5DF5"/>
    <w:rsid w:val="003F63E6"/>
    <w:rsid w:val="003F657E"/>
    <w:rsid w:val="003F79B7"/>
    <w:rsid w:val="00401DE0"/>
    <w:rsid w:val="0040253A"/>
    <w:rsid w:val="00402C6C"/>
    <w:rsid w:val="00403F87"/>
    <w:rsid w:val="00405053"/>
    <w:rsid w:val="00405695"/>
    <w:rsid w:val="00406C90"/>
    <w:rsid w:val="004079EA"/>
    <w:rsid w:val="0041037A"/>
    <w:rsid w:val="00410C71"/>
    <w:rsid w:val="00411567"/>
    <w:rsid w:val="00411E54"/>
    <w:rsid w:val="004121E1"/>
    <w:rsid w:val="0041299E"/>
    <w:rsid w:val="0041364C"/>
    <w:rsid w:val="0041370A"/>
    <w:rsid w:val="00413FC0"/>
    <w:rsid w:val="00414987"/>
    <w:rsid w:val="00416443"/>
    <w:rsid w:val="00416C4A"/>
    <w:rsid w:val="00416FD5"/>
    <w:rsid w:val="00417C0A"/>
    <w:rsid w:val="00421E63"/>
    <w:rsid w:val="004223CE"/>
    <w:rsid w:val="0042285C"/>
    <w:rsid w:val="00423CB9"/>
    <w:rsid w:val="00424EBA"/>
    <w:rsid w:val="00425B89"/>
    <w:rsid w:val="00425BF4"/>
    <w:rsid w:val="0043210A"/>
    <w:rsid w:val="00432BF8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358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6072"/>
    <w:rsid w:val="004774CC"/>
    <w:rsid w:val="00480966"/>
    <w:rsid w:val="00481B3E"/>
    <w:rsid w:val="004820B3"/>
    <w:rsid w:val="004824A6"/>
    <w:rsid w:val="004826A8"/>
    <w:rsid w:val="00483E63"/>
    <w:rsid w:val="00483F05"/>
    <w:rsid w:val="0048482E"/>
    <w:rsid w:val="00485639"/>
    <w:rsid w:val="00486CCA"/>
    <w:rsid w:val="00486EF2"/>
    <w:rsid w:val="00487383"/>
    <w:rsid w:val="0049074C"/>
    <w:rsid w:val="00490D30"/>
    <w:rsid w:val="004934F7"/>
    <w:rsid w:val="004972DF"/>
    <w:rsid w:val="004A06C0"/>
    <w:rsid w:val="004A1627"/>
    <w:rsid w:val="004A3138"/>
    <w:rsid w:val="004A3CC4"/>
    <w:rsid w:val="004A49AE"/>
    <w:rsid w:val="004A5F38"/>
    <w:rsid w:val="004A5F64"/>
    <w:rsid w:val="004A6990"/>
    <w:rsid w:val="004B2D71"/>
    <w:rsid w:val="004B4C20"/>
    <w:rsid w:val="004B52AD"/>
    <w:rsid w:val="004B5A36"/>
    <w:rsid w:val="004B72B0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2008"/>
    <w:rsid w:val="004D55C7"/>
    <w:rsid w:val="004D6302"/>
    <w:rsid w:val="004D71C9"/>
    <w:rsid w:val="004D71E1"/>
    <w:rsid w:val="004E0657"/>
    <w:rsid w:val="004E7415"/>
    <w:rsid w:val="004E7D49"/>
    <w:rsid w:val="004F1181"/>
    <w:rsid w:val="004F2161"/>
    <w:rsid w:val="004F2D88"/>
    <w:rsid w:val="004F2DAA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97F"/>
    <w:rsid w:val="00505C92"/>
    <w:rsid w:val="005076D4"/>
    <w:rsid w:val="0051006A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8D9"/>
    <w:rsid w:val="005404E4"/>
    <w:rsid w:val="00544605"/>
    <w:rsid w:val="00546A66"/>
    <w:rsid w:val="00546F10"/>
    <w:rsid w:val="005470DF"/>
    <w:rsid w:val="00551736"/>
    <w:rsid w:val="00551D2A"/>
    <w:rsid w:val="005560A7"/>
    <w:rsid w:val="00556362"/>
    <w:rsid w:val="0055663C"/>
    <w:rsid w:val="00557BB9"/>
    <w:rsid w:val="00560241"/>
    <w:rsid w:val="00560D15"/>
    <w:rsid w:val="00561570"/>
    <w:rsid w:val="00561E51"/>
    <w:rsid w:val="00564E72"/>
    <w:rsid w:val="005665A0"/>
    <w:rsid w:val="00566742"/>
    <w:rsid w:val="00571F2B"/>
    <w:rsid w:val="005729B4"/>
    <w:rsid w:val="0057318E"/>
    <w:rsid w:val="005731CC"/>
    <w:rsid w:val="00574011"/>
    <w:rsid w:val="00574BA0"/>
    <w:rsid w:val="00574FE1"/>
    <w:rsid w:val="00576B9C"/>
    <w:rsid w:val="00576C20"/>
    <w:rsid w:val="00580CF4"/>
    <w:rsid w:val="00581A9B"/>
    <w:rsid w:val="005822B6"/>
    <w:rsid w:val="00582C72"/>
    <w:rsid w:val="00584597"/>
    <w:rsid w:val="00585B93"/>
    <w:rsid w:val="005862BC"/>
    <w:rsid w:val="0058708D"/>
    <w:rsid w:val="005904DA"/>
    <w:rsid w:val="00591CF8"/>
    <w:rsid w:val="00592159"/>
    <w:rsid w:val="00592D44"/>
    <w:rsid w:val="00593184"/>
    <w:rsid w:val="00594286"/>
    <w:rsid w:val="00594E70"/>
    <w:rsid w:val="00597ABF"/>
    <w:rsid w:val="00597C57"/>
    <w:rsid w:val="00597CD6"/>
    <w:rsid w:val="00597EDB"/>
    <w:rsid w:val="005A1AF6"/>
    <w:rsid w:val="005A1C75"/>
    <w:rsid w:val="005A1D97"/>
    <w:rsid w:val="005A37D2"/>
    <w:rsid w:val="005A4064"/>
    <w:rsid w:val="005A499B"/>
    <w:rsid w:val="005A5C98"/>
    <w:rsid w:val="005A5F31"/>
    <w:rsid w:val="005A62DC"/>
    <w:rsid w:val="005A6BE1"/>
    <w:rsid w:val="005B0096"/>
    <w:rsid w:val="005B14DE"/>
    <w:rsid w:val="005B249E"/>
    <w:rsid w:val="005B433A"/>
    <w:rsid w:val="005B4491"/>
    <w:rsid w:val="005B5083"/>
    <w:rsid w:val="005B52D0"/>
    <w:rsid w:val="005B63B1"/>
    <w:rsid w:val="005B781A"/>
    <w:rsid w:val="005C2EF6"/>
    <w:rsid w:val="005C2F3E"/>
    <w:rsid w:val="005C2FEF"/>
    <w:rsid w:val="005C370B"/>
    <w:rsid w:val="005C56D4"/>
    <w:rsid w:val="005C6F35"/>
    <w:rsid w:val="005D0E35"/>
    <w:rsid w:val="005D17F8"/>
    <w:rsid w:val="005D227A"/>
    <w:rsid w:val="005D2855"/>
    <w:rsid w:val="005D5D95"/>
    <w:rsid w:val="005D6980"/>
    <w:rsid w:val="005D6A84"/>
    <w:rsid w:val="005D75FD"/>
    <w:rsid w:val="005E0167"/>
    <w:rsid w:val="005E23B3"/>
    <w:rsid w:val="005E23B7"/>
    <w:rsid w:val="005E2829"/>
    <w:rsid w:val="005E77BA"/>
    <w:rsid w:val="005F0624"/>
    <w:rsid w:val="005F07FE"/>
    <w:rsid w:val="005F3F55"/>
    <w:rsid w:val="005F41DE"/>
    <w:rsid w:val="005F5B22"/>
    <w:rsid w:val="005F78DC"/>
    <w:rsid w:val="005F7986"/>
    <w:rsid w:val="006022F6"/>
    <w:rsid w:val="00602353"/>
    <w:rsid w:val="00604192"/>
    <w:rsid w:val="006044A1"/>
    <w:rsid w:val="0061041A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183A"/>
    <w:rsid w:val="00622100"/>
    <w:rsid w:val="00622A70"/>
    <w:rsid w:val="00625A9F"/>
    <w:rsid w:val="00625EED"/>
    <w:rsid w:val="00630527"/>
    <w:rsid w:val="00630FE4"/>
    <w:rsid w:val="0063520C"/>
    <w:rsid w:val="00636043"/>
    <w:rsid w:val="006369E2"/>
    <w:rsid w:val="00636B43"/>
    <w:rsid w:val="00637B7F"/>
    <w:rsid w:val="00637CF1"/>
    <w:rsid w:val="00642187"/>
    <w:rsid w:val="00642989"/>
    <w:rsid w:val="006436AA"/>
    <w:rsid w:val="00643EFE"/>
    <w:rsid w:val="006444B9"/>
    <w:rsid w:val="00650AB9"/>
    <w:rsid w:val="00650C48"/>
    <w:rsid w:val="00651D28"/>
    <w:rsid w:val="00651E6A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6CFD"/>
    <w:rsid w:val="0066727F"/>
    <w:rsid w:val="00670D9A"/>
    <w:rsid w:val="006714F9"/>
    <w:rsid w:val="0067343B"/>
    <w:rsid w:val="00673DBC"/>
    <w:rsid w:val="00673F0B"/>
    <w:rsid w:val="00674BA9"/>
    <w:rsid w:val="0067614A"/>
    <w:rsid w:val="00676FEA"/>
    <w:rsid w:val="00677020"/>
    <w:rsid w:val="006804E3"/>
    <w:rsid w:val="00680F81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3FA"/>
    <w:rsid w:val="006918A5"/>
    <w:rsid w:val="00691EB5"/>
    <w:rsid w:val="00691F98"/>
    <w:rsid w:val="00694576"/>
    <w:rsid w:val="00694722"/>
    <w:rsid w:val="0069490A"/>
    <w:rsid w:val="0069553F"/>
    <w:rsid w:val="00695885"/>
    <w:rsid w:val="006958D7"/>
    <w:rsid w:val="006A1964"/>
    <w:rsid w:val="006A31F7"/>
    <w:rsid w:val="006A35E0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0BF9"/>
    <w:rsid w:val="006D148C"/>
    <w:rsid w:val="006D19C2"/>
    <w:rsid w:val="006D25CF"/>
    <w:rsid w:val="006D2A1C"/>
    <w:rsid w:val="006D317C"/>
    <w:rsid w:val="006D38A6"/>
    <w:rsid w:val="006D3F18"/>
    <w:rsid w:val="006D5833"/>
    <w:rsid w:val="006D75F7"/>
    <w:rsid w:val="006E0216"/>
    <w:rsid w:val="006E121C"/>
    <w:rsid w:val="006E21A7"/>
    <w:rsid w:val="006E44EE"/>
    <w:rsid w:val="006E59D4"/>
    <w:rsid w:val="006E5C72"/>
    <w:rsid w:val="006E5D92"/>
    <w:rsid w:val="006F2390"/>
    <w:rsid w:val="006F26C1"/>
    <w:rsid w:val="006F3BA5"/>
    <w:rsid w:val="006F7077"/>
    <w:rsid w:val="006F7CBB"/>
    <w:rsid w:val="00701F85"/>
    <w:rsid w:val="00703A2D"/>
    <w:rsid w:val="007049DC"/>
    <w:rsid w:val="007053C8"/>
    <w:rsid w:val="00706265"/>
    <w:rsid w:val="007069A5"/>
    <w:rsid w:val="0070761E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27E85"/>
    <w:rsid w:val="007325FF"/>
    <w:rsid w:val="00733C48"/>
    <w:rsid w:val="00733E19"/>
    <w:rsid w:val="00735564"/>
    <w:rsid w:val="00736100"/>
    <w:rsid w:val="007370E1"/>
    <w:rsid w:val="00740294"/>
    <w:rsid w:val="00740B4F"/>
    <w:rsid w:val="0074293D"/>
    <w:rsid w:val="00744456"/>
    <w:rsid w:val="00745D60"/>
    <w:rsid w:val="00745FF3"/>
    <w:rsid w:val="007471A3"/>
    <w:rsid w:val="0075021A"/>
    <w:rsid w:val="00751C75"/>
    <w:rsid w:val="00752D77"/>
    <w:rsid w:val="007543BB"/>
    <w:rsid w:val="00756820"/>
    <w:rsid w:val="007578BF"/>
    <w:rsid w:val="0076002D"/>
    <w:rsid w:val="00762031"/>
    <w:rsid w:val="00762F8C"/>
    <w:rsid w:val="0076674D"/>
    <w:rsid w:val="00766BDE"/>
    <w:rsid w:val="00767018"/>
    <w:rsid w:val="00767DFE"/>
    <w:rsid w:val="00773B93"/>
    <w:rsid w:val="007741DC"/>
    <w:rsid w:val="0077573D"/>
    <w:rsid w:val="007757ED"/>
    <w:rsid w:val="00775C4E"/>
    <w:rsid w:val="00780179"/>
    <w:rsid w:val="0078116E"/>
    <w:rsid w:val="0078131E"/>
    <w:rsid w:val="00782880"/>
    <w:rsid w:val="00783F2F"/>
    <w:rsid w:val="00785406"/>
    <w:rsid w:val="0078624E"/>
    <w:rsid w:val="00786F81"/>
    <w:rsid w:val="0078744D"/>
    <w:rsid w:val="00791EB2"/>
    <w:rsid w:val="00794167"/>
    <w:rsid w:val="007966FA"/>
    <w:rsid w:val="007969B2"/>
    <w:rsid w:val="0079720E"/>
    <w:rsid w:val="007A0B62"/>
    <w:rsid w:val="007A1C21"/>
    <w:rsid w:val="007A20D8"/>
    <w:rsid w:val="007A25B4"/>
    <w:rsid w:val="007A2EF0"/>
    <w:rsid w:val="007A3BB3"/>
    <w:rsid w:val="007A4633"/>
    <w:rsid w:val="007A4F82"/>
    <w:rsid w:val="007A5586"/>
    <w:rsid w:val="007A5D3A"/>
    <w:rsid w:val="007A748E"/>
    <w:rsid w:val="007B0506"/>
    <w:rsid w:val="007B1B2A"/>
    <w:rsid w:val="007B2D77"/>
    <w:rsid w:val="007B4F08"/>
    <w:rsid w:val="007B57DC"/>
    <w:rsid w:val="007B6382"/>
    <w:rsid w:val="007B79AC"/>
    <w:rsid w:val="007C2BAC"/>
    <w:rsid w:val="007C343F"/>
    <w:rsid w:val="007C4183"/>
    <w:rsid w:val="007C4833"/>
    <w:rsid w:val="007C5209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96"/>
    <w:rsid w:val="007E6D18"/>
    <w:rsid w:val="007E730E"/>
    <w:rsid w:val="007F0322"/>
    <w:rsid w:val="007F0B66"/>
    <w:rsid w:val="007F3119"/>
    <w:rsid w:val="007F34C0"/>
    <w:rsid w:val="007F4D2C"/>
    <w:rsid w:val="007F6EC5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4517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4970"/>
    <w:rsid w:val="0083509D"/>
    <w:rsid w:val="008353E3"/>
    <w:rsid w:val="00837BA3"/>
    <w:rsid w:val="00837CD3"/>
    <w:rsid w:val="00837E67"/>
    <w:rsid w:val="008428D2"/>
    <w:rsid w:val="00842A43"/>
    <w:rsid w:val="008442D3"/>
    <w:rsid w:val="00844578"/>
    <w:rsid w:val="008448FA"/>
    <w:rsid w:val="00845BD3"/>
    <w:rsid w:val="00846477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5578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144F"/>
    <w:rsid w:val="00872364"/>
    <w:rsid w:val="00873584"/>
    <w:rsid w:val="00874650"/>
    <w:rsid w:val="00874B40"/>
    <w:rsid w:val="008762A0"/>
    <w:rsid w:val="008778C4"/>
    <w:rsid w:val="00881E92"/>
    <w:rsid w:val="00883016"/>
    <w:rsid w:val="00883551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613A"/>
    <w:rsid w:val="008A78CE"/>
    <w:rsid w:val="008B078E"/>
    <w:rsid w:val="008B1193"/>
    <w:rsid w:val="008B2932"/>
    <w:rsid w:val="008B295A"/>
    <w:rsid w:val="008B4670"/>
    <w:rsid w:val="008B5105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260E"/>
    <w:rsid w:val="008F2761"/>
    <w:rsid w:val="008F31BC"/>
    <w:rsid w:val="008F3787"/>
    <w:rsid w:val="008F42D2"/>
    <w:rsid w:val="008F4945"/>
    <w:rsid w:val="008F5ED5"/>
    <w:rsid w:val="008F6008"/>
    <w:rsid w:val="008F7A62"/>
    <w:rsid w:val="00900F3A"/>
    <w:rsid w:val="00901829"/>
    <w:rsid w:val="0090328A"/>
    <w:rsid w:val="00903433"/>
    <w:rsid w:val="009100EC"/>
    <w:rsid w:val="00910964"/>
    <w:rsid w:val="00911D38"/>
    <w:rsid w:val="00912F43"/>
    <w:rsid w:val="00913C5C"/>
    <w:rsid w:val="0091417E"/>
    <w:rsid w:val="0091487C"/>
    <w:rsid w:val="00914A7E"/>
    <w:rsid w:val="009155F3"/>
    <w:rsid w:val="009174F8"/>
    <w:rsid w:val="00917CEF"/>
    <w:rsid w:val="009212E1"/>
    <w:rsid w:val="00921F2D"/>
    <w:rsid w:val="009221D7"/>
    <w:rsid w:val="009242CC"/>
    <w:rsid w:val="00925FBA"/>
    <w:rsid w:val="00931EB6"/>
    <w:rsid w:val="009321A8"/>
    <w:rsid w:val="00932644"/>
    <w:rsid w:val="009329DF"/>
    <w:rsid w:val="00933856"/>
    <w:rsid w:val="00934494"/>
    <w:rsid w:val="009361E2"/>
    <w:rsid w:val="009375A4"/>
    <w:rsid w:val="00941678"/>
    <w:rsid w:val="00941C19"/>
    <w:rsid w:val="00942D74"/>
    <w:rsid w:val="0094367A"/>
    <w:rsid w:val="00952BFA"/>
    <w:rsid w:val="0095324D"/>
    <w:rsid w:val="0095334B"/>
    <w:rsid w:val="00953F96"/>
    <w:rsid w:val="00955AB1"/>
    <w:rsid w:val="009564FB"/>
    <w:rsid w:val="00961C1D"/>
    <w:rsid w:val="00961E6A"/>
    <w:rsid w:val="00962A14"/>
    <w:rsid w:val="009676D6"/>
    <w:rsid w:val="00967B04"/>
    <w:rsid w:val="00967B0D"/>
    <w:rsid w:val="009703A6"/>
    <w:rsid w:val="00970E0D"/>
    <w:rsid w:val="00972C9C"/>
    <w:rsid w:val="009731B5"/>
    <w:rsid w:val="009744EB"/>
    <w:rsid w:val="00976BFC"/>
    <w:rsid w:val="009808A4"/>
    <w:rsid w:val="00981ED1"/>
    <w:rsid w:val="00982DBB"/>
    <w:rsid w:val="0098449A"/>
    <w:rsid w:val="00984F3F"/>
    <w:rsid w:val="009905F5"/>
    <w:rsid w:val="00990D51"/>
    <w:rsid w:val="00991097"/>
    <w:rsid w:val="009910FC"/>
    <w:rsid w:val="00991A14"/>
    <w:rsid w:val="009926D8"/>
    <w:rsid w:val="00994612"/>
    <w:rsid w:val="00994AA4"/>
    <w:rsid w:val="009959B2"/>
    <w:rsid w:val="00997E97"/>
    <w:rsid w:val="009A0E8D"/>
    <w:rsid w:val="009A3426"/>
    <w:rsid w:val="009A5C06"/>
    <w:rsid w:val="009A705C"/>
    <w:rsid w:val="009B033B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13BB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874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3273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4FA9"/>
    <w:rsid w:val="00A36010"/>
    <w:rsid w:val="00A36031"/>
    <w:rsid w:val="00A3613A"/>
    <w:rsid w:val="00A365BA"/>
    <w:rsid w:val="00A408DF"/>
    <w:rsid w:val="00A412FB"/>
    <w:rsid w:val="00A420CC"/>
    <w:rsid w:val="00A438B0"/>
    <w:rsid w:val="00A438F7"/>
    <w:rsid w:val="00A4390C"/>
    <w:rsid w:val="00A4488A"/>
    <w:rsid w:val="00A44A67"/>
    <w:rsid w:val="00A44B3B"/>
    <w:rsid w:val="00A45113"/>
    <w:rsid w:val="00A45506"/>
    <w:rsid w:val="00A457F8"/>
    <w:rsid w:val="00A45E11"/>
    <w:rsid w:val="00A46A4D"/>
    <w:rsid w:val="00A479BF"/>
    <w:rsid w:val="00A519CE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45D"/>
    <w:rsid w:val="00A668E4"/>
    <w:rsid w:val="00A70AEE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063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0A57"/>
    <w:rsid w:val="00AC1AE3"/>
    <w:rsid w:val="00AC2AB4"/>
    <w:rsid w:val="00AC2DB2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7F0"/>
    <w:rsid w:val="00AD3CE8"/>
    <w:rsid w:val="00AD401B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98E"/>
    <w:rsid w:val="00AF2C2B"/>
    <w:rsid w:val="00AF2D8A"/>
    <w:rsid w:val="00AF31A6"/>
    <w:rsid w:val="00AF4124"/>
    <w:rsid w:val="00AF4993"/>
    <w:rsid w:val="00AF4D06"/>
    <w:rsid w:val="00AF56B2"/>
    <w:rsid w:val="00AF62E4"/>
    <w:rsid w:val="00AF6B83"/>
    <w:rsid w:val="00AF6CFD"/>
    <w:rsid w:val="00AF7EC6"/>
    <w:rsid w:val="00B016BB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173BD"/>
    <w:rsid w:val="00B20B9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4BBC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4171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75671"/>
    <w:rsid w:val="00B7775A"/>
    <w:rsid w:val="00B806EF"/>
    <w:rsid w:val="00B80D82"/>
    <w:rsid w:val="00B81BA3"/>
    <w:rsid w:val="00B8205A"/>
    <w:rsid w:val="00B8312F"/>
    <w:rsid w:val="00B83F57"/>
    <w:rsid w:val="00B8409E"/>
    <w:rsid w:val="00B8638C"/>
    <w:rsid w:val="00B87466"/>
    <w:rsid w:val="00B90A53"/>
    <w:rsid w:val="00B9186D"/>
    <w:rsid w:val="00B91D85"/>
    <w:rsid w:val="00B948D6"/>
    <w:rsid w:val="00B95032"/>
    <w:rsid w:val="00B968D5"/>
    <w:rsid w:val="00B977C3"/>
    <w:rsid w:val="00B97A14"/>
    <w:rsid w:val="00B97E39"/>
    <w:rsid w:val="00BA0FBF"/>
    <w:rsid w:val="00BA103E"/>
    <w:rsid w:val="00BA1914"/>
    <w:rsid w:val="00BA270F"/>
    <w:rsid w:val="00BA2862"/>
    <w:rsid w:val="00BA414C"/>
    <w:rsid w:val="00BA542D"/>
    <w:rsid w:val="00BA607B"/>
    <w:rsid w:val="00BA6F25"/>
    <w:rsid w:val="00BA7A7C"/>
    <w:rsid w:val="00BB0A99"/>
    <w:rsid w:val="00BB1EA2"/>
    <w:rsid w:val="00BB2282"/>
    <w:rsid w:val="00BB23CB"/>
    <w:rsid w:val="00BB2833"/>
    <w:rsid w:val="00BB3CD9"/>
    <w:rsid w:val="00BB4E6A"/>
    <w:rsid w:val="00BB4F92"/>
    <w:rsid w:val="00BB6F41"/>
    <w:rsid w:val="00BB7B00"/>
    <w:rsid w:val="00BC399F"/>
    <w:rsid w:val="00BC511B"/>
    <w:rsid w:val="00BC55A8"/>
    <w:rsid w:val="00BC6DD8"/>
    <w:rsid w:val="00BD2339"/>
    <w:rsid w:val="00BD2B2A"/>
    <w:rsid w:val="00BD30CA"/>
    <w:rsid w:val="00BD4B77"/>
    <w:rsid w:val="00BE08DD"/>
    <w:rsid w:val="00BE0CF6"/>
    <w:rsid w:val="00BE0F4D"/>
    <w:rsid w:val="00BE1AE1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5DF3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15A24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1A9E"/>
    <w:rsid w:val="00C31ED3"/>
    <w:rsid w:val="00C3268C"/>
    <w:rsid w:val="00C32850"/>
    <w:rsid w:val="00C3308A"/>
    <w:rsid w:val="00C332D8"/>
    <w:rsid w:val="00C336C1"/>
    <w:rsid w:val="00C33E99"/>
    <w:rsid w:val="00C356DA"/>
    <w:rsid w:val="00C35F01"/>
    <w:rsid w:val="00C360E0"/>
    <w:rsid w:val="00C404BC"/>
    <w:rsid w:val="00C41C21"/>
    <w:rsid w:val="00C42483"/>
    <w:rsid w:val="00C4426F"/>
    <w:rsid w:val="00C45531"/>
    <w:rsid w:val="00C461AC"/>
    <w:rsid w:val="00C47CF4"/>
    <w:rsid w:val="00C5065F"/>
    <w:rsid w:val="00C519A8"/>
    <w:rsid w:val="00C523ED"/>
    <w:rsid w:val="00C54D68"/>
    <w:rsid w:val="00C56222"/>
    <w:rsid w:val="00C578D7"/>
    <w:rsid w:val="00C6035C"/>
    <w:rsid w:val="00C61496"/>
    <w:rsid w:val="00C61F6C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345B"/>
    <w:rsid w:val="00C73AE1"/>
    <w:rsid w:val="00C75C7D"/>
    <w:rsid w:val="00C76CC2"/>
    <w:rsid w:val="00C778D0"/>
    <w:rsid w:val="00C80031"/>
    <w:rsid w:val="00C8064B"/>
    <w:rsid w:val="00C80A09"/>
    <w:rsid w:val="00C812B8"/>
    <w:rsid w:val="00C813C6"/>
    <w:rsid w:val="00C81FE5"/>
    <w:rsid w:val="00C82076"/>
    <w:rsid w:val="00C83644"/>
    <w:rsid w:val="00C83AB6"/>
    <w:rsid w:val="00C85151"/>
    <w:rsid w:val="00C85542"/>
    <w:rsid w:val="00C85A3D"/>
    <w:rsid w:val="00C85C4C"/>
    <w:rsid w:val="00C85DB5"/>
    <w:rsid w:val="00C91061"/>
    <w:rsid w:val="00C96783"/>
    <w:rsid w:val="00C975BD"/>
    <w:rsid w:val="00CA0059"/>
    <w:rsid w:val="00CA31DC"/>
    <w:rsid w:val="00CA3206"/>
    <w:rsid w:val="00CA3D34"/>
    <w:rsid w:val="00CA4962"/>
    <w:rsid w:val="00CA5417"/>
    <w:rsid w:val="00CA6DEE"/>
    <w:rsid w:val="00CA74D7"/>
    <w:rsid w:val="00CA7871"/>
    <w:rsid w:val="00CB1B9B"/>
    <w:rsid w:val="00CB298D"/>
    <w:rsid w:val="00CB7CA6"/>
    <w:rsid w:val="00CC04E8"/>
    <w:rsid w:val="00CC1355"/>
    <w:rsid w:val="00CC17D0"/>
    <w:rsid w:val="00CC35BE"/>
    <w:rsid w:val="00CC6EE6"/>
    <w:rsid w:val="00CD043E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5DE0"/>
    <w:rsid w:val="00CE6AFA"/>
    <w:rsid w:val="00CE6D7E"/>
    <w:rsid w:val="00CF02EF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2EC1"/>
    <w:rsid w:val="00D13F0E"/>
    <w:rsid w:val="00D1423E"/>
    <w:rsid w:val="00D16665"/>
    <w:rsid w:val="00D16CC4"/>
    <w:rsid w:val="00D16DF1"/>
    <w:rsid w:val="00D17CBB"/>
    <w:rsid w:val="00D17E2F"/>
    <w:rsid w:val="00D21B92"/>
    <w:rsid w:val="00D248E3"/>
    <w:rsid w:val="00D25202"/>
    <w:rsid w:val="00D303F4"/>
    <w:rsid w:val="00D316DD"/>
    <w:rsid w:val="00D32EFB"/>
    <w:rsid w:val="00D337B0"/>
    <w:rsid w:val="00D34E50"/>
    <w:rsid w:val="00D35671"/>
    <w:rsid w:val="00D419B1"/>
    <w:rsid w:val="00D44D25"/>
    <w:rsid w:val="00D47E31"/>
    <w:rsid w:val="00D50A89"/>
    <w:rsid w:val="00D51D31"/>
    <w:rsid w:val="00D52216"/>
    <w:rsid w:val="00D52CFA"/>
    <w:rsid w:val="00D5305B"/>
    <w:rsid w:val="00D54743"/>
    <w:rsid w:val="00D553BD"/>
    <w:rsid w:val="00D56AF7"/>
    <w:rsid w:val="00D574B0"/>
    <w:rsid w:val="00D6020A"/>
    <w:rsid w:val="00D62134"/>
    <w:rsid w:val="00D63559"/>
    <w:rsid w:val="00D6355C"/>
    <w:rsid w:val="00D642E5"/>
    <w:rsid w:val="00D65854"/>
    <w:rsid w:val="00D672B0"/>
    <w:rsid w:val="00D7134B"/>
    <w:rsid w:val="00D71402"/>
    <w:rsid w:val="00D7222A"/>
    <w:rsid w:val="00D723ED"/>
    <w:rsid w:val="00D7244C"/>
    <w:rsid w:val="00D73198"/>
    <w:rsid w:val="00D73719"/>
    <w:rsid w:val="00D74EBC"/>
    <w:rsid w:val="00D7612B"/>
    <w:rsid w:val="00D76192"/>
    <w:rsid w:val="00D76EBF"/>
    <w:rsid w:val="00D77537"/>
    <w:rsid w:val="00D81C7D"/>
    <w:rsid w:val="00D8472A"/>
    <w:rsid w:val="00D9053F"/>
    <w:rsid w:val="00D90A90"/>
    <w:rsid w:val="00D93DD7"/>
    <w:rsid w:val="00D94A05"/>
    <w:rsid w:val="00D9572B"/>
    <w:rsid w:val="00D97AD8"/>
    <w:rsid w:val="00DA0918"/>
    <w:rsid w:val="00DA1793"/>
    <w:rsid w:val="00DA2A96"/>
    <w:rsid w:val="00DA3631"/>
    <w:rsid w:val="00DA4569"/>
    <w:rsid w:val="00DA4EE5"/>
    <w:rsid w:val="00DA5197"/>
    <w:rsid w:val="00DA6A79"/>
    <w:rsid w:val="00DA6CCE"/>
    <w:rsid w:val="00DA74A5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7F6"/>
    <w:rsid w:val="00DC08BB"/>
    <w:rsid w:val="00DC0F0A"/>
    <w:rsid w:val="00DC0F3D"/>
    <w:rsid w:val="00DC32FA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4216"/>
    <w:rsid w:val="00DD61EE"/>
    <w:rsid w:val="00DD658E"/>
    <w:rsid w:val="00DD7A59"/>
    <w:rsid w:val="00DE02FE"/>
    <w:rsid w:val="00DE030A"/>
    <w:rsid w:val="00DE1CC3"/>
    <w:rsid w:val="00DE48BA"/>
    <w:rsid w:val="00DE61FD"/>
    <w:rsid w:val="00DE64C7"/>
    <w:rsid w:val="00DF106C"/>
    <w:rsid w:val="00DF135D"/>
    <w:rsid w:val="00DF459E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079C3"/>
    <w:rsid w:val="00E105D3"/>
    <w:rsid w:val="00E12367"/>
    <w:rsid w:val="00E13AB4"/>
    <w:rsid w:val="00E13BEC"/>
    <w:rsid w:val="00E15A4B"/>
    <w:rsid w:val="00E15B16"/>
    <w:rsid w:val="00E15C00"/>
    <w:rsid w:val="00E16D2C"/>
    <w:rsid w:val="00E1701A"/>
    <w:rsid w:val="00E1755C"/>
    <w:rsid w:val="00E178C8"/>
    <w:rsid w:val="00E20083"/>
    <w:rsid w:val="00E21C5F"/>
    <w:rsid w:val="00E21D24"/>
    <w:rsid w:val="00E25628"/>
    <w:rsid w:val="00E25EB8"/>
    <w:rsid w:val="00E26503"/>
    <w:rsid w:val="00E26FB9"/>
    <w:rsid w:val="00E300B3"/>
    <w:rsid w:val="00E30A86"/>
    <w:rsid w:val="00E32645"/>
    <w:rsid w:val="00E32A70"/>
    <w:rsid w:val="00E338ED"/>
    <w:rsid w:val="00E352F5"/>
    <w:rsid w:val="00E37596"/>
    <w:rsid w:val="00E37B7D"/>
    <w:rsid w:val="00E42624"/>
    <w:rsid w:val="00E449F8"/>
    <w:rsid w:val="00E4706C"/>
    <w:rsid w:val="00E47849"/>
    <w:rsid w:val="00E50CFE"/>
    <w:rsid w:val="00E51FA6"/>
    <w:rsid w:val="00E54121"/>
    <w:rsid w:val="00E543D9"/>
    <w:rsid w:val="00E5521A"/>
    <w:rsid w:val="00E566E7"/>
    <w:rsid w:val="00E57B7C"/>
    <w:rsid w:val="00E57FA9"/>
    <w:rsid w:val="00E57FD1"/>
    <w:rsid w:val="00E60671"/>
    <w:rsid w:val="00E61C37"/>
    <w:rsid w:val="00E61D04"/>
    <w:rsid w:val="00E621A7"/>
    <w:rsid w:val="00E62DB9"/>
    <w:rsid w:val="00E657E9"/>
    <w:rsid w:val="00E6783E"/>
    <w:rsid w:val="00E70136"/>
    <w:rsid w:val="00E70A16"/>
    <w:rsid w:val="00E7171D"/>
    <w:rsid w:val="00E7275C"/>
    <w:rsid w:val="00E7392A"/>
    <w:rsid w:val="00E75DA9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C65"/>
    <w:rsid w:val="00E93123"/>
    <w:rsid w:val="00E94628"/>
    <w:rsid w:val="00EA0FB9"/>
    <w:rsid w:val="00EA13F0"/>
    <w:rsid w:val="00EA33CC"/>
    <w:rsid w:val="00EA53BD"/>
    <w:rsid w:val="00EA6563"/>
    <w:rsid w:val="00EA778E"/>
    <w:rsid w:val="00EB07E1"/>
    <w:rsid w:val="00EB24DD"/>
    <w:rsid w:val="00EB4298"/>
    <w:rsid w:val="00EB4C09"/>
    <w:rsid w:val="00EB4C32"/>
    <w:rsid w:val="00EB6E1B"/>
    <w:rsid w:val="00EB7F01"/>
    <w:rsid w:val="00EC19F0"/>
    <w:rsid w:val="00EC1B52"/>
    <w:rsid w:val="00EC1D37"/>
    <w:rsid w:val="00EC2961"/>
    <w:rsid w:val="00EC3316"/>
    <w:rsid w:val="00EC3D4D"/>
    <w:rsid w:val="00EC529B"/>
    <w:rsid w:val="00EC595E"/>
    <w:rsid w:val="00EC735C"/>
    <w:rsid w:val="00EC784E"/>
    <w:rsid w:val="00ED0DC7"/>
    <w:rsid w:val="00ED245F"/>
    <w:rsid w:val="00ED3826"/>
    <w:rsid w:val="00ED3B35"/>
    <w:rsid w:val="00ED45F9"/>
    <w:rsid w:val="00ED4B95"/>
    <w:rsid w:val="00ED4F9E"/>
    <w:rsid w:val="00EE19BF"/>
    <w:rsid w:val="00EE51EA"/>
    <w:rsid w:val="00EE6723"/>
    <w:rsid w:val="00EE685F"/>
    <w:rsid w:val="00EE7249"/>
    <w:rsid w:val="00EF0577"/>
    <w:rsid w:val="00EF1F1B"/>
    <w:rsid w:val="00EF3B21"/>
    <w:rsid w:val="00EF5B7F"/>
    <w:rsid w:val="00EF7A19"/>
    <w:rsid w:val="00EF7A79"/>
    <w:rsid w:val="00F00343"/>
    <w:rsid w:val="00F00858"/>
    <w:rsid w:val="00F00BF0"/>
    <w:rsid w:val="00F012A4"/>
    <w:rsid w:val="00F02922"/>
    <w:rsid w:val="00F029F2"/>
    <w:rsid w:val="00F03F4C"/>
    <w:rsid w:val="00F042E5"/>
    <w:rsid w:val="00F044E3"/>
    <w:rsid w:val="00F047CD"/>
    <w:rsid w:val="00F0483F"/>
    <w:rsid w:val="00F05742"/>
    <w:rsid w:val="00F05D3C"/>
    <w:rsid w:val="00F071FD"/>
    <w:rsid w:val="00F0770F"/>
    <w:rsid w:val="00F11688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A02"/>
    <w:rsid w:val="00F37B31"/>
    <w:rsid w:val="00F4202A"/>
    <w:rsid w:val="00F42E89"/>
    <w:rsid w:val="00F43C47"/>
    <w:rsid w:val="00F443EF"/>
    <w:rsid w:val="00F44635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1B48"/>
    <w:rsid w:val="00F648B2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4D75"/>
    <w:rsid w:val="00F7518A"/>
    <w:rsid w:val="00F75467"/>
    <w:rsid w:val="00F81BBB"/>
    <w:rsid w:val="00F820B5"/>
    <w:rsid w:val="00F868F5"/>
    <w:rsid w:val="00F902D9"/>
    <w:rsid w:val="00F90E0D"/>
    <w:rsid w:val="00F92DBF"/>
    <w:rsid w:val="00F9338E"/>
    <w:rsid w:val="00F94303"/>
    <w:rsid w:val="00F94B1E"/>
    <w:rsid w:val="00F950E5"/>
    <w:rsid w:val="00F95553"/>
    <w:rsid w:val="00F95CBA"/>
    <w:rsid w:val="00F95F61"/>
    <w:rsid w:val="00F96094"/>
    <w:rsid w:val="00F97341"/>
    <w:rsid w:val="00F974B4"/>
    <w:rsid w:val="00F97B01"/>
    <w:rsid w:val="00FA061A"/>
    <w:rsid w:val="00FA08CB"/>
    <w:rsid w:val="00FA2C4C"/>
    <w:rsid w:val="00FA3789"/>
    <w:rsid w:val="00FA4711"/>
    <w:rsid w:val="00FA5D42"/>
    <w:rsid w:val="00FA6817"/>
    <w:rsid w:val="00FA6BAF"/>
    <w:rsid w:val="00FA7C9B"/>
    <w:rsid w:val="00FB05FB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569D"/>
    <w:rsid w:val="00FD6540"/>
    <w:rsid w:val="00FD72BC"/>
    <w:rsid w:val="00FE1A12"/>
    <w:rsid w:val="00FE3BD6"/>
    <w:rsid w:val="00FE40BF"/>
    <w:rsid w:val="00FE66FF"/>
    <w:rsid w:val="00FE72BE"/>
    <w:rsid w:val="00FF0063"/>
    <w:rsid w:val="00FF1A43"/>
    <w:rsid w:val="00FF31B2"/>
    <w:rsid w:val="00FF3F37"/>
    <w:rsid w:val="00FF49CE"/>
    <w:rsid w:val="00FF4F08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Questions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1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914"/>
    <w:rPr>
      <w:b/>
      <w:bCs/>
      <w:sz w:val="20"/>
      <w:szCs w:val="20"/>
    </w:rPr>
  </w:style>
  <w:style w:type="paragraph" w:customStyle="1" w:styleId="number">
    <w:name w:val="number"/>
    <w:basedOn w:val="Normal"/>
    <w:link w:val="numberChar"/>
    <w:autoRedefine/>
    <w:qFormat/>
    <w:rsid w:val="00EA778E"/>
    <w:pPr>
      <w:tabs>
        <w:tab w:val="left" w:pos="284"/>
        <w:tab w:val="left" w:pos="1134"/>
        <w:tab w:val="left" w:pos="3402"/>
        <w:tab w:val="left" w:pos="3969"/>
        <w:tab w:val="left" w:pos="6237"/>
        <w:tab w:val="left" w:pos="6804"/>
      </w:tabs>
      <w:spacing w:before="120" w:after="120" w:line="240" w:lineRule="auto"/>
      <w:ind w:left="284" w:hanging="567"/>
    </w:pPr>
    <w:rPr>
      <w:rFonts w:ascii="Arial" w:eastAsia="SimSun" w:hAnsi="Arial" w:cs="Arial"/>
      <w:szCs w:val="24"/>
      <w:lang w:eastAsia="zh-CN"/>
    </w:rPr>
  </w:style>
  <w:style w:type="character" w:customStyle="1" w:styleId="numberChar">
    <w:name w:val="number Char"/>
    <w:basedOn w:val="DefaultParagraphFont"/>
    <w:link w:val="number"/>
    <w:rsid w:val="00EA778E"/>
    <w:rPr>
      <w:rFonts w:ascii="Arial" w:eastAsia="SimSu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6AFD5-07E2-4837-938D-52AD6A568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2019-09-23T08:50:00Z</dcterms:created>
  <dcterms:modified xsi:type="dcterms:W3CDTF">2019-10-31T19:35:00Z</dcterms:modified>
  <cp:category/>
</cp:coreProperties>
</file>