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545361"/>
    <w:bookmarkStart w:id="1" w:name="_Hlk521598357"/>
    <w:p w14:paraId="12AE05B1" w14:textId="6D095E90" w:rsidR="005847F7" w:rsidRPr="005847F7" w:rsidRDefault="005847F7" w:rsidP="005847F7">
      <w:pPr>
        <w:rPr>
          <w:sz w:val="96"/>
          <w:szCs w:val="96"/>
          <w:lang w:val="en-GB"/>
        </w:rPr>
      </w:pPr>
      <w:r w:rsidRPr="005847F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106C60" wp14:editId="5E57E56D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760085" cy="828675"/>
                <wp:effectExtent l="19050" t="19050" r="12065" b="28575"/>
                <wp:wrapNone/>
                <wp:docPr id="6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1A4AA2" w14:textId="77777777" w:rsidR="00E51DF0" w:rsidRDefault="00E51DF0" w:rsidP="005847F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-MATHEMATICS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106C60" id="Rectangle: Rounded Corners 6" o:spid="_x0000_s1026" style="position:absolute;margin-left:0;margin-top:14.05pt;width:453.55pt;height:65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" fillcolor="black" strokecolor="black [3213]" strokeweight="2.25pt">
                <v:textbox>
                  <w:txbxContent>
                    <w:p w14:paraId="331A4AA2" w14:textId="77777777" w:rsidR="00E51DF0" w:rsidRDefault="00E51DF0" w:rsidP="005847F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-MATHEMATICS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bookmarkStart w:id="2" w:name="_Hlk525226008"/>
    </w:p>
    <w:p w14:paraId="391D0CCD" w14:textId="77777777" w:rsidR="005847F7" w:rsidRPr="005847F7" w:rsidRDefault="005847F7" w:rsidP="005847F7">
      <w:pPr>
        <w:rPr>
          <w:lang w:val="en-GB"/>
        </w:rPr>
      </w:pPr>
    </w:p>
    <w:p w14:paraId="2A80E27A" w14:textId="77777777" w:rsidR="005847F7" w:rsidRPr="005847F7" w:rsidRDefault="005847F7" w:rsidP="005847F7">
      <w:pPr>
        <w:rPr>
          <w:lang w:val="en-GB"/>
        </w:rPr>
      </w:pPr>
    </w:p>
    <w:p w14:paraId="2D7D192B" w14:textId="77777777" w:rsidR="005847F7" w:rsidRPr="005847F7" w:rsidRDefault="005847F7" w:rsidP="005847F7">
      <w:pPr>
        <w:jc w:val="center"/>
        <w:rPr>
          <w:b/>
          <w:sz w:val="36"/>
          <w:lang w:val="en-GB"/>
        </w:rPr>
      </w:pPr>
      <w:r w:rsidRPr="005847F7">
        <w:rPr>
          <w:b/>
          <w:sz w:val="36"/>
          <w:lang w:val="en-GB"/>
        </w:rPr>
        <w:t>Alpha Mathematics</w:t>
      </w:r>
    </w:p>
    <w:p w14:paraId="333B5EF6" w14:textId="77777777" w:rsidR="005847F7" w:rsidRPr="005847F7" w:rsidRDefault="005847F7" w:rsidP="005847F7">
      <w:pPr>
        <w:pStyle w:val="Heading1"/>
        <w:jc w:val="center"/>
        <w:rPr>
          <w:rFonts w:ascii="Times New Roman" w:hAnsi="Times New Roman"/>
          <w:sz w:val="32"/>
          <w:lang w:val="en-GB"/>
        </w:rPr>
      </w:pPr>
      <w:r w:rsidRPr="005847F7">
        <w:rPr>
          <w:rFonts w:eastAsiaTheme="minorHAnsi" w:cstheme="minorBidi"/>
          <w:sz w:val="36"/>
          <w:szCs w:val="22"/>
          <w:lang w:val="en-GB" w:eastAsia="en-US"/>
        </w:rPr>
        <w:t>Final examination 2018</w:t>
      </w:r>
    </w:p>
    <w:p w14:paraId="07B6E321" w14:textId="77777777" w:rsidR="005847F7" w:rsidRPr="005847F7" w:rsidRDefault="005847F7" w:rsidP="005847F7">
      <w:pPr>
        <w:rPr>
          <w:lang w:val="en-GB"/>
        </w:rPr>
      </w:pPr>
    </w:p>
    <w:p w14:paraId="0E3421B6" w14:textId="280C0973" w:rsidR="005847F7" w:rsidRPr="005847F7" w:rsidRDefault="005847F7" w:rsidP="005847F7">
      <w:pPr>
        <w:tabs>
          <w:tab w:val="right" w:pos="9070"/>
        </w:tabs>
        <w:rPr>
          <w:b/>
          <w:sz w:val="28"/>
          <w:lang w:val="en-GB"/>
        </w:rPr>
      </w:pPr>
      <w:r w:rsidRPr="005847F7">
        <w:rPr>
          <w:b/>
          <w:sz w:val="28"/>
          <w:lang w:val="en-GB"/>
        </w:rPr>
        <w:t>Grade 11</w:t>
      </w:r>
      <w:r w:rsidRPr="005847F7">
        <w:rPr>
          <w:b/>
          <w:sz w:val="28"/>
          <w:lang w:val="en-GB"/>
        </w:rPr>
        <w:tab/>
        <w:t>Time:  2 ½ hours</w:t>
      </w:r>
    </w:p>
    <w:p w14:paraId="00FE09DB" w14:textId="05587514" w:rsidR="005847F7" w:rsidRPr="005847F7" w:rsidRDefault="005847F7" w:rsidP="005847F7">
      <w:pPr>
        <w:tabs>
          <w:tab w:val="right" w:pos="9070"/>
        </w:tabs>
        <w:rPr>
          <w:b/>
          <w:sz w:val="28"/>
          <w:lang w:val="en-GB"/>
        </w:rPr>
      </w:pPr>
      <w:r w:rsidRPr="005847F7">
        <w:rPr>
          <w:b/>
          <w:sz w:val="28"/>
          <w:lang w:val="en-GB"/>
        </w:rPr>
        <w:t>Examiner:  H. Botha</w:t>
      </w:r>
      <w:r w:rsidRPr="005847F7">
        <w:rPr>
          <w:b/>
          <w:sz w:val="28"/>
          <w:lang w:val="en-GB"/>
        </w:rPr>
        <w:tab/>
        <w:t>Total:  165 marks</w:t>
      </w:r>
    </w:p>
    <w:p w14:paraId="2CCCB5A8" w14:textId="77777777" w:rsidR="005847F7" w:rsidRPr="005847F7" w:rsidRDefault="005847F7" w:rsidP="005847F7">
      <w:pPr>
        <w:tabs>
          <w:tab w:val="right" w:pos="9070"/>
        </w:tabs>
        <w:rPr>
          <w:b/>
          <w:sz w:val="28"/>
          <w:lang w:val="en-GB"/>
        </w:rPr>
      </w:pPr>
      <w:r w:rsidRPr="005847F7">
        <w:rPr>
          <w:b/>
          <w:sz w:val="28"/>
          <w:lang w:val="en-GB"/>
        </w:rPr>
        <w:t>Moderator:  R. Grobler</w:t>
      </w:r>
      <w:bookmarkStart w:id="3" w:name="_GoBack"/>
      <w:bookmarkEnd w:id="3"/>
    </w:p>
    <w:p w14:paraId="4461B01F" w14:textId="77777777" w:rsidR="005847F7" w:rsidRPr="005847F7" w:rsidRDefault="005847F7" w:rsidP="005847F7">
      <w:pPr>
        <w:rPr>
          <w:lang w:val="en-GB"/>
        </w:rPr>
      </w:pPr>
    </w:p>
    <w:p w14:paraId="72AE5C2E" w14:textId="77777777" w:rsidR="005847F7" w:rsidRPr="005847F7" w:rsidRDefault="005847F7" w:rsidP="005847F7">
      <w:pPr>
        <w:ind w:right="-2"/>
        <w:rPr>
          <w:b/>
          <w:lang w:val="en-GB"/>
        </w:rPr>
      </w:pPr>
      <w:r w:rsidRPr="005847F7">
        <w:rPr>
          <w:b/>
          <w:lang w:val="en-GB"/>
        </w:rPr>
        <w:t>INSTRUCTIONS AND INFORMATION</w:t>
      </w:r>
      <w:bookmarkStart w:id="4" w:name="_Hlk488441453"/>
    </w:p>
    <w:p w14:paraId="26133AD0" w14:textId="77777777" w:rsidR="005847F7" w:rsidRPr="005847F7" w:rsidRDefault="005847F7" w:rsidP="005847F7">
      <w:pPr>
        <w:ind w:right="-2"/>
        <w:rPr>
          <w:b/>
          <w:lang w:val="en-GB"/>
        </w:rPr>
      </w:pPr>
      <w:r w:rsidRPr="005847F7">
        <w:rPr>
          <w:lang w:val="en-GB"/>
        </w:rPr>
        <w:t>Carefully read through the following instructions before answering the question paper:</w:t>
      </w:r>
    </w:p>
    <w:bookmarkEnd w:id="4"/>
    <w:p w14:paraId="4AC3F8D5" w14:textId="79B5C706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 xml:space="preserve">This question paper consists of </w:t>
      </w:r>
      <w:r w:rsidR="00B342C0">
        <w:rPr>
          <w:lang w:val="en-GB"/>
        </w:rPr>
        <w:t>8</w:t>
      </w:r>
      <w:r w:rsidRPr="005847F7">
        <w:rPr>
          <w:lang w:val="en-GB"/>
        </w:rPr>
        <w:t xml:space="preserve"> pages, a formula sheet of 1 page and a diagram sheet of 2 pages.</w:t>
      </w:r>
    </w:p>
    <w:p w14:paraId="5B2DD0DA" w14:textId="7BC02F2D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 xml:space="preserve">Answer ALL </w:t>
      </w:r>
      <w:r w:rsidR="00B342C0">
        <w:rPr>
          <w:lang w:val="en-GB"/>
        </w:rPr>
        <w:t>9</w:t>
      </w:r>
      <w:r w:rsidRPr="005847F7">
        <w:rPr>
          <w:lang w:val="en-GB"/>
        </w:rPr>
        <w:t xml:space="preserve"> questions.</w:t>
      </w:r>
    </w:p>
    <w:p w14:paraId="07B2345C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Number the answers exactly the way the questions are numbered.</w:t>
      </w:r>
    </w:p>
    <w:p w14:paraId="5A8F55E2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Non-programmable calculators may be used, unless otherwise indicated in the question.</w:t>
      </w:r>
    </w:p>
    <w:p w14:paraId="47DE9C3D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Unless indicated otherwise, all answers, where necessary, must be given correct to two decimal places</w:t>
      </w:r>
    </w:p>
    <w:p w14:paraId="421CA188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Cleary show all calculations, diagrams, graphs et cetera that you have used in determining the answers.</w:t>
      </w:r>
    </w:p>
    <w:p w14:paraId="5F6DC249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Answers only will not necessarily be awarded full marks.</w:t>
      </w:r>
    </w:p>
    <w:p w14:paraId="10C3493B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 xml:space="preserve">The diagrams in the question paper are not necessarily drawn to scale. </w:t>
      </w:r>
    </w:p>
    <w:p w14:paraId="2EDD26B0" w14:textId="77777777" w:rsidR="005847F7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All angles are given in radians. Answers must also be given in radians if necessary.</w:t>
      </w:r>
    </w:p>
    <w:p w14:paraId="13D3DE65" w14:textId="4BE286D7" w:rsidR="00ED6C4C" w:rsidRPr="005847F7" w:rsidRDefault="005847F7" w:rsidP="005847F7">
      <w:pPr>
        <w:pStyle w:val="ListParagraph"/>
        <w:numPr>
          <w:ilvl w:val="0"/>
          <w:numId w:val="17"/>
        </w:numPr>
        <w:spacing w:before="120" w:after="120" w:line="240" w:lineRule="auto"/>
        <w:ind w:right="-2"/>
        <w:rPr>
          <w:lang w:val="en-GB"/>
        </w:rPr>
      </w:pPr>
      <w:r w:rsidRPr="005847F7">
        <w:rPr>
          <w:lang w:val="en-GB"/>
        </w:rPr>
        <w:t>Write neat and legible.</w:t>
      </w:r>
      <w:bookmarkEnd w:id="2"/>
    </w:p>
    <w:bookmarkEnd w:id="0"/>
    <w:p w14:paraId="420781B6" w14:textId="77777777" w:rsidR="00ED6C4C" w:rsidRPr="005847F7" w:rsidRDefault="00ED6C4C" w:rsidP="00ED6C4C">
      <w:pPr>
        <w:rPr>
          <w:lang w:val="en-GB"/>
        </w:rPr>
      </w:pPr>
    </w:p>
    <w:p w14:paraId="27CD2E18" w14:textId="36B29E70" w:rsidR="006D19C2" w:rsidRPr="005847F7" w:rsidRDefault="00CB41E2">
      <w:pPr>
        <w:spacing w:before="0" w:after="160"/>
        <w:rPr>
          <w:lang w:val="en-GB"/>
        </w:rPr>
      </w:pPr>
      <w:r w:rsidRPr="005847F7">
        <w:rPr>
          <w:lang w:val="en-GB"/>
        </w:rPr>
        <w:br w:type="page"/>
      </w:r>
      <w:bookmarkEnd w:id="1"/>
    </w:p>
    <w:p w14:paraId="056E0D70" w14:textId="6B5DA2B0" w:rsidR="009329DF" w:rsidRPr="005847F7" w:rsidRDefault="005847F7" w:rsidP="00CA6DEE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CA6DEE" w:rsidRPr="005847F7">
        <w:rPr>
          <w:lang w:val="en-GB"/>
        </w:rPr>
        <w:t xml:space="preserve"> 1</w:t>
      </w:r>
      <w:r w:rsidR="00B1568E" w:rsidRPr="005847F7">
        <w:rPr>
          <w:lang w:val="en-GB"/>
        </w:rPr>
        <w:tab/>
        <w:t>[20</w:t>
      </w:r>
      <w:r w:rsidR="003A6881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3A6881" w:rsidRPr="005847F7">
        <w:rPr>
          <w:lang w:val="en-GB"/>
        </w:rPr>
        <w:t>]</w:t>
      </w:r>
    </w:p>
    <w:p w14:paraId="2B253104" w14:textId="77777777" w:rsidR="005847F7" w:rsidRPr="005847F7" w:rsidRDefault="005847F7" w:rsidP="005847F7">
      <w:pPr>
        <w:rPr>
          <w:lang w:val="en-GB"/>
        </w:rPr>
      </w:pPr>
      <w:r w:rsidRPr="005847F7">
        <w:rPr>
          <w:lang w:val="en-GB"/>
        </w:rPr>
        <w:t xml:space="preserve">This question must be answered </w:t>
      </w:r>
      <w:r w:rsidRPr="005847F7">
        <w:rPr>
          <w:b/>
          <w:lang w:val="en-GB"/>
        </w:rPr>
        <w:t>on the answer sheet</w:t>
      </w:r>
      <w:r w:rsidRPr="005847F7">
        <w:rPr>
          <w:lang w:val="en-GB"/>
        </w:rPr>
        <w:t>.</w:t>
      </w:r>
    </w:p>
    <w:p w14:paraId="30351EE7" w14:textId="3F640383" w:rsidR="004C3C45" w:rsidRPr="005847F7" w:rsidRDefault="00E51DF0" w:rsidP="005847F7">
      <w:pPr>
        <w:rPr>
          <w:lang w:val="en-GB"/>
        </w:rPr>
      </w:pPr>
      <w:r>
        <w:rPr>
          <w:lang w:val="en-GB"/>
        </w:rPr>
        <w:t>Each</w:t>
      </w:r>
      <w:r w:rsidR="005847F7" w:rsidRPr="005847F7">
        <w:rPr>
          <w:lang w:val="en-GB"/>
        </w:rPr>
        <w:t xml:space="preserve"> question has </w:t>
      </w:r>
      <w:r w:rsidR="005847F7" w:rsidRPr="005847F7">
        <w:rPr>
          <w:b/>
          <w:lang w:val="en-GB"/>
        </w:rPr>
        <w:t>ONLY</w:t>
      </w:r>
      <w:r w:rsidR="005847F7" w:rsidRPr="005847F7">
        <w:rPr>
          <w:lang w:val="en-GB"/>
        </w:rPr>
        <w:t xml:space="preserve"> one correct answer and is worth two (2) marks. Mark the correct answer with an </w:t>
      </w:r>
      <w:r w:rsidR="005847F7" w:rsidRPr="005847F7">
        <w:rPr>
          <w:b/>
          <w:lang w:val="en-GB"/>
        </w:rPr>
        <w:t>X</w:t>
      </w:r>
      <w:r w:rsidR="005847F7" w:rsidRPr="005847F7">
        <w:rPr>
          <w:lang w:val="en-GB"/>
        </w:rPr>
        <w:t xml:space="preserve"> on the answer sheet.</w:t>
      </w:r>
    </w:p>
    <w:p w14:paraId="3534EEFA" w14:textId="77777777" w:rsidR="005847F7" w:rsidRPr="005847F7" w:rsidRDefault="005847F7" w:rsidP="005847F7">
      <w:pPr>
        <w:rPr>
          <w:lang w:val="en-GB"/>
        </w:rPr>
      </w:pPr>
    </w:p>
    <w:p w14:paraId="53F87A43" w14:textId="1FD6AE1E" w:rsidR="002F2263" w:rsidRPr="005847F7" w:rsidRDefault="00677020" w:rsidP="002F2263">
      <w:pPr>
        <w:rPr>
          <w:rFonts w:eastAsiaTheme="minorEastAsia"/>
          <w:lang w:val="en-GB"/>
        </w:rPr>
      </w:pPr>
      <w:r w:rsidRPr="005847F7">
        <w:rPr>
          <w:lang w:val="en-GB"/>
        </w:rPr>
        <w:t>1.1</w:t>
      </w:r>
      <w:r w:rsidRPr="005847F7">
        <w:rPr>
          <w:lang w:val="en-GB"/>
        </w:rPr>
        <w:tab/>
      </w:r>
      <w:r w:rsidR="00961FCB">
        <w:rPr>
          <w:lang w:val="en-GB"/>
        </w:rPr>
        <w:t xml:space="preserve">Solve for </w:t>
      </w:r>
      <m:oMath>
        <m:r>
          <w:rPr>
            <w:rFonts w:ascii="Cambria Math" w:hAnsi="Cambria Math"/>
            <w:lang w:val="en-GB"/>
          </w:rPr>
          <m:t>x</m:t>
        </m:r>
      </m:oMath>
      <w:r w:rsidR="00961FCB">
        <w:rPr>
          <w:rFonts w:eastAsiaTheme="minorEastAsia"/>
          <w:lang w:val="en-GB"/>
        </w:rPr>
        <w:t xml:space="preserve"> in </w:t>
      </w:r>
      <w:r w:rsidR="002F2263" w:rsidRPr="005847F7">
        <w:rPr>
          <w:lang w:val="en-GB"/>
        </w:rPr>
        <w:t xml:space="preserve"> </w:t>
      </w:r>
      <m:oMath>
        <m:r>
          <m:rPr>
            <m:sty m:val="p"/>
          </m:rPr>
          <w:rPr>
            <w:rFonts w:ascii="Cambria Math" w:hAnsi="Cambria Math"/>
            <w:lang w:val="en-GB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lang w:val="en-GB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  <w:lang w:val="en-GB"/>
          </w:rPr>
          <m:t>-4=0</m:t>
        </m:r>
      </m:oMath>
      <w:r w:rsidR="002F2263" w:rsidRPr="005847F7">
        <w:rPr>
          <w:rFonts w:eastAsiaTheme="minorEastAsia"/>
          <w:lang w:val="en-GB"/>
        </w:rPr>
        <w:t>.</w:t>
      </w:r>
    </w:p>
    <w:p w14:paraId="0C82A35F" w14:textId="3A0E1636" w:rsidR="002F2263" w:rsidRPr="005847F7" w:rsidRDefault="002F2263" w:rsidP="002F2263">
      <w:pPr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(A)</w:t>
      </w:r>
      <w:r w:rsidRPr="005847F7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x∈{-2 ;6}</m:t>
        </m:r>
      </m:oMath>
    </w:p>
    <w:p w14:paraId="4976E6D7" w14:textId="0FA3B8C1" w:rsidR="002F2263" w:rsidRPr="005847F7" w:rsidRDefault="002F2263" w:rsidP="002F2263">
      <w:pPr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(B)</w:t>
      </w:r>
      <w:r w:rsidRPr="005847F7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x∈{-2 ;2}</m:t>
        </m:r>
      </m:oMath>
    </w:p>
    <w:p w14:paraId="16F385C1" w14:textId="31AC5AC6" w:rsidR="002F2263" w:rsidRPr="005847F7" w:rsidRDefault="002F2263" w:rsidP="002F2263">
      <w:pPr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(C)</w:t>
      </w:r>
      <w:r w:rsidRPr="005847F7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x</m:t>
        </m:r>
        <m:r>
          <m:rPr>
            <m:scr m:val="double-struck"/>
          </m:rPr>
          <w:rPr>
            <w:rFonts w:ascii="Cambria Math" w:hAnsi="Cambria Math"/>
            <w:lang w:val="en-GB"/>
          </w:rPr>
          <m:t>∈R</m:t>
        </m:r>
      </m:oMath>
    </w:p>
    <w:p w14:paraId="3C23232A" w14:textId="2C8066A5" w:rsidR="002F2263" w:rsidRPr="005847F7" w:rsidRDefault="002F2263" w:rsidP="00BF4ACB">
      <w:pPr>
        <w:pStyle w:val="Questions"/>
        <w:rPr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(D)</w:t>
      </w:r>
      <w:r w:rsidRPr="005847F7">
        <w:rPr>
          <w:lang w:val="en-GB"/>
        </w:rPr>
        <w:tab/>
      </w:r>
      <w:r w:rsidR="00961FCB">
        <w:rPr>
          <w:lang w:val="en-GB"/>
        </w:rPr>
        <w:t xml:space="preserve">No solution for </w:t>
      </w:r>
      <m:oMath>
        <m:r>
          <w:rPr>
            <w:rFonts w:ascii="Cambria Math" w:hAnsi="Cambria Math"/>
            <w:lang w:val="en-GB"/>
          </w:rPr>
          <m:t>x</m:t>
        </m:r>
      </m:oMath>
    </w:p>
    <w:p w14:paraId="796BDFFB" w14:textId="5EFAC871" w:rsidR="00AA02FE" w:rsidRPr="005847F7" w:rsidRDefault="00AA02FE" w:rsidP="003A34FB">
      <w:pPr>
        <w:pStyle w:val="Questions"/>
        <w:rPr>
          <w:rFonts w:eastAsiaTheme="minorEastAsia"/>
          <w:lang w:val="en-GB" w:eastAsia="zh-CN"/>
        </w:rPr>
      </w:pPr>
    </w:p>
    <w:p w14:paraId="55E88E7C" w14:textId="7CED450E" w:rsidR="005341B6" w:rsidRPr="005847F7" w:rsidRDefault="005341B6" w:rsidP="003A34FB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>1.2</w:t>
      </w:r>
      <w:r w:rsidRPr="005847F7">
        <w:rPr>
          <w:rFonts w:eastAsiaTheme="minorEastAsia"/>
          <w:lang w:val="en-GB" w:eastAsia="zh-CN"/>
        </w:rPr>
        <w:tab/>
      </w:r>
      <w:r w:rsidR="00E100EC">
        <w:rPr>
          <w:rFonts w:eastAsiaTheme="minorEastAsia"/>
          <w:lang w:val="en-GB" w:eastAsia="zh-CN"/>
        </w:rPr>
        <w:t xml:space="preserve">The following transformations are applied to the graph of </w:t>
      </w:r>
      <m:oMath>
        <m:r>
          <w:rPr>
            <w:rFonts w:ascii="Cambria Math" w:eastAsiaTheme="minorEastAsia" w:hAnsi="Cambria Math"/>
            <w:lang w:val="en-GB" w:eastAsia="zh-CN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arccos</m:t>
            </m:r>
          </m:fName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func>
      </m:oMath>
      <w:r w:rsidRPr="005847F7">
        <w:rPr>
          <w:rFonts w:eastAsiaTheme="minorEastAsia"/>
          <w:lang w:val="en-GB" w:eastAsia="zh-CN"/>
        </w:rPr>
        <w:t>:</w:t>
      </w:r>
    </w:p>
    <w:p w14:paraId="516AE91E" w14:textId="1251084C" w:rsidR="005341B6" w:rsidRPr="005847F7" w:rsidRDefault="00E100EC" w:rsidP="005341B6">
      <w:pPr>
        <w:pStyle w:val="Questions"/>
        <w:numPr>
          <w:ilvl w:val="0"/>
          <w:numId w:val="16"/>
        </w:numPr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>horisontal</w:t>
      </w:r>
      <w:r w:rsidR="00572DCC" w:rsidRPr="005847F7">
        <w:rPr>
          <w:rFonts w:eastAsiaTheme="minorEastAsia"/>
          <w:lang w:val="en-GB" w:eastAsia="zh-CN"/>
        </w:rPr>
        <w:t xml:space="preserve"> </w:t>
      </w:r>
      <w:r>
        <w:rPr>
          <w:rFonts w:eastAsiaTheme="minorEastAsia"/>
          <w:lang w:val="en-GB" w:eastAsia="zh-CN"/>
        </w:rPr>
        <w:t>shift of 2 units to the right</w:t>
      </w:r>
      <w:r w:rsidR="00572DCC" w:rsidRPr="005847F7">
        <w:rPr>
          <w:rFonts w:eastAsiaTheme="minorEastAsia"/>
          <w:lang w:val="en-GB" w:eastAsia="zh-CN"/>
        </w:rPr>
        <w:t>,</w:t>
      </w:r>
    </w:p>
    <w:p w14:paraId="1CBAF755" w14:textId="3D2B9C5A" w:rsidR="00572DCC" w:rsidRPr="005847F7" w:rsidRDefault="00AF69B3" w:rsidP="005341B6">
      <w:pPr>
        <w:pStyle w:val="Questions"/>
        <w:numPr>
          <w:ilvl w:val="0"/>
          <w:numId w:val="16"/>
        </w:numPr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t xml:space="preserve">vertical shift of </w:t>
      </w:r>
      <m:oMath>
        <m:f>
          <m:f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GB" w:eastAsia="zh-CN"/>
              </w:rPr>
              <m:t>6</m:t>
            </m:r>
          </m:den>
        </m:f>
      </m:oMath>
      <w:r>
        <w:rPr>
          <w:rFonts w:eastAsiaTheme="minorEastAsia"/>
          <w:lang w:val="en-GB" w:eastAsia="zh-CN"/>
        </w:rPr>
        <w:t xml:space="preserve"> units upwards</w:t>
      </w:r>
      <w:r w:rsidR="00572DCC" w:rsidRPr="005847F7">
        <w:rPr>
          <w:rFonts w:eastAsiaTheme="minorEastAsia"/>
          <w:lang w:val="en-GB" w:eastAsia="zh-CN"/>
        </w:rPr>
        <w:t xml:space="preserve">, </w:t>
      </w:r>
      <w:r>
        <w:rPr>
          <w:rFonts w:eastAsiaTheme="minorEastAsia"/>
          <w:lang w:val="en-GB" w:eastAsia="zh-CN"/>
        </w:rPr>
        <w:t>and</w:t>
      </w:r>
    </w:p>
    <w:p w14:paraId="02149841" w14:textId="519DC7AA" w:rsidR="00572DCC" w:rsidRPr="005847F7" w:rsidRDefault="00544997" w:rsidP="005341B6">
      <w:pPr>
        <w:pStyle w:val="Questions"/>
        <w:numPr>
          <w:ilvl w:val="0"/>
          <w:numId w:val="16"/>
        </w:numPr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t>scale</w:t>
      </w:r>
      <w:r w:rsidR="00AF69B3">
        <w:rPr>
          <w:rFonts w:eastAsiaTheme="minorEastAsia"/>
          <w:lang w:val="en-GB" w:eastAsia="zh-CN"/>
        </w:rPr>
        <w:t xml:space="preserve"> with a factor of 3</w:t>
      </w:r>
      <w:r w:rsidR="00572DCC" w:rsidRPr="005847F7">
        <w:rPr>
          <w:rFonts w:eastAsiaTheme="minorEastAsia"/>
          <w:lang w:val="en-GB" w:eastAsia="zh-CN"/>
        </w:rPr>
        <w:t>.</w:t>
      </w:r>
    </w:p>
    <w:p w14:paraId="7A45FB98" w14:textId="1B7FAD82" w:rsidR="00572DCC" w:rsidRPr="005847F7" w:rsidRDefault="00572DCC" w:rsidP="00AF69B3">
      <w:pPr>
        <w:pStyle w:val="Questions"/>
        <w:tabs>
          <w:tab w:val="left" w:pos="630"/>
        </w:tabs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="00AF69B3">
        <w:rPr>
          <w:rFonts w:eastAsiaTheme="minorEastAsia"/>
          <w:lang w:val="en-GB" w:eastAsia="zh-CN"/>
        </w:rPr>
        <w:tab/>
        <w:t>The new graph’s equation is</w:t>
      </w:r>
      <w:r w:rsidRPr="005847F7">
        <w:rPr>
          <w:rFonts w:eastAsiaTheme="minorEastAsia"/>
          <w:lang w:val="en-GB" w:eastAsia="zh-CN"/>
        </w:rPr>
        <w:t>:</w:t>
      </w:r>
    </w:p>
    <w:p w14:paraId="3A339270" w14:textId="02F4A82A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(A)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arccos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GB"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GB"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val="en-GB" w:eastAsia="zh-CN"/>
          </w:rPr>
          <m:t>+2</m:t>
        </m:r>
      </m:oMath>
    </w:p>
    <w:p w14:paraId="2C0E72EC" w14:textId="514009E7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(B)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arccos</m:t>
            </m:r>
          </m:fName>
          <m:e>
            <m:r>
              <w:rPr>
                <w:rFonts w:ascii="Cambria Math" w:eastAsiaTheme="minorEastAsia" w:hAnsi="Cambria Math"/>
                <w:lang w:val="en-GB" w:eastAsia="zh-CN"/>
              </w:rPr>
              <m:t>(x-2)</m:t>
            </m:r>
          </m:e>
        </m:func>
        <m:r>
          <w:rPr>
            <w:rFonts w:ascii="Cambria Math" w:eastAsiaTheme="minorEastAsia" w:hAnsi="Cambria Math"/>
            <w:lang w:val="en-GB" w:eastAsia="zh-CN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GB" w:eastAsia="zh-CN"/>
              </w:rPr>
              <m:t>6</m:t>
            </m:r>
          </m:den>
        </m:f>
      </m:oMath>
    </w:p>
    <w:p w14:paraId="2C055B9A" w14:textId="7ACCBBE1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(C)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arccos</m:t>
            </m:r>
          </m:fName>
          <m:e>
            <m:r>
              <w:rPr>
                <w:rFonts w:ascii="Cambria Math" w:eastAsiaTheme="minorEastAsia" w:hAnsi="Cambria Math"/>
                <w:lang w:val="en-GB" w:eastAsia="zh-CN"/>
              </w:rPr>
              <m:t>(x+2)</m:t>
            </m:r>
          </m:e>
        </m:func>
        <m:r>
          <w:rPr>
            <w:rFonts w:ascii="Cambria Math" w:eastAsiaTheme="minorEastAsia" w:hAnsi="Cambria Math"/>
            <w:lang w:val="en-GB" w:eastAsia="zh-CN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GB" w:eastAsia="zh-CN"/>
              </w:rPr>
              <m:t>6</m:t>
            </m:r>
          </m:den>
        </m:f>
      </m:oMath>
    </w:p>
    <w:p w14:paraId="30A5C266" w14:textId="51680997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(D)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arccos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GB" w:eastAsia="zh-CN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GB"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val="en-GB" w:eastAsia="zh-CN"/>
          </w:rPr>
          <m:t>++2</m:t>
        </m:r>
      </m:oMath>
    </w:p>
    <w:p w14:paraId="0AAE6488" w14:textId="5F53595F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</w:p>
    <w:p w14:paraId="1B98728C" w14:textId="01EA0E8B" w:rsidR="00572DCC" w:rsidRPr="005847F7" w:rsidRDefault="00572DCC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>1.3</w:t>
      </w:r>
      <w:r w:rsidRPr="005847F7">
        <w:rPr>
          <w:rFonts w:eastAsiaTheme="minorEastAsia"/>
          <w:lang w:val="en-GB" w:eastAsia="zh-CN"/>
        </w:rPr>
        <w:tab/>
      </w:r>
      <w:r w:rsidR="00AF69B3">
        <w:rPr>
          <w:rFonts w:eastAsiaTheme="minorEastAsia"/>
          <w:lang w:val="en-GB" w:eastAsia="zh-CN"/>
        </w:rPr>
        <w:t xml:space="preserve">The invers function of </w:t>
      </w:r>
      <m:oMath>
        <m:r>
          <w:rPr>
            <w:rFonts w:ascii="Cambria Math" w:eastAsiaTheme="minorEastAsia" w:hAnsi="Cambria Math"/>
            <w:lang w:val="en-GB" w:eastAsia="zh-CN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GB" w:eastAsia="zh-CN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GB"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GB"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GB" w:eastAsia="zh-CN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val="en-GB" w:eastAsia="zh-CN"/>
          </w:rPr>
          <m:t>+1</m:t>
        </m:r>
      </m:oMath>
      <w:r w:rsidR="003E41AD" w:rsidRPr="005847F7">
        <w:rPr>
          <w:rFonts w:eastAsiaTheme="minorEastAsia"/>
          <w:lang w:val="en-GB" w:eastAsia="zh-CN"/>
        </w:rPr>
        <w:t xml:space="preserve"> </w:t>
      </w:r>
      <w:r w:rsidR="00AF69B3">
        <w:rPr>
          <w:rFonts w:eastAsiaTheme="minorEastAsia"/>
          <w:lang w:val="en-GB" w:eastAsia="zh-CN"/>
        </w:rPr>
        <w:t xml:space="preserve">will be defined if the domain of </w:t>
      </w:r>
      <m:oMath>
        <m:r>
          <w:rPr>
            <w:rFonts w:ascii="Cambria Math" w:eastAsiaTheme="minorEastAsia" w:hAnsi="Cambria Math"/>
            <w:lang w:val="en-GB" w:eastAsia="zh-CN"/>
          </w:rPr>
          <m:t>f</m:t>
        </m:r>
      </m:oMath>
      <w:r w:rsidR="00AF69B3">
        <w:rPr>
          <w:rFonts w:eastAsiaTheme="minorEastAsia"/>
          <w:lang w:val="en-GB" w:eastAsia="zh-CN"/>
        </w:rPr>
        <w:t xml:space="preserve"> is </w:t>
      </w:r>
      <w:r w:rsidR="00AF69B3">
        <w:rPr>
          <w:rFonts w:eastAsiaTheme="minorEastAsia"/>
          <w:lang w:val="en-GB" w:eastAsia="zh-CN"/>
        </w:rPr>
        <w:tab/>
        <w:t>restricted to.</w:t>
      </w:r>
      <w:r w:rsidR="003E41AD" w:rsidRPr="005847F7">
        <w:rPr>
          <w:rFonts w:eastAsiaTheme="minorEastAsia"/>
          <w:lang w:val="en-GB" w:eastAsia="zh-CN"/>
        </w:rPr>
        <w:t>..</w:t>
      </w:r>
    </w:p>
    <w:p w14:paraId="6C5A95E3" w14:textId="2F51ED29" w:rsidR="003E41AD" w:rsidRPr="005847F7" w:rsidRDefault="003E41AD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(A)</w:t>
      </w:r>
      <w:r w:rsidR="00297B6F"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0;π</m:t>
            </m:r>
          </m:e>
        </m:d>
      </m:oMath>
      <w:r w:rsidRPr="005847F7">
        <w:rPr>
          <w:rFonts w:eastAsiaTheme="minorEastAsia"/>
          <w:lang w:val="en-GB" w:eastAsia="zh-CN"/>
        </w:rPr>
        <w:tab/>
      </w:r>
    </w:p>
    <w:p w14:paraId="7140ABC9" w14:textId="3F330447" w:rsidR="00297B6F" w:rsidRPr="005847F7" w:rsidRDefault="00297B6F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(B)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val="en-GB" w:eastAsia="zh-CN"/>
              </w:rPr>
              <m:t xml:space="preserve"> ;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</m:e>
        </m:d>
      </m:oMath>
    </w:p>
    <w:p w14:paraId="2337E1D3" w14:textId="7AE29128" w:rsidR="00297B6F" w:rsidRPr="005847F7" w:rsidRDefault="00297B6F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(C)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val="en-GB" w:eastAsia="zh-CN"/>
              </w:rPr>
              <m:t xml:space="preserve"> ;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</m:e>
        </m:d>
      </m:oMath>
    </w:p>
    <w:p w14:paraId="60E7969A" w14:textId="4312C0B9" w:rsidR="00297B6F" w:rsidRPr="005847F7" w:rsidRDefault="00297B6F" w:rsidP="00572DCC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(D)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-1+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val="en-GB" w:eastAsia="zh-CN"/>
              </w:rPr>
              <m:t xml:space="preserve"> ;1+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GB"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GB" w:eastAsia="zh-CN"/>
                  </w:rPr>
                  <m:t>2</m:t>
                </m:r>
              </m:den>
            </m:f>
          </m:e>
        </m:d>
      </m:oMath>
    </w:p>
    <w:p w14:paraId="562C164C" w14:textId="6034EF30" w:rsidR="00F91222" w:rsidRPr="005847F7" w:rsidRDefault="00F91222">
      <w:pPr>
        <w:spacing w:before="0" w:after="160"/>
        <w:rPr>
          <w:rFonts w:eastAsiaTheme="minorEastAsia" w:cs="Times New Roman"/>
          <w:lang w:val="en-GB" w:eastAsia="zh-CN"/>
        </w:rPr>
      </w:pPr>
      <w:r w:rsidRPr="005847F7">
        <w:rPr>
          <w:rFonts w:eastAsiaTheme="minorEastAsia"/>
          <w:lang w:val="en-GB" w:eastAsia="zh-CN"/>
        </w:rPr>
        <w:br w:type="page"/>
      </w:r>
    </w:p>
    <w:p w14:paraId="3E1A09A4" w14:textId="69F43F3B" w:rsidR="00103681" w:rsidRPr="005847F7" w:rsidRDefault="00AF69B3" w:rsidP="00103681">
      <w:pPr>
        <w:rPr>
          <w:lang w:val="en-GB" w:eastAsia="zh-CN"/>
        </w:rPr>
      </w:pPr>
      <w:r>
        <w:rPr>
          <w:lang w:val="en-GB" w:eastAsia="zh-CN"/>
        </w:rPr>
        <w:lastRenderedPageBreak/>
        <w:t xml:space="preserve">Use the following sketch of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</m:oMath>
      <w:r w:rsidR="00103681" w:rsidRPr="005847F7">
        <w:rPr>
          <w:rFonts w:eastAsiaTheme="minorEastAsia"/>
          <w:lang w:val="en-GB" w:eastAsia="zh-CN"/>
        </w:rPr>
        <w:t xml:space="preserve"> </w:t>
      </w:r>
      <w:r>
        <w:rPr>
          <w:rFonts w:eastAsiaTheme="minorEastAsia"/>
          <w:lang w:val="en-GB" w:eastAsia="zh-CN"/>
        </w:rPr>
        <w:t>for</w:t>
      </w:r>
      <w:r w:rsidR="00103681" w:rsidRPr="005847F7">
        <w:rPr>
          <w:rFonts w:eastAsiaTheme="minorEastAsia"/>
          <w:lang w:val="en-GB" w:eastAsia="zh-CN"/>
        </w:rPr>
        <w:t xml:space="preserve"> </w:t>
      </w:r>
      <w:r>
        <w:rPr>
          <w:b/>
          <w:lang w:val="en-GB" w:eastAsia="zh-CN"/>
        </w:rPr>
        <w:t>QUESTION</w:t>
      </w:r>
      <w:r w:rsidR="00103681" w:rsidRPr="005847F7">
        <w:rPr>
          <w:b/>
          <w:lang w:val="en-GB" w:eastAsia="zh-CN"/>
        </w:rPr>
        <w:t xml:space="preserve"> 1.4</w:t>
      </w:r>
      <w:r w:rsidR="00103681" w:rsidRPr="005847F7">
        <w:rPr>
          <w:lang w:val="en-GB" w:eastAsia="zh-CN"/>
        </w:rPr>
        <w:t xml:space="preserve"> </w:t>
      </w:r>
      <w:r>
        <w:rPr>
          <w:lang w:val="en-GB" w:eastAsia="zh-CN"/>
        </w:rPr>
        <w:t>and</w:t>
      </w:r>
      <w:r w:rsidR="00103681" w:rsidRPr="005847F7">
        <w:rPr>
          <w:lang w:val="en-GB" w:eastAsia="zh-CN"/>
        </w:rPr>
        <w:t xml:space="preserve"> </w:t>
      </w:r>
      <w:r>
        <w:rPr>
          <w:b/>
          <w:lang w:val="en-GB" w:eastAsia="zh-CN"/>
        </w:rPr>
        <w:t>QUESTION</w:t>
      </w:r>
      <w:r w:rsidR="00103681" w:rsidRPr="005847F7">
        <w:rPr>
          <w:b/>
          <w:lang w:val="en-GB" w:eastAsia="zh-CN"/>
        </w:rPr>
        <w:t xml:space="preserve"> 1.5</w:t>
      </w:r>
      <w:r w:rsidR="00103681" w:rsidRPr="005847F7">
        <w:rPr>
          <w:lang w:val="en-GB" w:eastAsia="zh-CN"/>
        </w:rPr>
        <w:t xml:space="preserve">. </w:t>
      </w:r>
    </w:p>
    <w:p w14:paraId="3EAD4649" w14:textId="5EBFFE13" w:rsidR="00103681" w:rsidRPr="005847F7" w:rsidRDefault="00650C48" w:rsidP="00F91222">
      <w:pPr>
        <w:pStyle w:val="Questions"/>
        <w:rPr>
          <w:lang w:val="en-GB"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val="en-GB" w:eastAsia="zh-CN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val="en-GB" w:eastAsia="zh-CN"/>
                </w:rPr>
              </m:ctrlPr>
            </m:dPr>
            <m:e>
              <m:r>
                <w:rPr>
                  <w:rFonts w:ascii="Cambria Math" w:hAnsi="Cambria Math"/>
                  <w:lang w:val="en-GB" w:eastAsia="zh-CN"/>
                </w:rPr>
                <m:t>x</m:t>
              </m:r>
            </m:e>
          </m:d>
          <m:r>
            <w:rPr>
              <w:rFonts w:ascii="Cambria Math" w:hAnsi="Cambria Math"/>
              <w:lang w:val="en-GB" w:eastAsia="zh-CN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val="en-GB"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val="en-GB" w:eastAsia="zh-CN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x+2</m:t>
                        </m:r>
                      </m:e>
                    </m:d>
                    <m:r>
                      <w:rPr>
                        <w:rFonts w:ascii="Cambria Math" w:hAnsi="Cambria Math"/>
                        <w:lang w:val="en-GB" w:eastAsia="zh-CN"/>
                      </w:rPr>
                      <m:t>+π</m:t>
                    </m:r>
                  </m:e>
                  <m:e>
                    <m:r>
                      <m:rPr>
                        <m:nor/>
                      </m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x≤-2</m:t>
                    </m:r>
                  </m:e>
                </m:mr>
                <m:m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 w:eastAsia="zh-CN"/>
                          </w:rPr>
                          <m:t>arccos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val="en-GB"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val="en-GB" w:eastAsia="zh-CN"/>
                              </w:rPr>
                              <m:t>x+1</m:t>
                            </m:r>
                          </m:e>
                        </m:d>
                      </m:e>
                    </m:func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if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val="en-GB" w:eastAsia="zh-CN"/>
                      </w:rPr>
                      <m:t>-2&lt;x&lt;-1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-</m:t>
                    </m:r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x</m:t>
                        </m:r>
                      </m:e>
                    </m:rad>
                  </m:e>
                  <m:e>
                    <m:r>
                      <m:rPr>
                        <m:nor/>
                      </m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x≥-1 ;x≠2</m:t>
                    </m:r>
                  </m:e>
                </m:mr>
              </m:m>
            </m:e>
          </m:d>
        </m:oMath>
      </m:oMathPara>
    </w:p>
    <w:p w14:paraId="425FD038" w14:textId="25ED7A49" w:rsidR="00650C48" w:rsidRPr="005847F7" w:rsidRDefault="00650C48" w:rsidP="00650C48">
      <w:pPr>
        <w:jc w:val="center"/>
        <w:rPr>
          <w:lang w:val="en-GB" w:eastAsia="zh-CN"/>
        </w:rPr>
      </w:pPr>
      <w:r w:rsidRPr="005847F7">
        <w:rPr>
          <w:noProof/>
          <w:lang w:val="en-GB" w:eastAsia="zh-CN"/>
        </w:rPr>
        <w:drawing>
          <wp:inline distT="0" distB="0" distL="0" distR="0" wp14:anchorId="08F91D5C" wp14:editId="4C1E124F">
            <wp:extent cx="3190875" cy="27461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087" cy="274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F0083" w14:textId="4263EC57" w:rsidR="00650C48" w:rsidRPr="005847F7" w:rsidRDefault="00F91222" w:rsidP="00F91222">
      <w:pPr>
        <w:rPr>
          <w:rFonts w:eastAsiaTheme="minorEastAsia"/>
          <w:lang w:val="en-GB" w:eastAsia="zh-CN"/>
        </w:rPr>
      </w:pPr>
      <w:r w:rsidRPr="005847F7">
        <w:rPr>
          <w:lang w:val="en-GB" w:eastAsia="zh-CN"/>
        </w:rPr>
        <w:t>1.4</w:t>
      </w:r>
      <w:r w:rsidRPr="005847F7">
        <w:rPr>
          <w:lang w:val="en-GB" w:eastAsia="zh-CN"/>
        </w:rPr>
        <w:tab/>
      </w:r>
      <w:r w:rsidR="00AF69B3">
        <w:rPr>
          <w:lang w:val="en-GB" w:eastAsia="zh-CN"/>
        </w:rPr>
        <w:t xml:space="preserve">For which value(s) of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AF69B3">
        <w:rPr>
          <w:rFonts w:eastAsiaTheme="minorEastAsia"/>
          <w:lang w:val="en-GB" w:eastAsia="zh-CN"/>
        </w:rPr>
        <w:t xml:space="preserve"> has</w:t>
      </w:r>
      <w:r w:rsidR="00241E9A"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="00241E9A" w:rsidRPr="005847F7">
        <w:rPr>
          <w:rFonts w:eastAsiaTheme="minorEastAsia"/>
          <w:lang w:val="en-GB" w:eastAsia="zh-CN"/>
        </w:rPr>
        <w:t xml:space="preserve"> </w:t>
      </w:r>
      <w:r w:rsidR="00AF69B3">
        <w:rPr>
          <w:rFonts w:eastAsiaTheme="minorEastAsia"/>
          <w:lang w:val="en-GB" w:eastAsia="zh-CN"/>
        </w:rPr>
        <w:t>a removeable discontinuity</w:t>
      </w:r>
      <w:r w:rsidR="00241E9A" w:rsidRPr="005847F7">
        <w:rPr>
          <w:rFonts w:eastAsiaTheme="minorEastAsia"/>
          <w:lang w:val="en-GB" w:eastAsia="zh-CN"/>
        </w:rPr>
        <w:t>?</w:t>
      </w:r>
    </w:p>
    <w:p w14:paraId="6DAFE0FD" w14:textId="79EB7332" w:rsidR="00F91222" w:rsidRPr="005847F7" w:rsidRDefault="00F91222" w:rsidP="00F91222">
      <w:pPr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(A)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x=-1</m:t>
        </m:r>
      </m:oMath>
    </w:p>
    <w:p w14:paraId="3B02BC58" w14:textId="4BFDDCEE" w:rsidR="00F91222" w:rsidRPr="005847F7" w:rsidRDefault="00F91222" w:rsidP="00F91222">
      <w:pPr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(B)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x=2</m:t>
        </m:r>
      </m:oMath>
    </w:p>
    <w:p w14:paraId="14A29735" w14:textId="7629EE8F" w:rsidR="00F91222" w:rsidRPr="005847F7" w:rsidRDefault="00F91222" w:rsidP="00F91222">
      <w:pPr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(C)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-2 ;0</m:t>
            </m:r>
          </m:e>
        </m:d>
      </m:oMath>
    </w:p>
    <w:p w14:paraId="30B973AA" w14:textId="3A8240FD" w:rsidR="00F91222" w:rsidRPr="005847F7" w:rsidRDefault="00F91222" w:rsidP="00F91222">
      <w:pPr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b/>
          <w:lang w:val="en-GB" w:eastAsia="zh-CN"/>
        </w:rPr>
        <w:t>(D)</w:t>
      </w:r>
      <w:r w:rsidRPr="005847F7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-1 ;2</m:t>
            </m:r>
          </m:e>
        </m:d>
      </m:oMath>
    </w:p>
    <w:p w14:paraId="08ACF795" w14:textId="77777777" w:rsidR="00F91222" w:rsidRPr="005847F7" w:rsidRDefault="00F91222" w:rsidP="00650C48">
      <w:pPr>
        <w:pStyle w:val="Questions"/>
        <w:rPr>
          <w:lang w:val="en-GB" w:eastAsia="zh-CN"/>
        </w:rPr>
      </w:pPr>
    </w:p>
    <w:p w14:paraId="39B50D54" w14:textId="4C94F24B" w:rsidR="00BE1D8E" w:rsidRPr="005847F7" w:rsidRDefault="00F91222" w:rsidP="00650C4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1.5</w:t>
      </w:r>
      <w:r w:rsidRPr="005847F7">
        <w:rPr>
          <w:lang w:val="en-GB" w:eastAsia="zh-CN"/>
        </w:rPr>
        <w:tab/>
      </w:r>
      <w:r w:rsidR="00AF69B3">
        <w:rPr>
          <w:lang w:val="en-GB" w:eastAsia="zh-CN"/>
        </w:rPr>
        <w:t xml:space="preserve">For which values of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681475" w:rsidRPr="005847F7">
        <w:rPr>
          <w:lang w:val="en-GB" w:eastAsia="zh-CN"/>
        </w:rPr>
        <w:t xml:space="preserve"> </w:t>
      </w:r>
      <w:r w:rsidR="00AF69B3">
        <w:rPr>
          <w:lang w:val="en-GB" w:eastAsia="zh-CN"/>
        </w:rPr>
        <w:t xml:space="preserve">will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</m:oMath>
      <w:r w:rsidR="00681475" w:rsidRPr="005847F7">
        <w:rPr>
          <w:lang w:val="en-GB" w:eastAsia="zh-CN"/>
        </w:rPr>
        <w:t xml:space="preserve"> </w:t>
      </w:r>
      <w:r w:rsidR="00AF69B3">
        <w:rPr>
          <w:lang w:val="en-GB" w:eastAsia="zh-CN"/>
        </w:rPr>
        <w:t>not be differentiable</w:t>
      </w:r>
      <w:r w:rsidR="00681475" w:rsidRPr="005847F7">
        <w:rPr>
          <w:lang w:val="en-GB" w:eastAsia="zh-CN"/>
        </w:rPr>
        <w:t>?</w:t>
      </w:r>
    </w:p>
    <w:p w14:paraId="533290F2" w14:textId="0AF2C71C" w:rsidR="00BE1D8E" w:rsidRPr="005847F7" w:rsidRDefault="00BE1D8E" w:rsidP="00650C4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(A)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-1 ; 0 ; 2</m:t>
            </m:r>
          </m:e>
        </m:d>
      </m:oMath>
    </w:p>
    <w:p w14:paraId="44D5EC71" w14:textId="14B3F7F1" w:rsidR="00BE1D8E" w:rsidRPr="005847F7" w:rsidRDefault="00BE1D8E" w:rsidP="00650C4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(B)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0 ; 2</m:t>
            </m:r>
          </m:e>
        </m:d>
      </m:oMath>
    </w:p>
    <w:p w14:paraId="37910B48" w14:textId="77777777" w:rsidR="00BE1D8E" w:rsidRPr="005847F7" w:rsidRDefault="00BE1D8E" w:rsidP="00650C4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(C)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-2 ; -1 ;0 ; 2</m:t>
            </m:r>
          </m:e>
        </m:d>
      </m:oMath>
    </w:p>
    <w:p w14:paraId="6CC627FE" w14:textId="7A9D938E" w:rsidR="00650C48" w:rsidRPr="005847F7" w:rsidRDefault="00BE1D8E" w:rsidP="00650C4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(D)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-2 ; -1 ;2</m:t>
            </m:r>
          </m:e>
        </m:d>
      </m:oMath>
      <w:r w:rsidRPr="005847F7">
        <w:rPr>
          <w:lang w:val="en-GB" w:eastAsia="zh-CN"/>
        </w:rPr>
        <w:t xml:space="preserve"> </w:t>
      </w:r>
    </w:p>
    <w:p w14:paraId="7EC9945E" w14:textId="77777777" w:rsidR="00650C48" w:rsidRPr="005847F7" w:rsidRDefault="00650C48" w:rsidP="00AA02FE">
      <w:pPr>
        <w:rPr>
          <w:lang w:val="en-GB"/>
        </w:rPr>
      </w:pPr>
    </w:p>
    <w:p w14:paraId="4046AA54" w14:textId="6DC8351E" w:rsidR="00AA02FE" w:rsidRPr="005847F7" w:rsidRDefault="00BE1D8E" w:rsidP="00AA02FE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1.6</w:t>
      </w:r>
      <w:r w:rsidRPr="005847F7">
        <w:rPr>
          <w:lang w:val="en-GB" w:eastAsia="zh-CN"/>
        </w:rPr>
        <w:tab/>
      </w:r>
      <w:r w:rsidR="000E66A7">
        <w:rPr>
          <w:lang w:val="en-GB" w:eastAsia="zh-CN"/>
        </w:rPr>
        <w:t xml:space="preserve">For which values of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0E66A7">
        <w:rPr>
          <w:lang w:val="en-GB" w:eastAsia="zh-CN"/>
        </w:rPr>
        <w:t xml:space="preserve"> will the expansion of </w:t>
      </w:r>
      <w:bookmarkStart w:id="5" w:name="_Hlk525548798"/>
      <m:oMath>
        <m:f>
          <m:fPr>
            <m:ctrlPr>
              <w:rPr>
                <w:rFonts w:ascii="Cambria Math" w:hAnsi="Cambria Math"/>
                <w:i/>
                <w:sz w:val="28"/>
                <w:lang w:val="en-GB"/>
              </w:rPr>
            </m:ctrlPr>
          </m:fPr>
          <m:num>
            <m:r>
              <w:rPr>
                <w:rFonts w:ascii="Cambria Math" w:hAnsi="Cambria Math"/>
                <w:sz w:val="28"/>
                <w:lang w:val="en-GB"/>
              </w:rPr>
              <m:t>1</m:t>
            </m:r>
          </m:num>
          <m:den>
            <m:r>
              <w:rPr>
                <w:rFonts w:ascii="Cambria Math" w:hAnsi="Cambria Math"/>
                <w:sz w:val="28"/>
                <w:lang w:val="en-GB"/>
              </w:rPr>
              <m:t>4+x</m:t>
            </m:r>
          </m:den>
        </m:f>
      </m:oMath>
      <w:bookmarkEnd w:id="5"/>
      <w:r w:rsidR="008A7778" w:rsidRPr="005847F7">
        <w:rPr>
          <w:lang w:val="en-GB"/>
        </w:rPr>
        <w:t xml:space="preserve"> </w:t>
      </w:r>
      <w:r w:rsidR="000E66A7">
        <w:rPr>
          <w:lang w:val="en-GB"/>
        </w:rPr>
        <w:t>converge</w:t>
      </w:r>
      <w:r w:rsidR="008A7778" w:rsidRPr="005847F7">
        <w:rPr>
          <w:lang w:val="en-GB"/>
        </w:rPr>
        <w:t>?</w:t>
      </w:r>
    </w:p>
    <w:p w14:paraId="28813B4C" w14:textId="768288D0" w:rsidR="00877B28" w:rsidRPr="005847F7" w:rsidRDefault="00877B28" w:rsidP="00AA02FE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(A)</w:t>
      </w:r>
      <w:r w:rsidRPr="005847F7">
        <w:rPr>
          <w:lang w:val="en-GB"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&lt;1</m:t>
        </m:r>
      </m:oMath>
    </w:p>
    <w:p w14:paraId="0D9DFE28" w14:textId="1346CF0D" w:rsidR="00877B28" w:rsidRPr="005847F7" w:rsidRDefault="00877B28" w:rsidP="00AA02FE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(B)</w:t>
      </w:r>
      <w:r w:rsidRPr="005847F7">
        <w:rPr>
          <w:lang w:val="en-GB"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&gt;</m:t>
        </m:r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4</m:t>
            </m:r>
          </m:den>
        </m:f>
      </m:oMath>
    </w:p>
    <w:p w14:paraId="0FBA137F" w14:textId="6BD1A7D1" w:rsidR="00877B28" w:rsidRPr="005847F7" w:rsidRDefault="00877B28" w:rsidP="00AA02FE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(C)</w:t>
      </w:r>
      <w:r w:rsidRPr="005847F7">
        <w:rPr>
          <w:lang w:val="en-GB"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&lt;4</m:t>
        </m:r>
      </m:oMath>
    </w:p>
    <w:p w14:paraId="5A9B8C48" w14:textId="4DAF35D1" w:rsidR="00877B28" w:rsidRPr="005847F7" w:rsidRDefault="00877B28" w:rsidP="00AA02FE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(D)</w:t>
      </w:r>
      <w:r w:rsidRPr="005847F7">
        <w:rPr>
          <w:lang w:val="en-GB"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&lt;</m:t>
        </m:r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4</m:t>
            </m:r>
          </m:den>
        </m:f>
      </m:oMath>
    </w:p>
    <w:p w14:paraId="6651B19B" w14:textId="38B14ED8" w:rsidR="00103681" w:rsidRPr="005847F7" w:rsidRDefault="00103681">
      <w:pPr>
        <w:spacing w:before="0" w:after="160"/>
        <w:rPr>
          <w:rFonts w:eastAsia="Times New Roman" w:cs="Times New Roman"/>
          <w:lang w:val="en-GB" w:eastAsia="zh-CN"/>
        </w:rPr>
      </w:pPr>
      <w:r w:rsidRPr="005847F7">
        <w:rPr>
          <w:lang w:val="en-GB" w:eastAsia="zh-CN"/>
        </w:rPr>
        <w:br w:type="page"/>
      </w:r>
    </w:p>
    <w:p w14:paraId="48AE74B4" w14:textId="3F5B23DD" w:rsidR="00C54B8E" w:rsidRPr="005847F7" w:rsidRDefault="00925078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lastRenderedPageBreak/>
        <w:t>1.7</w:t>
      </w:r>
      <w:r w:rsidRPr="005847F7">
        <w:rPr>
          <w:lang w:val="en-GB" w:eastAsia="zh-CN"/>
        </w:rPr>
        <w:tab/>
      </w:r>
      <w:r w:rsidR="000E66A7">
        <w:rPr>
          <w:lang w:val="en-GB" w:eastAsia="zh-CN"/>
        </w:rPr>
        <w:t>If</w:t>
      </w:r>
      <w:r w:rsidRPr="005847F7">
        <w:rPr>
          <w:lang w:val="en-GB" w:eastAsia="zh-CN"/>
        </w:rPr>
        <w:t xml:space="preserve">  </w:t>
      </w:r>
      <m:oMath>
        <m:r>
          <w:rPr>
            <w:rFonts w:ascii="Cambria Math" w:hAnsi="Cambria Math"/>
            <w:lang w:val="en-GB" w:eastAsia="zh-CN"/>
          </w:rPr>
          <m:t>y=</m:t>
        </m:r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 w:eastAsia="zh-CN"/>
              </w:rPr>
              <m:t>cos</m:t>
            </m:r>
          </m:fName>
          <m:e>
            <m:r>
              <w:rPr>
                <w:rFonts w:ascii="Cambria Math" w:hAnsi="Cambria Math"/>
                <w:lang w:val="en-GB" w:eastAsia="zh-CN"/>
              </w:rPr>
              <m:t>2x</m:t>
            </m:r>
          </m:e>
        </m:func>
      </m:oMath>
      <w:r w:rsidR="00C54B8E" w:rsidRPr="005847F7">
        <w:rPr>
          <w:lang w:val="en-GB" w:eastAsia="zh-CN"/>
        </w:rPr>
        <w:t xml:space="preserve">, </w:t>
      </w:r>
      <w:r w:rsidR="000E66A7">
        <w:rPr>
          <w:lang w:val="en-GB" w:eastAsia="zh-CN"/>
        </w:rPr>
        <w:t>then</w:t>
      </w:r>
      <w:r w:rsidR="00ED6C4C" w:rsidRPr="005847F7">
        <w:rPr>
          <w:lang w:val="en-GB" w:eastAsia="zh-CN"/>
        </w:rPr>
        <w:t xml:space="preserve"> </w:t>
      </w:r>
      <w:bookmarkStart w:id="6" w:name="_Hlk525548844"/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dy</m:t>
                </m:r>
              </m:num>
              <m:den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dx</m:t>
                </m:r>
              </m:den>
            </m:f>
          </m:e>
        </m:nary>
      </m:oMath>
      <w:r w:rsidR="00E948D5" w:rsidRPr="005847F7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 xml:space="preserve"> dx=</m:t>
        </m:r>
      </m:oMath>
      <w:bookmarkEnd w:id="6"/>
      <w:r w:rsidR="00275087" w:rsidRPr="005847F7">
        <w:rPr>
          <w:lang w:val="en-GB" w:eastAsia="zh-CN"/>
        </w:rPr>
        <w:t xml:space="preserve"> </w:t>
      </w:r>
      <w:r w:rsidR="00ED6C4C" w:rsidRPr="005847F7">
        <w:rPr>
          <w:lang w:val="en-GB" w:eastAsia="zh-CN"/>
        </w:rPr>
        <w:t xml:space="preserve"> </w:t>
      </w:r>
    </w:p>
    <w:p w14:paraId="36EADE04" w14:textId="77777777" w:rsidR="00C54B8E" w:rsidRPr="005847F7" w:rsidRDefault="00C54B8E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(A)</w:t>
      </w:r>
      <w:r w:rsidRPr="005847F7">
        <w:rPr>
          <w:lang w:val="en-GB" w:eastAsia="zh-CN"/>
        </w:rPr>
        <w:tab/>
      </w:r>
      <m:oMath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 w:eastAsia="zh-CN"/>
              </w:rPr>
              <m:t>cos</m:t>
            </m:r>
          </m:fName>
          <m:e>
            <m:r>
              <w:rPr>
                <w:rFonts w:ascii="Cambria Math" w:hAnsi="Cambria Math"/>
                <w:lang w:val="en-GB" w:eastAsia="zh-CN"/>
              </w:rPr>
              <m:t>2x</m:t>
            </m:r>
          </m:e>
        </m:func>
        <m:r>
          <w:rPr>
            <w:rFonts w:ascii="Cambria Math" w:hAnsi="Cambria Math"/>
            <w:lang w:val="en-GB" w:eastAsia="zh-CN"/>
          </w:rPr>
          <m:t>+k</m:t>
        </m:r>
      </m:oMath>
    </w:p>
    <w:p w14:paraId="4F658775" w14:textId="77777777" w:rsidR="00C54B8E" w:rsidRPr="005847F7" w:rsidRDefault="00C54B8E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(B)</w:t>
      </w:r>
      <w:r w:rsidRPr="005847F7">
        <w:rPr>
          <w:lang w:val="en-GB" w:eastAsia="zh-CN"/>
        </w:rPr>
        <w:tab/>
      </w:r>
      <m:oMath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 w:eastAsia="zh-CN"/>
              </w:rPr>
              <m:t>sin</m:t>
            </m:r>
          </m:fName>
          <m:e>
            <m:r>
              <w:rPr>
                <w:rFonts w:ascii="Cambria Math" w:hAnsi="Cambria Math"/>
                <w:lang w:val="en-GB" w:eastAsia="zh-CN"/>
              </w:rPr>
              <m:t>2x</m:t>
            </m:r>
          </m:e>
        </m:func>
        <m:r>
          <w:rPr>
            <w:rFonts w:ascii="Cambria Math" w:hAnsi="Cambria Math"/>
            <w:lang w:val="en-GB" w:eastAsia="zh-CN"/>
          </w:rPr>
          <m:t>+k</m:t>
        </m:r>
      </m:oMath>
    </w:p>
    <w:p w14:paraId="7E186C66" w14:textId="77777777" w:rsidR="00C54B8E" w:rsidRPr="005847F7" w:rsidRDefault="00C54B8E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(C)</w:t>
      </w:r>
      <w:r w:rsidRPr="005847F7">
        <w:rPr>
          <w:lang w:val="en-GB"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2</m:t>
            </m:r>
          </m:den>
        </m:f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 w:eastAsia="zh-CN"/>
              </w:rPr>
              <m:t>cos</m:t>
            </m:r>
          </m:fName>
          <m:e>
            <m:r>
              <w:rPr>
                <w:rFonts w:ascii="Cambria Math" w:hAnsi="Cambria Math"/>
                <w:lang w:val="en-GB" w:eastAsia="zh-CN"/>
              </w:rPr>
              <m:t>2x</m:t>
            </m:r>
          </m:e>
        </m:func>
        <m:r>
          <w:rPr>
            <w:rFonts w:ascii="Cambria Math" w:hAnsi="Cambria Math"/>
            <w:lang w:val="en-GB" w:eastAsia="zh-CN"/>
          </w:rPr>
          <m:t>+k</m:t>
        </m:r>
      </m:oMath>
    </w:p>
    <w:p w14:paraId="3A9FDE70" w14:textId="77777777" w:rsidR="00C54B8E" w:rsidRPr="005847F7" w:rsidRDefault="00C54B8E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(D)</w:t>
      </w:r>
      <w:r w:rsidRPr="005847F7">
        <w:rPr>
          <w:lang w:val="en-GB"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2</m:t>
            </m:r>
          </m:den>
        </m:f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 w:eastAsia="zh-CN"/>
              </w:rPr>
              <m:t>sin</m:t>
            </m:r>
          </m:fName>
          <m:e>
            <m:r>
              <w:rPr>
                <w:rFonts w:ascii="Cambria Math" w:hAnsi="Cambria Math"/>
                <w:lang w:val="en-GB" w:eastAsia="zh-CN"/>
              </w:rPr>
              <m:t>2x</m:t>
            </m:r>
          </m:e>
        </m:func>
        <m:r>
          <w:rPr>
            <w:rFonts w:ascii="Cambria Math" w:hAnsi="Cambria Math"/>
            <w:lang w:val="en-GB" w:eastAsia="zh-CN"/>
          </w:rPr>
          <m:t>+k</m:t>
        </m:r>
      </m:oMath>
    </w:p>
    <w:p w14:paraId="08A773E3" w14:textId="77777777" w:rsidR="00C54B8E" w:rsidRPr="005847F7" w:rsidRDefault="00C54B8E" w:rsidP="00DE64C7">
      <w:pPr>
        <w:pStyle w:val="Questions"/>
        <w:rPr>
          <w:lang w:val="en-GB" w:eastAsia="zh-CN"/>
        </w:rPr>
      </w:pPr>
    </w:p>
    <w:p w14:paraId="50360C03" w14:textId="37FC70E6" w:rsidR="00800506" w:rsidRPr="005847F7" w:rsidRDefault="00C54B8E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1.8</w:t>
      </w:r>
      <w:r w:rsidRPr="005847F7">
        <w:rPr>
          <w:lang w:val="en-GB" w:eastAsia="zh-CN"/>
        </w:rPr>
        <w:tab/>
      </w:r>
      <w:r w:rsidR="000E66A7">
        <w:rPr>
          <w:lang w:val="en-GB" w:eastAsia="zh-CN"/>
        </w:rPr>
        <w:t>If</w:t>
      </w:r>
      <w:r w:rsidRPr="005847F7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2x-4</m:t>
            </m:r>
          </m:e>
        </m:d>
        <m:r>
          <w:rPr>
            <w:rFonts w:ascii="Cambria Math" w:hAnsi="Cambria Math"/>
            <w:lang w:val="en-GB" w:eastAsia="zh-CN"/>
          </w:rPr>
          <m:t>-1</m:t>
        </m:r>
      </m:oMath>
      <w:r w:rsidR="00800506" w:rsidRPr="005847F7">
        <w:rPr>
          <w:lang w:val="en-GB" w:eastAsia="zh-CN"/>
        </w:rPr>
        <w:t xml:space="preserve">, </w:t>
      </w:r>
      <w:r w:rsidR="000E66A7">
        <w:rPr>
          <w:lang w:val="en-GB" w:eastAsia="zh-CN"/>
        </w:rPr>
        <w:t>then</w:t>
      </w:r>
      <w:r w:rsidR="00800506" w:rsidRPr="005847F7">
        <w:rPr>
          <w:lang w:val="en-GB" w:eastAsia="zh-CN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f</m:t>
            </m:r>
          </m:e>
          <m:sup>
            <m:r>
              <w:rPr>
                <w:rFonts w:ascii="Cambria Math" w:hAnsi="Cambria Math"/>
                <w:lang w:val="en-GB" w:eastAsia="zh-CN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2</m:t>
            </m:r>
          </m:e>
        </m:d>
        <m:r>
          <w:rPr>
            <w:rFonts w:ascii="Cambria Math" w:hAnsi="Cambria Math"/>
            <w:lang w:val="en-GB" w:eastAsia="zh-CN"/>
          </w:rPr>
          <m:t>=</m:t>
        </m:r>
      </m:oMath>
    </w:p>
    <w:p w14:paraId="362DF1F8" w14:textId="77777777" w:rsidR="00800506" w:rsidRPr="005847F7" w:rsidRDefault="00800506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(A)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-2</m:t>
        </m:r>
      </m:oMath>
    </w:p>
    <w:p w14:paraId="5FC5CD38" w14:textId="77777777" w:rsidR="00800506" w:rsidRPr="005847F7" w:rsidRDefault="00800506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(B)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2</m:t>
        </m:r>
      </m:oMath>
    </w:p>
    <w:p w14:paraId="2E4DFDCE" w14:textId="77777777" w:rsidR="00800506" w:rsidRPr="005847F7" w:rsidRDefault="00800506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(C)</w:t>
      </w:r>
      <w:r w:rsidRPr="005847F7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0</m:t>
        </m:r>
      </m:oMath>
    </w:p>
    <w:p w14:paraId="49317F8F" w14:textId="38FC0051" w:rsidR="00800506" w:rsidRPr="005847F7" w:rsidRDefault="00800506" w:rsidP="00DE64C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</w:r>
      <w:r w:rsidRPr="005847F7">
        <w:rPr>
          <w:b/>
          <w:lang w:val="en-GB" w:eastAsia="zh-CN"/>
        </w:rPr>
        <w:t>(D)</w:t>
      </w:r>
      <w:r w:rsidRPr="005847F7">
        <w:rPr>
          <w:lang w:val="en-GB" w:eastAsia="zh-CN"/>
        </w:rPr>
        <w:tab/>
      </w:r>
      <w:r w:rsidR="000E66A7">
        <w:rPr>
          <w:lang w:val="en-GB" w:eastAsia="zh-CN"/>
        </w:rPr>
        <w:t>Does not exist</w:t>
      </w:r>
      <w:r w:rsidRPr="005847F7">
        <w:rPr>
          <w:lang w:val="en-GB" w:eastAsia="zh-CN"/>
        </w:rPr>
        <w:t>.</w:t>
      </w:r>
    </w:p>
    <w:p w14:paraId="537D59E3" w14:textId="77777777" w:rsidR="00800506" w:rsidRPr="005847F7" w:rsidRDefault="00800506" w:rsidP="00DE64C7">
      <w:pPr>
        <w:pStyle w:val="Questions"/>
        <w:rPr>
          <w:lang w:val="en-GB" w:eastAsia="zh-CN"/>
        </w:rPr>
      </w:pPr>
    </w:p>
    <w:p w14:paraId="1AC9A311" w14:textId="0973970A" w:rsidR="002C240A" w:rsidRPr="005847F7" w:rsidRDefault="00103681" w:rsidP="002C240A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/>
        </w:rPr>
        <w:t>1</w:t>
      </w:r>
      <w:r w:rsidR="002C240A" w:rsidRPr="005847F7">
        <w:rPr>
          <w:rFonts w:eastAsiaTheme="minorEastAsia"/>
          <w:lang w:val="en-GB"/>
        </w:rPr>
        <w:t>.</w:t>
      </w:r>
      <w:r w:rsidRPr="005847F7">
        <w:rPr>
          <w:rFonts w:eastAsiaTheme="minorEastAsia"/>
          <w:lang w:val="en-GB"/>
        </w:rPr>
        <w:t>9</w:t>
      </w:r>
      <w:r w:rsidR="002C240A" w:rsidRPr="005847F7">
        <w:rPr>
          <w:rFonts w:eastAsiaTheme="minorEastAsia"/>
          <w:lang w:val="en-GB"/>
        </w:rPr>
        <w:tab/>
      </w:r>
      <w:r w:rsidR="000E66A7">
        <w:rPr>
          <w:rFonts w:eastAsiaTheme="minorEastAsia"/>
          <w:lang w:val="en-GB"/>
        </w:rPr>
        <w:t>Given</w:t>
      </w:r>
      <w:r w:rsidR="002C240A" w:rsidRPr="005847F7">
        <w:rPr>
          <w:rFonts w:eastAsiaTheme="minorEastAsia"/>
          <w:lang w:val="en-GB"/>
        </w:rPr>
        <w:t xml:space="preserve">: </w:t>
      </w:r>
      <w:bookmarkStart w:id="7" w:name="_Hlk511039565"/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v</m:t>
        </m:r>
        <m:r>
          <w:rPr>
            <w:rFonts w:ascii="Cambria Math" w:eastAsiaTheme="minorEastAsia" w:hAnsi="Cambria Math"/>
            <w:lang w:val="en-GB"/>
          </w:rPr>
          <m:t>=-2</m:t>
        </m:r>
        <m:r>
          <m:rPr>
            <m:sty m:val="bi"/>
          </m:rPr>
          <w:rPr>
            <w:rFonts w:ascii="Cambria Math" w:eastAsiaTheme="minorEastAsia" w:hAnsi="Cambria Math"/>
            <w:lang w:val="en-GB"/>
          </w:rPr>
          <m:t>i</m:t>
        </m:r>
        <m:r>
          <w:rPr>
            <w:rFonts w:ascii="Cambria Math" w:eastAsiaTheme="minorEastAsia" w:hAnsi="Cambria Math"/>
            <w:lang w:val="en-GB"/>
          </w:rPr>
          <m:t>+x</m:t>
        </m:r>
        <m:r>
          <m:rPr>
            <m:sty m:val="bi"/>
          </m:rPr>
          <w:rPr>
            <w:rFonts w:ascii="Cambria Math" w:eastAsiaTheme="minorEastAsia" w:hAnsi="Cambria Math"/>
            <w:lang w:val="en-GB"/>
          </w:rPr>
          <m:t>j</m:t>
        </m:r>
        <m:r>
          <w:rPr>
            <w:rFonts w:ascii="Cambria Math" w:eastAsiaTheme="minorEastAsia" w:hAnsi="Cambria Math"/>
            <w:lang w:val="en-GB"/>
          </w:rPr>
          <m:t>-3</m:t>
        </m:r>
        <m:r>
          <m:rPr>
            <m:sty m:val="bi"/>
          </m:rPr>
          <w:rPr>
            <w:rFonts w:ascii="Cambria Math" w:eastAsiaTheme="minorEastAsia" w:hAnsi="Cambria Math"/>
            <w:lang w:val="en-GB"/>
          </w:rPr>
          <m:t>k</m:t>
        </m:r>
      </m:oMath>
      <w:bookmarkEnd w:id="7"/>
      <w:r w:rsidR="002C240A" w:rsidRPr="005847F7">
        <w:rPr>
          <w:rFonts w:eastAsiaTheme="minorEastAsia"/>
          <w:lang w:val="en-GB"/>
        </w:rPr>
        <w:t xml:space="preserve"> </w:t>
      </w:r>
      <w:r w:rsidR="000E66A7">
        <w:rPr>
          <w:rFonts w:eastAsiaTheme="minorEastAsia"/>
          <w:lang w:val="en-GB"/>
        </w:rPr>
        <w:t>and</w:t>
      </w:r>
      <w:r w:rsidR="002C240A" w:rsidRPr="005847F7">
        <w:rPr>
          <w:rFonts w:eastAsiaTheme="minorEastAsia"/>
          <w:lang w:val="en-GB"/>
        </w:rPr>
        <w:t xml:space="preserve"> </w:t>
      </w:r>
      <w:bookmarkStart w:id="8" w:name="_Hlk511039573"/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u</m:t>
        </m:r>
        <m:r>
          <w:rPr>
            <w:rFonts w:ascii="Cambria Math" w:eastAsiaTheme="minorEastAsia" w:hAnsi="Cambria Math"/>
            <w:lang w:val="en-GB"/>
          </w:rPr>
          <m:t>=-3</m:t>
        </m:r>
        <m:r>
          <m:rPr>
            <m:sty m:val="bi"/>
          </m:rPr>
          <w:rPr>
            <w:rFonts w:ascii="Cambria Math" w:eastAsiaTheme="minorEastAsia" w:hAnsi="Cambria Math"/>
            <w:lang w:val="en-GB"/>
          </w:rPr>
          <m:t>j</m:t>
        </m:r>
        <m:r>
          <w:rPr>
            <w:rFonts w:ascii="Cambria Math" w:eastAsiaTheme="minorEastAsia" w:hAnsi="Cambria Math"/>
            <w:lang w:val="en-GB"/>
          </w:rPr>
          <m:t>-2</m:t>
        </m:r>
        <m:r>
          <m:rPr>
            <m:sty m:val="bi"/>
          </m:rPr>
          <w:rPr>
            <w:rFonts w:ascii="Cambria Math" w:eastAsiaTheme="minorEastAsia" w:hAnsi="Cambria Math"/>
            <w:lang w:val="en-GB"/>
          </w:rPr>
          <m:t>k</m:t>
        </m:r>
      </m:oMath>
      <w:bookmarkEnd w:id="8"/>
      <w:r w:rsidR="002C240A" w:rsidRPr="005847F7">
        <w:rPr>
          <w:rFonts w:eastAsiaTheme="minorEastAsia"/>
          <w:lang w:val="en-GB"/>
        </w:rPr>
        <w:t xml:space="preserve">. </w:t>
      </w:r>
      <w:r w:rsidR="000E66A7">
        <w:rPr>
          <w:rFonts w:eastAsiaTheme="minorEastAsia"/>
          <w:lang w:val="en-GB"/>
        </w:rPr>
        <w:t>The dot product between</w:t>
      </w:r>
      <w:r w:rsidR="002C240A" w:rsidRPr="005847F7">
        <w:rPr>
          <w:rFonts w:eastAsiaTheme="minorEastAsia"/>
          <w:lang w:val="en-GB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u</m:t>
        </m:r>
      </m:oMath>
      <w:r w:rsidR="002C240A" w:rsidRPr="005847F7">
        <w:rPr>
          <w:rFonts w:eastAsiaTheme="minorEastAsia"/>
          <w:lang w:val="en-GB"/>
        </w:rPr>
        <w:t xml:space="preserve"> </w:t>
      </w:r>
      <w:r w:rsidR="000E66A7">
        <w:rPr>
          <w:rFonts w:eastAsiaTheme="minorEastAsia"/>
          <w:lang w:val="en-GB"/>
        </w:rPr>
        <w:t>and</w:t>
      </w:r>
      <w:r w:rsidR="002C240A" w:rsidRPr="005847F7">
        <w:rPr>
          <w:rFonts w:eastAsiaTheme="minorEastAsia"/>
          <w:lang w:val="en-GB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v</m:t>
        </m:r>
      </m:oMath>
      <w:r w:rsidR="002C240A" w:rsidRPr="005847F7">
        <w:rPr>
          <w:rFonts w:eastAsiaTheme="minorEastAsia"/>
          <w:lang w:val="en-GB"/>
        </w:rPr>
        <w:t xml:space="preserve"> is </w:t>
      </w:r>
      <w:r w:rsidR="000E66A7">
        <w:rPr>
          <w:rFonts w:eastAsiaTheme="minorEastAsia"/>
          <w:lang w:val="en-GB"/>
        </w:rPr>
        <w:tab/>
      </w:r>
      <w:r w:rsidR="002C240A" w:rsidRPr="005847F7">
        <w:rPr>
          <w:rFonts w:eastAsiaTheme="minorEastAsia"/>
          <w:lang w:val="en-GB"/>
        </w:rPr>
        <w:t>10.</w:t>
      </w:r>
      <w:r w:rsidR="000E66A7">
        <w:rPr>
          <w:rFonts w:eastAsiaTheme="minorEastAsia"/>
          <w:lang w:val="en-GB"/>
        </w:rPr>
        <w:t xml:space="preserve"> Determine the value of </w:t>
      </w:r>
      <m:oMath>
        <m:r>
          <w:rPr>
            <w:rFonts w:ascii="Cambria Math" w:eastAsiaTheme="minorEastAsia" w:hAnsi="Cambria Math"/>
            <w:lang w:val="en-GB"/>
          </w:rPr>
          <m:t>x</m:t>
        </m:r>
      </m:oMath>
      <w:r w:rsidR="002C240A" w:rsidRPr="005847F7">
        <w:rPr>
          <w:rFonts w:eastAsiaTheme="minorEastAsia"/>
          <w:lang w:val="en-GB"/>
        </w:rPr>
        <w:t>.</w:t>
      </w:r>
    </w:p>
    <w:p w14:paraId="4481869C" w14:textId="77777777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/>
        </w:rPr>
        <w:tab/>
      </w:r>
      <w:r w:rsidRPr="005847F7">
        <w:rPr>
          <w:rFonts w:eastAsiaTheme="minorEastAsia"/>
          <w:b/>
          <w:lang w:val="en-GB"/>
        </w:rPr>
        <w:t>(A)</w:t>
      </w:r>
      <w:r w:rsidRPr="005847F7">
        <w:rPr>
          <w:rFonts w:eastAsiaTheme="minorEastAsia"/>
          <w:lang w:val="en-GB"/>
        </w:rPr>
        <w:tab/>
      </w:r>
      <m:oMath>
        <m:r>
          <w:rPr>
            <w:rFonts w:ascii="Cambria Math" w:eastAsiaTheme="minorEastAsia" w:hAnsi="Cambria Math"/>
            <w:lang w:val="en-GB"/>
          </w:rPr>
          <m:t>x=1</m:t>
        </m:r>
      </m:oMath>
    </w:p>
    <w:p w14:paraId="3815FACB" w14:textId="6B746A52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/>
        </w:rPr>
        <w:tab/>
      </w:r>
      <w:r w:rsidRPr="005847F7">
        <w:rPr>
          <w:rFonts w:eastAsiaTheme="minorEastAsia"/>
          <w:b/>
          <w:lang w:val="en-GB"/>
        </w:rPr>
        <w:t>(B)</w:t>
      </w:r>
      <w:r w:rsidRPr="005847F7">
        <w:rPr>
          <w:rFonts w:eastAsiaTheme="minorEastAsia"/>
          <w:lang w:val="en-GB"/>
        </w:rPr>
        <w:tab/>
      </w:r>
      <m:oMath>
        <m:r>
          <w:rPr>
            <w:rFonts w:ascii="Cambria Math" w:eastAsiaTheme="minorEastAsia" w:hAnsi="Cambria Math"/>
            <w:lang w:val="en-GB"/>
          </w:rPr>
          <m:t>x=-</m:t>
        </m:r>
        <m:f>
          <m:fPr>
            <m:ctrlPr>
              <w:rPr>
                <w:rFonts w:ascii="Cambria Math" w:eastAsiaTheme="minorEastAsia" w:hAnsi="Cambria Math"/>
                <w:i/>
                <w:lang w:val="en-GB"/>
              </w:rPr>
            </m:ctrlPr>
          </m:fPr>
          <m:num>
            <m:r>
              <w:rPr>
                <w:rFonts w:ascii="Cambria Math" w:eastAsiaTheme="minorEastAsia" w:hAnsi="Cambria Math"/>
                <w:lang w:val="en-GB"/>
              </w:rPr>
              <m:t>4</m:t>
            </m:r>
          </m:num>
          <m:den>
            <m:r>
              <w:rPr>
                <w:rFonts w:ascii="Cambria Math" w:eastAsiaTheme="minorEastAsia" w:hAnsi="Cambria Math"/>
                <w:lang w:val="en-GB"/>
              </w:rPr>
              <m:t>3</m:t>
            </m:r>
          </m:den>
        </m:f>
      </m:oMath>
    </w:p>
    <w:p w14:paraId="3E431BB5" w14:textId="77777777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/>
        </w:rPr>
        <w:tab/>
      </w:r>
      <w:r w:rsidRPr="005847F7">
        <w:rPr>
          <w:rFonts w:eastAsiaTheme="minorEastAsia"/>
          <w:b/>
          <w:lang w:val="en-GB"/>
        </w:rPr>
        <w:t>(C)</w:t>
      </w:r>
      <w:r w:rsidRPr="005847F7">
        <w:rPr>
          <w:rFonts w:eastAsiaTheme="minorEastAsia"/>
          <w:lang w:val="en-GB"/>
        </w:rPr>
        <w:tab/>
      </w:r>
      <m:oMath>
        <m:r>
          <w:rPr>
            <w:rFonts w:ascii="Cambria Math" w:eastAsiaTheme="minorEastAsia" w:hAnsi="Cambria Math"/>
            <w:lang w:val="en-GB"/>
          </w:rPr>
          <m:t>x=4</m:t>
        </m:r>
      </m:oMath>
    </w:p>
    <w:p w14:paraId="2F8AC00D" w14:textId="4B8EDE76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/>
        </w:rPr>
        <w:tab/>
      </w:r>
      <w:r w:rsidRPr="005847F7">
        <w:rPr>
          <w:rFonts w:eastAsiaTheme="minorEastAsia"/>
          <w:b/>
          <w:lang w:val="en-GB"/>
        </w:rPr>
        <w:t>(D)</w:t>
      </w:r>
      <w:r w:rsidRPr="005847F7">
        <w:rPr>
          <w:rFonts w:eastAsiaTheme="minorEastAsia"/>
          <w:lang w:val="en-GB"/>
        </w:rPr>
        <w:tab/>
      </w:r>
      <m:oMath>
        <m:r>
          <w:rPr>
            <w:rFonts w:ascii="Cambria Math" w:eastAsiaTheme="minorEastAsia" w:hAnsi="Cambria Math"/>
            <w:lang w:val="en-GB"/>
          </w:rPr>
          <m:t>x=-2</m:t>
        </m:r>
      </m:oMath>
    </w:p>
    <w:p w14:paraId="78F68FA1" w14:textId="77777777" w:rsidR="002C240A" w:rsidRPr="005847F7" w:rsidRDefault="002C240A" w:rsidP="002C240A">
      <w:pPr>
        <w:pStyle w:val="Questions"/>
        <w:rPr>
          <w:lang w:val="en-GB"/>
        </w:rPr>
      </w:pPr>
    </w:p>
    <w:p w14:paraId="25F11CAF" w14:textId="3AB97469" w:rsidR="002C240A" w:rsidRPr="005847F7" w:rsidRDefault="002C240A" w:rsidP="002C240A">
      <w:pPr>
        <w:pStyle w:val="Questions"/>
        <w:rPr>
          <w:lang w:val="en-GB"/>
        </w:rPr>
      </w:pPr>
      <w:r w:rsidRPr="005847F7">
        <w:rPr>
          <w:lang w:val="en-GB"/>
        </w:rPr>
        <w:t>1.</w:t>
      </w:r>
      <w:r w:rsidR="00103681" w:rsidRPr="005847F7">
        <w:rPr>
          <w:lang w:val="en-GB"/>
        </w:rPr>
        <w:t>10</w:t>
      </w:r>
      <w:r w:rsidRPr="005847F7">
        <w:rPr>
          <w:lang w:val="en-GB"/>
        </w:rPr>
        <w:tab/>
      </w:r>
      <w:r w:rsidR="000E66A7">
        <w:rPr>
          <w:lang w:val="en-GB"/>
        </w:rPr>
        <w:t>Which one of the following statements are true?</w:t>
      </w:r>
    </w:p>
    <w:p w14:paraId="2DE62F88" w14:textId="502943F8" w:rsidR="002C240A" w:rsidRPr="005847F7" w:rsidRDefault="002C240A" w:rsidP="002C240A">
      <w:pPr>
        <w:pStyle w:val="Questions"/>
        <w:rPr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(A)</w:t>
      </w:r>
      <w:r w:rsidRPr="005847F7">
        <w:rPr>
          <w:lang w:val="en-GB"/>
        </w:rPr>
        <w:tab/>
      </w:r>
      <w:r w:rsidR="000E66A7">
        <w:rPr>
          <w:lang w:val="en-GB"/>
        </w:rPr>
        <w:t>The cross product of two vectors gives a scalar as answer.</w:t>
      </w:r>
    </w:p>
    <w:p w14:paraId="72BA3298" w14:textId="4310C201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(B)</w:t>
      </w:r>
      <w:r w:rsidRPr="005847F7">
        <w:rPr>
          <w:lang w:val="en-GB"/>
        </w:rPr>
        <w:tab/>
      </w:r>
      <w:r w:rsidR="000E66A7">
        <w:rPr>
          <w:lang w:val="en-GB"/>
        </w:rPr>
        <w:t xml:space="preserve">If </w:t>
      </w:r>
      <m:oMath>
        <m:r>
          <m:rPr>
            <m:sty m:val="bi"/>
          </m:rPr>
          <w:rPr>
            <w:rFonts w:ascii="Cambria Math" w:hAnsi="Cambria Math"/>
            <w:lang w:val="en-GB"/>
          </w:rPr>
          <m:t>a×b=0</m:t>
        </m:r>
      </m:oMath>
      <w:r w:rsidRPr="005847F7">
        <w:rPr>
          <w:rFonts w:eastAsiaTheme="minorEastAsia"/>
          <w:lang w:val="en-GB"/>
        </w:rPr>
        <w:t xml:space="preserve"> </w:t>
      </w:r>
      <w:r w:rsidR="000E66A7">
        <w:rPr>
          <w:rFonts w:eastAsiaTheme="minorEastAsia"/>
          <w:lang w:val="en-GB"/>
        </w:rPr>
        <w:t>then</w:t>
      </w:r>
      <w:r w:rsidRPr="005847F7">
        <w:rPr>
          <w:rFonts w:eastAsiaTheme="minorEastAsia"/>
          <w:lang w:val="en-GB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a</m:t>
        </m:r>
      </m:oMath>
      <w:r w:rsidRPr="005847F7">
        <w:rPr>
          <w:rFonts w:eastAsiaTheme="minorEastAsia"/>
          <w:lang w:val="en-GB"/>
        </w:rPr>
        <w:t xml:space="preserve"> </w:t>
      </w:r>
      <w:r w:rsidR="000E66A7">
        <w:rPr>
          <w:rFonts w:eastAsiaTheme="minorEastAsia"/>
          <w:lang w:val="en-GB"/>
        </w:rPr>
        <w:t xml:space="preserve">is perpendicular on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b</m:t>
        </m:r>
      </m:oMath>
      <w:r w:rsidRPr="005847F7">
        <w:rPr>
          <w:rFonts w:eastAsiaTheme="minorEastAsia"/>
          <w:lang w:val="en-GB"/>
        </w:rPr>
        <w:t>.</w:t>
      </w:r>
    </w:p>
    <w:p w14:paraId="6C33E847" w14:textId="672A24A2" w:rsidR="002C240A" w:rsidRPr="005847F7" w:rsidRDefault="002C240A" w:rsidP="002C240A">
      <w:pPr>
        <w:pStyle w:val="Questions"/>
        <w:rPr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(C)</w:t>
      </w:r>
      <w:r w:rsidRPr="005847F7">
        <w:rPr>
          <w:lang w:val="en-GB"/>
        </w:rPr>
        <w:tab/>
      </w:r>
      <w:r w:rsidR="000E66A7">
        <w:rPr>
          <w:lang w:val="en-GB"/>
        </w:rPr>
        <w:t>The area of a paralle</w:t>
      </w:r>
      <w:r w:rsidR="00734B91">
        <w:rPr>
          <w:lang w:val="en-GB"/>
        </w:rPr>
        <w:t>lo</w:t>
      </w:r>
      <w:r w:rsidR="000E66A7">
        <w:rPr>
          <w:lang w:val="en-GB"/>
        </w:rPr>
        <w:t>gr</w:t>
      </w:r>
      <w:r w:rsidR="00734B91">
        <w:rPr>
          <w:lang w:val="en-GB"/>
        </w:rPr>
        <w:t xml:space="preserve">am formed by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a</m:t>
        </m:r>
      </m:oMath>
      <w:r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>and</w:t>
      </w:r>
      <w:r w:rsidRPr="005847F7">
        <w:rPr>
          <w:rFonts w:eastAsiaTheme="minorEastAsia"/>
          <w:lang w:val="en-GB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b</m:t>
        </m:r>
      </m:oMath>
      <w:r w:rsidRPr="005847F7">
        <w:rPr>
          <w:rFonts w:eastAsiaTheme="minorEastAsia"/>
          <w:lang w:val="en-GB"/>
        </w:rPr>
        <w:t xml:space="preserve"> is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lang w:val="en-GB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en-GB"/>
              </w:rPr>
              <m:t>a×b</m:t>
            </m:r>
          </m:e>
        </m:d>
      </m:oMath>
      <w:r w:rsidRPr="005847F7">
        <w:rPr>
          <w:rFonts w:eastAsiaTheme="minorEastAsia"/>
          <w:lang w:val="en-GB"/>
        </w:rPr>
        <w:t>.</w:t>
      </w:r>
    </w:p>
    <w:p w14:paraId="1E62DDC3" w14:textId="4B0C1FC4" w:rsidR="002C240A" w:rsidRPr="005847F7" w:rsidRDefault="002C240A" w:rsidP="002C240A">
      <w:pPr>
        <w:pStyle w:val="Questions"/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Pr="005847F7">
        <w:rPr>
          <w:b/>
          <w:lang w:val="en-GB"/>
        </w:rPr>
        <w:t>(D)</w:t>
      </w:r>
      <w:r w:rsidRPr="005847F7">
        <w:rPr>
          <w:lang w:val="en-GB"/>
        </w:rPr>
        <w:tab/>
      </w:r>
      <w:r w:rsidR="00734B91">
        <w:rPr>
          <w:lang w:val="en-GB"/>
        </w:rPr>
        <w:t>If</w:t>
      </w:r>
      <w:r w:rsidRPr="005847F7">
        <w:rPr>
          <w:lang w:val="en-GB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/>
          </w:rPr>
          <m:t xml:space="preserve">a </m:t>
        </m:r>
        <m:r>
          <m:rPr>
            <m:sty m:val="p"/>
          </m:rPr>
          <w:rPr>
            <w:rFonts w:ascii="Cambria Math" w:hAnsi="Cambria Math"/>
            <w:lang w:val="en-GB"/>
          </w:rPr>
          <w:sym w:font="Wingdings" w:char="F09F"/>
        </m:r>
        <m:r>
          <w:rPr>
            <w:rFonts w:ascii="Cambria Math" w:hAnsi="Cambria Math"/>
            <w:lang w:val="en-GB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GB"/>
          </w:rPr>
          <m:t>b</m:t>
        </m:r>
        <m:r>
          <w:rPr>
            <w:rFonts w:ascii="Cambria Math" w:hAnsi="Cambria Math"/>
            <w:lang w:val="en-GB"/>
          </w:rPr>
          <m:t>=0</m:t>
        </m:r>
      </m:oMath>
      <w:r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>then</w:t>
      </w:r>
      <w:r w:rsidRPr="005847F7">
        <w:rPr>
          <w:rFonts w:eastAsiaTheme="minorEastAsia"/>
          <w:lang w:val="en-GB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a</m:t>
        </m:r>
      </m:oMath>
      <w:r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 xml:space="preserve">is parallel to </w:t>
      </w:r>
      <m:oMath>
        <m:r>
          <m:rPr>
            <m:sty m:val="bi"/>
          </m:rPr>
          <w:rPr>
            <w:rFonts w:ascii="Cambria Math" w:eastAsiaTheme="minorEastAsia" w:hAnsi="Cambria Math"/>
            <w:lang w:val="en-GB"/>
          </w:rPr>
          <m:t>b</m:t>
        </m:r>
      </m:oMath>
      <w:r w:rsidRPr="005847F7">
        <w:rPr>
          <w:rFonts w:eastAsiaTheme="minorEastAsia"/>
          <w:lang w:val="en-GB"/>
        </w:rPr>
        <w:t>.</w:t>
      </w:r>
    </w:p>
    <w:p w14:paraId="6CFCB690" w14:textId="35F4B6A3" w:rsidR="002C240A" w:rsidRPr="005847F7" w:rsidRDefault="002C240A" w:rsidP="002C240A">
      <w:pPr>
        <w:pStyle w:val="Questions"/>
        <w:rPr>
          <w:lang w:val="en-GB" w:eastAsia="zh-CN"/>
        </w:rPr>
      </w:pPr>
    </w:p>
    <w:p w14:paraId="080F5CAA" w14:textId="4F280479" w:rsidR="00103681" w:rsidRPr="005847F7" w:rsidRDefault="00103681">
      <w:pPr>
        <w:spacing w:before="0" w:after="160"/>
        <w:rPr>
          <w:rFonts w:eastAsia="Times New Roman" w:cs="Times New Roman"/>
          <w:lang w:val="en-GB" w:eastAsia="zh-CN"/>
        </w:rPr>
      </w:pPr>
      <w:r w:rsidRPr="005847F7">
        <w:rPr>
          <w:lang w:val="en-GB" w:eastAsia="zh-CN"/>
        </w:rPr>
        <w:br w:type="page"/>
      </w:r>
    </w:p>
    <w:p w14:paraId="1FC60ACC" w14:textId="1A375A6A" w:rsidR="008D3D2A" w:rsidRPr="005847F7" w:rsidRDefault="005847F7" w:rsidP="008D3D2A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8D3D2A" w:rsidRPr="005847F7">
        <w:rPr>
          <w:lang w:val="en-GB"/>
        </w:rPr>
        <w:t xml:space="preserve"> 2</w:t>
      </w:r>
      <w:r w:rsidR="008D3D2A" w:rsidRPr="005847F7">
        <w:rPr>
          <w:lang w:val="en-GB"/>
        </w:rPr>
        <w:tab/>
        <w:t>[</w:t>
      </w:r>
      <w:r w:rsidR="00EB4298" w:rsidRPr="005847F7">
        <w:rPr>
          <w:lang w:val="en-GB"/>
        </w:rPr>
        <w:t>1</w:t>
      </w:r>
      <w:r w:rsidR="004D3998" w:rsidRPr="005847F7">
        <w:rPr>
          <w:lang w:val="en-GB"/>
        </w:rPr>
        <w:t>5</w:t>
      </w:r>
      <w:r w:rsidR="008D3D2A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8D3D2A" w:rsidRPr="005847F7">
        <w:rPr>
          <w:lang w:val="en-GB"/>
        </w:rPr>
        <w:t>]</w:t>
      </w:r>
    </w:p>
    <w:p w14:paraId="4971361A" w14:textId="4D1C998B" w:rsidR="00B8638C" w:rsidRPr="005847F7" w:rsidRDefault="00B8638C" w:rsidP="000737ED">
      <w:pPr>
        <w:rPr>
          <w:rFonts w:eastAsiaTheme="minorEastAsia"/>
          <w:lang w:val="en-GB"/>
        </w:rPr>
      </w:pPr>
      <w:r w:rsidRPr="005847F7">
        <w:rPr>
          <w:lang w:val="en-GB"/>
        </w:rPr>
        <w:t>2.1</w:t>
      </w:r>
      <w:r w:rsidRPr="005847F7">
        <w:rPr>
          <w:lang w:val="en-GB"/>
        </w:rPr>
        <w:tab/>
      </w:r>
      <w:r w:rsidR="00734B91">
        <w:rPr>
          <w:lang w:val="en-GB"/>
        </w:rPr>
        <w:t xml:space="preserve">Solve for </w:t>
      </w:r>
      <m:oMath>
        <m:r>
          <w:rPr>
            <w:rFonts w:ascii="Cambria Math" w:hAnsi="Cambria Math"/>
            <w:lang w:val="en-GB"/>
          </w:rPr>
          <m:t>x</m:t>
        </m:r>
      </m:oMath>
      <w:r w:rsidRPr="005847F7">
        <w:rPr>
          <w:rFonts w:eastAsiaTheme="minorEastAsia"/>
          <w:lang w:val="en-GB"/>
        </w:rPr>
        <w:t xml:space="preserve"> in:</w:t>
      </w:r>
    </w:p>
    <w:p w14:paraId="3DB5CB6D" w14:textId="2A19E6BA" w:rsidR="00B8638C" w:rsidRPr="005847F7" w:rsidRDefault="00B8638C" w:rsidP="00B8638C">
      <w:pPr>
        <w:pStyle w:val="Questions"/>
        <w:rPr>
          <w:lang w:val="en-GB"/>
        </w:rPr>
      </w:pPr>
      <w:r w:rsidRPr="005847F7">
        <w:rPr>
          <w:lang w:val="en-GB"/>
        </w:rPr>
        <w:tab/>
        <w:t>(</w:t>
      </w:r>
      <w:r w:rsidR="004C3C45" w:rsidRPr="005847F7">
        <w:rPr>
          <w:lang w:val="en-GB"/>
        </w:rPr>
        <w:t>a</w:t>
      </w:r>
      <w:r w:rsidRPr="005847F7">
        <w:rPr>
          <w:lang w:val="en-GB"/>
        </w:rPr>
        <w:t>)</w:t>
      </w:r>
      <w:r w:rsidRPr="005847F7">
        <w:rPr>
          <w:lang w:val="en-GB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2-x</m:t>
            </m:r>
          </m:e>
        </m:d>
        <m:r>
          <w:rPr>
            <w:rFonts w:ascii="Cambria Math" w:hAnsi="Cambria Math"/>
            <w:lang w:val="en-GB"/>
          </w:rPr>
          <m:t>&gt;3</m:t>
        </m:r>
      </m:oMath>
      <w:r w:rsidRPr="005847F7">
        <w:rPr>
          <w:lang w:val="en-GB"/>
        </w:rPr>
        <w:tab/>
        <w:t>(4)</w:t>
      </w:r>
    </w:p>
    <w:p w14:paraId="65EFD571" w14:textId="595FE0A2" w:rsidR="00B8638C" w:rsidRPr="005847F7" w:rsidRDefault="00B8638C" w:rsidP="00B8638C">
      <w:pPr>
        <w:pStyle w:val="Questions"/>
        <w:rPr>
          <w:lang w:val="en-GB"/>
        </w:rPr>
      </w:pPr>
      <w:r w:rsidRPr="005847F7">
        <w:rPr>
          <w:lang w:val="en-GB"/>
        </w:rPr>
        <w:tab/>
        <w:t>(</w:t>
      </w:r>
      <w:r w:rsidR="004C3C45" w:rsidRPr="005847F7">
        <w:rPr>
          <w:lang w:val="en-GB"/>
        </w:rPr>
        <w:t>b</w:t>
      </w:r>
      <w:r w:rsidRPr="005847F7">
        <w:rPr>
          <w:lang w:val="en-GB"/>
        </w:rPr>
        <w:t>)</w:t>
      </w:r>
      <w:r w:rsidRPr="005847F7">
        <w:rPr>
          <w:lang w:val="en-GB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x-2</m:t>
            </m:r>
          </m:e>
        </m:d>
        <m:r>
          <w:rPr>
            <w:rFonts w:ascii="Cambria Math" w:hAnsi="Cambria Math"/>
            <w:lang w:val="en-GB"/>
          </w:rPr>
          <m:t>=-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  <m:r>
          <w:rPr>
            <w:rFonts w:ascii="Cambria Math" w:hAnsi="Cambria Math"/>
            <w:lang w:val="en-GB"/>
          </w:rPr>
          <m:t>+4</m:t>
        </m:r>
      </m:oMath>
      <w:r w:rsidR="0076480D" w:rsidRPr="005847F7">
        <w:rPr>
          <w:lang w:val="en-GB"/>
        </w:rPr>
        <w:t>, w</w:t>
      </w:r>
      <w:r w:rsidR="00734B91">
        <w:rPr>
          <w:lang w:val="en-GB"/>
        </w:rPr>
        <w:t>here</w:t>
      </w:r>
      <w:r w:rsidR="0076480D" w:rsidRPr="005847F7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x&lt;2</m:t>
        </m:r>
      </m:oMath>
      <w:r w:rsidR="0076480D" w:rsidRPr="005847F7">
        <w:rPr>
          <w:lang w:val="en-GB"/>
        </w:rPr>
        <w:t>.</w:t>
      </w:r>
      <w:r w:rsidRPr="005847F7">
        <w:rPr>
          <w:lang w:val="en-GB"/>
        </w:rPr>
        <w:tab/>
        <w:t>(</w:t>
      </w:r>
      <w:r w:rsidR="0076480D" w:rsidRPr="005847F7">
        <w:rPr>
          <w:lang w:val="en-GB"/>
        </w:rPr>
        <w:t>6</w:t>
      </w:r>
      <w:r w:rsidRPr="005847F7">
        <w:rPr>
          <w:lang w:val="en-GB"/>
        </w:rPr>
        <w:t>)</w:t>
      </w:r>
    </w:p>
    <w:p w14:paraId="463486D5" w14:textId="77777777" w:rsidR="00BA39BC" w:rsidRPr="005847F7" w:rsidRDefault="00BA39BC" w:rsidP="00C07132">
      <w:pPr>
        <w:pStyle w:val="Questions"/>
        <w:rPr>
          <w:lang w:val="en-GB"/>
        </w:rPr>
      </w:pPr>
    </w:p>
    <w:p w14:paraId="374B00E6" w14:textId="05124921" w:rsidR="00B8638C" w:rsidRPr="005847F7" w:rsidRDefault="00B8638C" w:rsidP="00C07132">
      <w:pPr>
        <w:pStyle w:val="Questions"/>
        <w:rPr>
          <w:lang w:val="en-GB"/>
        </w:rPr>
      </w:pPr>
      <w:r w:rsidRPr="005847F7">
        <w:rPr>
          <w:lang w:val="en-GB"/>
        </w:rPr>
        <w:t>2.2</w:t>
      </w:r>
      <w:r w:rsidRPr="005847F7">
        <w:rPr>
          <w:lang w:val="en-GB"/>
        </w:rPr>
        <w:tab/>
      </w:r>
      <w:r w:rsidR="00734B91">
        <w:rPr>
          <w:lang w:val="en-GB"/>
        </w:rPr>
        <w:t xml:space="preserve">Sketch the graph of </w:t>
      </w:r>
      <m:oMath>
        <m:r>
          <w:rPr>
            <w:rFonts w:ascii="Cambria Math" w:hAnsi="Cambria Math"/>
            <w:lang w:val="en-GB"/>
          </w:rPr>
          <m:t>y=</m:t>
        </m:r>
        <m:f>
          <m:fPr>
            <m:ctrlPr>
              <w:rPr>
                <w:rFonts w:ascii="Cambria Math" w:hAnsi="Cambria Math"/>
                <w:i/>
                <w:lang w:val="en-GB"/>
              </w:rPr>
            </m:ctrlPr>
          </m:fPr>
          <m:num>
            <m:r>
              <w:rPr>
                <w:rFonts w:ascii="Cambria Math" w:hAnsi="Cambria Math"/>
                <w:lang w:val="en-GB"/>
              </w:rPr>
              <m:t>1</m:t>
            </m:r>
          </m:num>
          <m:den>
            <m:r>
              <w:rPr>
                <w:rFonts w:ascii="Cambria Math" w:hAnsi="Cambria Math"/>
                <w:lang w:val="en-GB"/>
              </w:rPr>
              <m:t>2</m:t>
            </m:r>
          </m:den>
        </m:f>
        <m:d>
          <m:dPr>
            <m:begChr m:val="|"/>
            <m:endChr m:val="|"/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x-3</m:t>
            </m:r>
          </m:e>
        </m:d>
        <m:r>
          <w:rPr>
            <w:rFonts w:ascii="Cambria Math" w:hAnsi="Cambria Math"/>
            <w:lang w:val="en-GB"/>
          </w:rPr>
          <m:t>-1</m:t>
        </m:r>
      </m:oMath>
      <w:r w:rsidRPr="005847F7">
        <w:rPr>
          <w:rFonts w:eastAsiaTheme="minorEastAsia"/>
          <w:lang w:val="en-GB"/>
        </w:rPr>
        <w:t>.</w:t>
      </w:r>
      <w:r w:rsidR="00C07132"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 xml:space="preserve">Show clearly all intercepts with the axis and </w:t>
      </w:r>
      <w:r w:rsidR="00734B91">
        <w:rPr>
          <w:rFonts w:eastAsiaTheme="minorEastAsia"/>
          <w:lang w:val="en-GB"/>
        </w:rPr>
        <w:tab/>
        <w:t>the salient point on the sketch</w:t>
      </w:r>
      <w:r w:rsidR="00C07132" w:rsidRPr="005847F7">
        <w:rPr>
          <w:rFonts w:eastAsiaTheme="minorEastAsia"/>
          <w:lang w:val="en-GB"/>
        </w:rPr>
        <w:t>.</w:t>
      </w:r>
      <w:r w:rsidR="002F2263"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>Use</w:t>
      </w:r>
      <w:r w:rsidR="002F2263" w:rsidRPr="005847F7">
        <w:rPr>
          <w:rFonts w:eastAsiaTheme="minorEastAsia"/>
          <w:lang w:val="en-GB"/>
        </w:rPr>
        <w:t xml:space="preserve"> </w:t>
      </w:r>
      <w:r w:rsidR="002F2263" w:rsidRPr="005847F7">
        <w:rPr>
          <w:rFonts w:eastAsiaTheme="minorEastAsia"/>
          <w:b/>
          <w:lang w:val="en-GB"/>
        </w:rPr>
        <w:t>DIAGRAM</w:t>
      </w:r>
      <w:r w:rsidR="00734B91">
        <w:rPr>
          <w:rFonts w:eastAsiaTheme="minorEastAsia"/>
          <w:b/>
          <w:lang w:val="en-GB"/>
        </w:rPr>
        <w:t xml:space="preserve"> SHEET</w:t>
      </w:r>
      <w:r w:rsidR="002F2263" w:rsidRPr="005847F7">
        <w:rPr>
          <w:rFonts w:eastAsiaTheme="minorEastAsia"/>
          <w:b/>
          <w:lang w:val="en-GB"/>
        </w:rPr>
        <w:t xml:space="preserve"> 1</w:t>
      </w:r>
      <w:r w:rsidR="002F2263" w:rsidRPr="005847F7">
        <w:rPr>
          <w:rFonts w:eastAsiaTheme="minorEastAsia"/>
          <w:lang w:val="en-GB"/>
        </w:rPr>
        <w:t xml:space="preserve"> </w:t>
      </w:r>
      <w:r w:rsidR="00734B91">
        <w:rPr>
          <w:rFonts w:eastAsiaTheme="minorEastAsia"/>
          <w:lang w:val="en-GB"/>
        </w:rPr>
        <w:t>for the sketch</w:t>
      </w:r>
      <w:r w:rsidR="002F2263" w:rsidRPr="005847F7">
        <w:rPr>
          <w:rFonts w:eastAsiaTheme="minorEastAsia"/>
          <w:lang w:val="en-GB"/>
        </w:rPr>
        <w:t>.</w:t>
      </w:r>
      <w:r w:rsidR="00C07132" w:rsidRPr="005847F7">
        <w:rPr>
          <w:rFonts w:eastAsiaTheme="minorEastAsia"/>
          <w:lang w:val="en-GB"/>
        </w:rPr>
        <w:tab/>
        <w:t>(5)</w:t>
      </w:r>
    </w:p>
    <w:p w14:paraId="0983E3E4" w14:textId="23CA4F29" w:rsidR="00EB4298" w:rsidRPr="005847F7" w:rsidRDefault="00EB4298" w:rsidP="000C7739">
      <w:pPr>
        <w:pStyle w:val="Questions"/>
        <w:rPr>
          <w:lang w:val="en-GB"/>
        </w:rPr>
      </w:pPr>
    </w:p>
    <w:p w14:paraId="234BAD9D" w14:textId="7C234B76" w:rsidR="00EB4298" w:rsidRPr="005847F7" w:rsidRDefault="00EB4298" w:rsidP="000C7739">
      <w:pPr>
        <w:pStyle w:val="Questions"/>
        <w:rPr>
          <w:lang w:val="en-GB"/>
        </w:rPr>
      </w:pPr>
    </w:p>
    <w:p w14:paraId="7112D8DD" w14:textId="3869D88C" w:rsidR="00EB4298" w:rsidRPr="005847F7" w:rsidRDefault="005847F7" w:rsidP="00EB4298">
      <w:pPr>
        <w:pStyle w:val="Heading1"/>
        <w:rPr>
          <w:lang w:val="en-GB"/>
        </w:rPr>
      </w:pPr>
      <w:r>
        <w:rPr>
          <w:lang w:val="en-GB"/>
        </w:rPr>
        <w:t>Question</w:t>
      </w:r>
      <w:r w:rsidR="00EB4298" w:rsidRPr="005847F7">
        <w:rPr>
          <w:lang w:val="en-GB"/>
        </w:rPr>
        <w:t xml:space="preserve"> 3</w:t>
      </w:r>
      <w:r w:rsidR="00EB4298" w:rsidRPr="005847F7">
        <w:rPr>
          <w:lang w:val="en-GB"/>
        </w:rPr>
        <w:tab/>
        <w:t>[2</w:t>
      </w:r>
      <w:r w:rsidR="008A7778" w:rsidRPr="005847F7">
        <w:rPr>
          <w:lang w:val="en-GB"/>
        </w:rPr>
        <w:t>1</w:t>
      </w:r>
      <w:r w:rsidR="00EB4298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EB4298" w:rsidRPr="005847F7">
        <w:rPr>
          <w:lang w:val="en-GB"/>
        </w:rPr>
        <w:t>]</w:t>
      </w:r>
    </w:p>
    <w:p w14:paraId="53D6DB1C" w14:textId="30BAB88B" w:rsidR="00EB4298" w:rsidRPr="005847F7" w:rsidRDefault="00EB4298" w:rsidP="00EB4298">
      <w:pPr>
        <w:pStyle w:val="Questions"/>
        <w:rPr>
          <w:rFonts w:eastAsiaTheme="minorEastAsia"/>
          <w:lang w:val="en-GB" w:eastAsia="zh-CN"/>
        </w:rPr>
      </w:pPr>
      <w:r w:rsidRPr="005847F7">
        <w:rPr>
          <w:lang w:val="en-GB" w:eastAsia="zh-CN"/>
        </w:rPr>
        <w:t>3.1</w:t>
      </w:r>
      <w:r w:rsidRPr="005847F7">
        <w:rPr>
          <w:lang w:val="en-GB" w:eastAsia="zh-CN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/>
          <m:e>
            <m:r>
              <w:rPr>
                <w:rFonts w:ascii="Cambria Math" w:hAnsi="Cambria Math"/>
                <w:lang w:val="en-GB" w:eastAsia="zh-CN"/>
              </w:rPr>
              <m:t>3</m:t>
            </m:r>
          </m:e>
        </m:rad>
        <m:r>
          <w:rPr>
            <w:rFonts w:ascii="Cambria Math" w:hAnsi="Cambria Math"/>
            <w:lang w:val="en-GB" w:eastAsia="zh-CN"/>
          </w:rPr>
          <m:t>+5</m:t>
        </m:r>
      </m:oMath>
      <w:r w:rsidRPr="005847F7">
        <w:rPr>
          <w:rFonts w:eastAsiaTheme="minorEastAsia"/>
          <w:lang w:val="en-GB" w:eastAsia="zh-CN"/>
        </w:rPr>
        <w:t xml:space="preserve"> is </w:t>
      </w:r>
      <w:r w:rsidR="006D55EE">
        <w:rPr>
          <w:rFonts w:eastAsiaTheme="minorEastAsia"/>
          <w:lang w:val="en-GB" w:eastAsia="zh-CN"/>
        </w:rPr>
        <w:t>a zero of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GB"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lang w:val="en-GB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GB" w:eastAsia="zh-CN"/>
              </w:rPr>
              <m:t>4</m:t>
            </m:r>
          </m:sup>
        </m:sSup>
        <m:r>
          <w:rPr>
            <w:rFonts w:ascii="Cambria Math" w:eastAsiaTheme="minorEastAsia" w:hAnsi="Cambria Math"/>
            <w:lang w:val="en-GB" w:eastAsia="zh-CN"/>
          </w:rPr>
          <m:t>-8</m:t>
        </m:r>
        <m:sSup>
          <m:sSupPr>
            <m:ctrlPr>
              <w:rPr>
                <w:rFonts w:ascii="Cambria Math" w:eastAsiaTheme="minorEastAsia" w:hAnsi="Cambria Math"/>
                <w:lang w:val="en-GB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GB" w:eastAsia="zh-CN"/>
              </w:rPr>
              <m:t>3</m:t>
            </m:r>
          </m:sup>
        </m:sSup>
        <m:r>
          <w:rPr>
            <w:rFonts w:ascii="Cambria Math" w:eastAsiaTheme="minorEastAsia" w:hAnsi="Cambria Math"/>
            <w:lang w:val="en-GB" w:eastAsia="zh-CN"/>
          </w:rPr>
          <m:t>+7</m:t>
        </m:r>
        <m:sSup>
          <m:sSupPr>
            <m:ctrlPr>
              <w:rPr>
                <w:rFonts w:ascii="Cambria Math" w:eastAsiaTheme="minorEastAsia" w:hAnsi="Cambria Math"/>
                <w:lang w:val="en-GB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GB" w:eastAsia="zh-CN"/>
              </w:rPr>
              <m:t>2</m:t>
            </m:r>
          </m:sup>
        </m:sSup>
        <m:r>
          <w:rPr>
            <w:rFonts w:ascii="Cambria Math" w:eastAsiaTheme="minorEastAsia" w:hAnsi="Cambria Math"/>
            <w:lang w:val="en-GB" w:eastAsia="zh-CN"/>
          </w:rPr>
          <m:t>-6x+110</m:t>
        </m:r>
      </m:oMath>
      <w:r w:rsidRPr="005847F7">
        <w:rPr>
          <w:rFonts w:eastAsiaTheme="minorEastAsia"/>
          <w:lang w:val="en-GB" w:eastAsia="zh-CN"/>
        </w:rPr>
        <w:t xml:space="preserve">. </w:t>
      </w:r>
      <w:r w:rsidR="006D55EE">
        <w:rPr>
          <w:rFonts w:eastAsiaTheme="minorEastAsia"/>
          <w:lang w:val="en-GB" w:eastAsia="zh-CN"/>
        </w:rPr>
        <w:t>Decompose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Pr="005847F7">
        <w:rPr>
          <w:rFonts w:eastAsiaTheme="minorEastAsia"/>
          <w:lang w:val="en-GB" w:eastAsia="zh-CN"/>
        </w:rPr>
        <w:br/>
      </w:r>
      <w:r w:rsidRPr="005847F7">
        <w:rPr>
          <w:rFonts w:eastAsiaTheme="minorEastAsia"/>
          <w:lang w:val="en-GB" w:eastAsia="zh-CN"/>
        </w:rPr>
        <w:tab/>
      </w:r>
      <w:r w:rsidR="006D55EE">
        <w:rPr>
          <w:rFonts w:eastAsiaTheme="minorEastAsia"/>
          <w:lang w:val="en-GB" w:eastAsia="zh-CN"/>
        </w:rPr>
        <w:t>completely over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m:rPr>
            <m:scr m:val="double-struck"/>
          </m:rPr>
          <w:rPr>
            <w:rFonts w:ascii="Cambria Math" w:eastAsiaTheme="minorEastAsia" w:hAnsi="Cambria Math"/>
            <w:lang w:val="en-GB" w:eastAsia="zh-CN"/>
          </w:rPr>
          <m:t>Z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Pr="005847F7">
        <w:rPr>
          <w:rFonts w:eastAsiaTheme="minorEastAsia"/>
          <w:lang w:val="en-GB" w:eastAsia="zh-CN"/>
        </w:rPr>
        <w:t xml:space="preserve"> </w:t>
      </w:r>
      <w:r w:rsidR="006D55EE">
        <w:rPr>
          <w:rFonts w:eastAsiaTheme="minorEastAsia"/>
          <w:lang w:val="en-GB" w:eastAsia="zh-CN"/>
        </w:rPr>
        <w:t>and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m:rPr>
            <m:scr m:val="double-struck"/>
          </m:rPr>
          <w:rPr>
            <w:rFonts w:ascii="Cambria Math" w:eastAsiaTheme="minorEastAsia" w:hAnsi="Cambria Math"/>
            <w:lang w:val="en-GB" w:eastAsia="zh-CN"/>
          </w:rPr>
          <m:t>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Pr="005847F7">
        <w:rPr>
          <w:rFonts w:eastAsiaTheme="minorEastAsia"/>
          <w:lang w:val="en-GB" w:eastAsia="zh-CN"/>
        </w:rPr>
        <w:t>.</w:t>
      </w:r>
      <w:r w:rsidRPr="005847F7">
        <w:rPr>
          <w:rFonts w:eastAsiaTheme="minorEastAsia"/>
          <w:lang w:val="en-GB" w:eastAsia="zh-CN"/>
        </w:rPr>
        <w:tab/>
        <w:t>(10)</w:t>
      </w:r>
    </w:p>
    <w:p w14:paraId="4A242224" w14:textId="4A0D0FC6" w:rsidR="00B8638C" w:rsidRPr="005847F7" w:rsidRDefault="00EB4298" w:rsidP="009910FC">
      <w:pPr>
        <w:pStyle w:val="Questions"/>
        <w:rPr>
          <w:lang w:val="en-GB"/>
        </w:rPr>
      </w:pPr>
      <w:r w:rsidRPr="005847F7">
        <w:rPr>
          <w:lang w:val="en-GB"/>
        </w:rPr>
        <w:t>3.2</w:t>
      </w:r>
      <w:r w:rsidR="009910FC" w:rsidRPr="005847F7">
        <w:rPr>
          <w:lang w:val="en-GB"/>
        </w:rPr>
        <w:tab/>
      </w:r>
      <w:r w:rsidR="006D55EE">
        <w:rPr>
          <w:lang w:val="en-GB"/>
        </w:rPr>
        <w:t xml:space="preserve">Determine the coefficients of </w:t>
      </w:r>
      <m:oMath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-1</m:t>
            </m:r>
          </m:sup>
        </m:sSup>
      </m:oMath>
      <w:r w:rsidR="006D55EE">
        <w:rPr>
          <w:lang w:val="en-GB"/>
        </w:rPr>
        <w:t xml:space="preserve"> in the expansion of</w:t>
      </w:r>
      <w:r w:rsidR="00E948D5" w:rsidRPr="005847F7">
        <w:rPr>
          <w:lang w:val="en-GB"/>
        </w:rPr>
        <w:t xml:space="preserve"> </w:t>
      </w:r>
      <w:bookmarkStart w:id="9" w:name="_Hlk525548930"/>
      <m:oMath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GB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lang w:val="en-GB"/>
              </w:rPr>
              <m:t>8</m:t>
            </m:r>
          </m:sup>
        </m:sSup>
      </m:oMath>
      <w:bookmarkEnd w:id="9"/>
      <w:r w:rsidR="00E948D5" w:rsidRPr="005847F7">
        <w:rPr>
          <w:lang w:val="en-GB"/>
        </w:rPr>
        <w:t>.</w:t>
      </w:r>
      <w:r w:rsidR="001A07E5" w:rsidRPr="005847F7">
        <w:rPr>
          <w:lang w:val="en-GB"/>
        </w:rPr>
        <w:tab/>
        <w:t>(</w:t>
      </w:r>
      <w:r w:rsidR="00C7213D" w:rsidRPr="005847F7">
        <w:rPr>
          <w:lang w:val="en-GB"/>
        </w:rPr>
        <w:t>6</w:t>
      </w:r>
      <w:r w:rsidR="001A07E5" w:rsidRPr="005847F7">
        <w:rPr>
          <w:lang w:val="en-GB"/>
        </w:rPr>
        <w:t>)</w:t>
      </w:r>
    </w:p>
    <w:p w14:paraId="6C0535E7" w14:textId="3CBD5BEB" w:rsidR="009910FC" w:rsidRPr="005847F7" w:rsidRDefault="00EB4298" w:rsidP="009910FC">
      <w:pPr>
        <w:pStyle w:val="Questions"/>
        <w:rPr>
          <w:lang w:val="en-GB"/>
        </w:rPr>
      </w:pPr>
      <w:r w:rsidRPr="005847F7">
        <w:rPr>
          <w:lang w:val="en-GB"/>
        </w:rPr>
        <w:t>3.3</w:t>
      </w:r>
      <w:r w:rsidR="009910FC" w:rsidRPr="005847F7">
        <w:rPr>
          <w:lang w:val="en-GB"/>
        </w:rPr>
        <w:tab/>
      </w:r>
      <w:r w:rsidR="00E461C2">
        <w:rPr>
          <w:lang w:val="en-GB"/>
        </w:rPr>
        <w:t xml:space="preserve">Determine and </w:t>
      </w:r>
      <w:r w:rsidR="00D22C7D">
        <w:rPr>
          <w:lang w:val="en-GB"/>
        </w:rPr>
        <w:t xml:space="preserve">simplify the first 4 terms in </w:t>
      </w:r>
      <w:r w:rsidR="00E948D5" w:rsidRPr="005847F7">
        <w:rPr>
          <w:lang w:val="en-GB"/>
        </w:rPr>
        <w:t xml:space="preserve"> </w:t>
      </w:r>
      <w:bookmarkStart w:id="10" w:name="_Hlk525548920"/>
      <m:oMath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r>
                  <w:rPr>
                    <w:rFonts w:ascii="Cambria Math" w:hAnsi="Cambria Math"/>
                    <w:lang w:val="en-GB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GB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lang w:val="en-GB"/>
              </w:rPr>
              <m:t>-1</m:t>
            </m:r>
          </m:sup>
        </m:sSup>
      </m:oMath>
      <w:bookmarkEnd w:id="10"/>
      <w:r w:rsidR="001A07E5" w:rsidRPr="005847F7">
        <w:rPr>
          <w:lang w:val="en-GB"/>
        </w:rPr>
        <w:t>.</w:t>
      </w:r>
      <w:r w:rsidR="001A07E5" w:rsidRPr="005847F7">
        <w:rPr>
          <w:lang w:val="en-GB"/>
        </w:rPr>
        <w:tab/>
        <w:t>(5)</w:t>
      </w:r>
    </w:p>
    <w:p w14:paraId="289A0AB4" w14:textId="13B61732" w:rsidR="000737ED" w:rsidRPr="005847F7" w:rsidRDefault="000737ED" w:rsidP="008A7778">
      <w:pPr>
        <w:rPr>
          <w:lang w:val="en-GB"/>
        </w:rPr>
      </w:pPr>
    </w:p>
    <w:p w14:paraId="4BA48E10" w14:textId="77777777" w:rsidR="00010816" w:rsidRPr="005847F7" w:rsidRDefault="00010816" w:rsidP="008A7778">
      <w:pPr>
        <w:rPr>
          <w:lang w:val="en-GB"/>
        </w:rPr>
      </w:pPr>
    </w:p>
    <w:p w14:paraId="3E0D996A" w14:textId="1034E677" w:rsidR="00A81DC9" w:rsidRPr="005847F7" w:rsidRDefault="005847F7" w:rsidP="00A81DC9">
      <w:pPr>
        <w:pStyle w:val="Heading1"/>
        <w:rPr>
          <w:lang w:val="en-GB"/>
        </w:rPr>
      </w:pPr>
      <w:r>
        <w:rPr>
          <w:lang w:val="en-GB"/>
        </w:rPr>
        <w:t>Question</w:t>
      </w:r>
      <w:r w:rsidR="00A81DC9" w:rsidRPr="005847F7">
        <w:rPr>
          <w:lang w:val="en-GB"/>
        </w:rPr>
        <w:t xml:space="preserve"> </w:t>
      </w:r>
      <w:r w:rsidR="00EB4298" w:rsidRPr="005847F7">
        <w:rPr>
          <w:lang w:val="en-GB"/>
        </w:rPr>
        <w:t>4</w:t>
      </w:r>
      <w:r w:rsidR="00A81DC9" w:rsidRPr="005847F7">
        <w:rPr>
          <w:lang w:val="en-GB"/>
        </w:rPr>
        <w:tab/>
        <w:t>[</w:t>
      </w:r>
      <w:r w:rsidR="00EB4298" w:rsidRPr="005847F7">
        <w:rPr>
          <w:lang w:val="en-GB"/>
        </w:rPr>
        <w:t>2</w:t>
      </w:r>
      <w:r w:rsidR="00152810" w:rsidRPr="005847F7">
        <w:rPr>
          <w:lang w:val="en-GB"/>
        </w:rPr>
        <w:t>0</w:t>
      </w:r>
      <w:r w:rsidR="00A81DC9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A81DC9" w:rsidRPr="005847F7">
        <w:rPr>
          <w:lang w:val="en-GB"/>
        </w:rPr>
        <w:t>]</w:t>
      </w:r>
    </w:p>
    <w:p w14:paraId="46FA1808" w14:textId="1704C8D7" w:rsidR="00F63877" w:rsidRPr="005847F7" w:rsidRDefault="00BB7FAC" w:rsidP="00F63877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>4.1</w:t>
      </w:r>
      <w:r w:rsidRPr="005847F7">
        <w:rPr>
          <w:rFonts w:eastAsiaTheme="minorEastAsia"/>
          <w:lang w:val="en-GB" w:eastAsia="zh-CN"/>
        </w:rPr>
        <w:tab/>
      </w:r>
      <w:r w:rsidR="00D22C7D">
        <w:rPr>
          <w:rFonts w:eastAsiaTheme="minorEastAsia"/>
          <w:lang w:val="en-GB" w:eastAsia="zh-CN"/>
        </w:rPr>
        <w:t>Decompose</w:t>
      </w:r>
      <w:r w:rsidR="00E948D5" w:rsidRPr="005847F7">
        <w:rPr>
          <w:rFonts w:eastAsiaTheme="minorEastAsia"/>
          <w:lang w:val="en-GB" w:eastAsia="zh-CN"/>
        </w:rPr>
        <w:t xml:space="preserve">  </w:t>
      </w:r>
      <w:bookmarkStart w:id="11" w:name="_Hlk525548958"/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lang w:val="en-GB" w:eastAsia="zh-CN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-4x+8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val="en-GB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lang w:val="en-GB" w:eastAsia="zh-CN"/>
                  </w:rPr>
                  <m:t>x-1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val="en-GB" w:eastAsia="zh-C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val="en-GB"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lang w:val="en-GB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lang w:val="en-GB"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lang w:val="en-GB" w:eastAsia="zh-CN"/>
                  </w:rPr>
                  <m:t>+4</m:t>
                </m:r>
              </m:e>
            </m:d>
          </m:den>
        </m:f>
      </m:oMath>
      <w:bookmarkEnd w:id="11"/>
      <w:r w:rsidR="00F63877" w:rsidRPr="005847F7">
        <w:rPr>
          <w:rFonts w:eastAsiaTheme="minorEastAsia"/>
          <w:lang w:val="en-GB" w:eastAsia="zh-CN"/>
        </w:rPr>
        <w:t xml:space="preserve"> in</w:t>
      </w:r>
      <w:r w:rsidR="00D22C7D">
        <w:rPr>
          <w:rFonts w:eastAsiaTheme="minorEastAsia"/>
          <w:lang w:val="en-GB" w:eastAsia="zh-CN"/>
        </w:rPr>
        <w:t>to partial fractions</w:t>
      </w:r>
      <w:r w:rsidR="00152810" w:rsidRPr="005847F7">
        <w:rPr>
          <w:rFonts w:eastAsiaTheme="minorEastAsia"/>
          <w:lang w:val="en-GB" w:eastAsia="zh-CN"/>
        </w:rPr>
        <w:t>.</w:t>
      </w:r>
      <w:r w:rsidR="00152810" w:rsidRPr="005847F7">
        <w:rPr>
          <w:rFonts w:eastAsiaTheme="minorEastAsia"/>
          <w:lang w:val="en-GB" w:eastAsia="zh-CN"/>
        </w:rPr>
        <w:tab/>
        <w:t>(8)</w:t>
      </w:r>
    </w:p>
    <w:p w14:paraId="42178BA2" w14:textId="77777777" w:rsidR="00F63877" w:rsidRPr="005847F7" w:rsidRDefault="00F63877" w:rsidP="00A412FB">
      <w:pPr>
        <w:pStyle w:val="Questions"/>
        <w:rPr>
          <w:rFonts w:eastAsiaTheme="minorEastAsia"/>
          <w:lang w:val="en-GB" w:eastAsia="zh-CN"/>
        </w:rPr>
      </w:pPr>
    </w:p>
    <w:p w14:paraId="0FBF1D13" w14:textId="062A9CCD" w:rsidR="00195A88" w:rsidRPr="008C1054" w:rsidRDefault="00EB4298" w:rsidP="00E61C37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4.2</w:t>
      </w:r>
      <w:r w:rsidR="00C07132" w:rsidRPr="005847F7">
        <w:rPr>
          <w:lang w:val="en-GB" w:eastAsia="zh-CN"/>
        </w:rPr>
        <w:tab/>
      </w:r>
      <w:r w:rsidR="00384609">
        <w:rPr>
          <w:lang w:val="en-GB" w:eastAsia="zh-CN"/>
        </w:rPr>
        <w:t xml:space="preserve">Use Mathematical Induction and proof that the following statement is true for </w:t>
      </w:r>
      <w:r w:rsidR="004329BB">
        <w:rPr>
          <w:lang w:val="en-GB" w:eastAsia="zh-CN"/>
        </w:rPr>
        <w:br/>
      </w:r>
      <w:r w:rsidR="004329BB">
        <w:rPr>
          <w:lang w:val="en-GB" w:eastAsia="zh-CN"/>
        </w:rPr>
        <w:tab/>
      </w:r>
      <w:r w:rsidR="00384609">
        <w:rPr>
          <w:lang w:val="en-GB" w:eastAsia="zh-CN"/>
        </w:rPr>
        <w:t xml:space="preserve">all </w:t>
      </w:r>
      <m:oMath>
        <m:r>
          <w:rPr>
            <w:rFonts w:ascii="Cambria Math" w:hAnsi="Cambria Math"/>
            <w:lang w:val="en-GB" w:eastAsia="zh-CN"/>
          </w:rPr>
          <m:t>n</m:t>
        </m:r>
        <m:r>
          <m:rPr>
            <m:scr m:val="double-struck"/>
          </m:rPr>
          <w:rPr>
            <w:rFonts w:ascii="Cambria Math" w:hAnsi="Cambria Math"/>
            <w:lang w:val="en-GB" w:eastAsia="zh-CN"/>
          </w:rPr>
          <m:t>∈N</m:t>
        </m:r>
      </m:oMath>
      <w:r w:rsidR="00384609">
        <w:rPr>
          <w:lang w:val="en-GB" w:eastAsia="zh-CN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  <w:gridCol w:w="701"/>
      </w:tblGrid>
      <w:tr w:rsidR="00BA39BC" w:rsidRPr="005847F7" w14:paraId="0916D0BC" w14:textId="77777777" w:rsidTr="00F91222">
        <w:tc>
          <w:tcPr>
            <w:tcW w:w="8359" w:type="dxa"/>
            <w:vAlign w:val="center"/>
          </w:tcPr>
          <w:p w14:paraId="60C845EF" w14:textId="6D9BC4C7" w:rsidR="00BA39BC" w:rsidRPr="005847F7" w:rsidRDefault="00BC7C05" w:rsidP="00F91222">
            <w:pPr>
              <w:pStyle w:val="Questions"/>
              <w:jc w:val="center"/>
              <w:rPr>
                <w:rFonts w:eastAsiaTheme="minorEastAsia"/>
                <w:lang w:val="en-GB" w:eastAsia="zh-CN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lang w:val="en-GB"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GB" w:eastAsia="zh-CN"/>
                      </w:rPr>
                      <m:t>p=1</m:t>
                    </m:r>
                  </m:sub>
                  <m:sup>
                    <m:r>
                      <w:rPr>
                        <w:rFonts w:ascii="Cambria Math" w:hAnsi="Cambria Math"/>
                        <w:lang w:val="en-GB" w:eastAsia="zh-CN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val="en-GB"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val="en-GB" w:eastAsia="zh-CN"/>
                              </w:rPr>
                              <m:t>2p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lang w:val="en-GB"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GB"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en-GB"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val="en-GB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n+1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val="en-GB" w:eastAsia="zh-CN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01" w:type="dxa"/>
            <w:vAlign w:val="center"/>
          </w:tcPr>
          <w:p w14:paraId="7E2FC148" w14:textId="61E5BCD1" w:rsidR="00BA39BC" w:rsidRPr="005847F7" w:rsidRDefault="00BA39BC" w:rsidP="00F91222">
            <w:pPr>
              <w:pStyle w:val="Questions"/>
              <w:jc w:val="right"/>
              <w:rPr>
                <w:rFonts w:eastAsiaTheme="minorEastAsia"/>
                <w:lang w:val="en-GB" w:eastAsia="zh-CN"/>
              </w:rPr>
            </w:pPr>
            <w:r w:rsidRPr="005847F7">
              <w:rPr>
                <w:rFonts w:eastAsiaTheme="minorEastAsia"/>
                <w:lang w:val="en-GB" w:eastAsia="zh-CN"/>
              </w:rPr>
              <w:t>(12)</w:t>
            </w:r>
          </w:p>
        </w:tc>
      </w:tr>
    </w:tbl>
    <w:p w14:paraId="1CED05E7" w14:textId="77777777" w:rsidR="00026214" w:rsidRPr="005847F7" w:rsidRDefault="00026214" w:rsidP="00026214">
      <w:pPr>
        <w:rPr>
          <w:lang w:val="en-GB" w:eastAsia="zh-CN"/>
        </w:rPr>
      </w:pPr>
    </w:p>
    <w:p w14:paraId="4A6F65FD" w14:textId="122EB10B" w:rsidR="004F2161" w:rsidRPr="005847F7" w:rsidRDefault="004F2161">
      <w:pPr>
        <w:spacing w:before="0" w:after="160"/>
        <w:rPr>
          <w:lang w:val="en-GB" w:eastAsia="zh-CN"/>
        </w:rPr>
      </w:pPr>
      <w:r w:rsidRPr="005847F7">
        <w:rPr>
          <w:lang w:val="en-GB" w:eastAsia="zh-CN"/>
        </w:rPr>
        <w:br w:type="page"/>
      </w:r>
    </w:p>
    <w:p w14:paraId="11DD239D" w14:textId="60D117E3" w:rsidR="009910FC" w:rsidRPr="005847F7" w:rsidRDefault="005847F7" w:rsidP="009910FC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9910FC" w:rsidRPr="005847F7">
        <w:rPr>
          <w:lang w:val="en-GB"/>
        </w:rPr>
        <w:t xml:space="preserve"> 5</w:t>
      </w:r>
      <w:r w:rsidR="009910FC" w:rsidRPr="005847F7">
        <w:rPr>
          <w:lang w:val="en-GB"/>
        </w:rPr>
        <w:tab/>
        <w:t>[1</w:t>
      </w:r>
      <w:r w:rsidR="00DC3F93" w:rsidRPr="005847F7">
        <w:rPr>
          <w:lang w:val="en-GB"/>
        </w:rPr>
        <w:t>5</w:t>
      </w:r>
      <w:r w:rsidR="009910FC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9910FC" w:rsidRPr="005847F7">
        <w:rPr>
          <w:lang w:val="en-GB"/>
        </w:rPr>
        <w:t>]</w:t>
      </w:r>
    </w:p>
    <w:p w14:paraId="6BAC0B5C" w14:textId="0FC771D1" w:rsidR="009910FC" w:rsidRPr="005847F7" w:rsidRDefault="009910FC" w:rsidP="009910FC">
      <w:pPr>
        <w:rPr>
          <w:lang w:val="en-GB" w:eastAsia="zh-CN"/>
        </w:rPr>
      </w:pPr>
      <w:r w:rsidRPr="005847F7">
        <w:rPr>
          <w:lang w:val="en-GB" w:eastAsia="zh-CN"/>
        </w:rPr>
        <w:t>G</w:t>
      </w:r>
      <w:r w:rsidR="004329BB">
        <w:rPr>
          <w:lang w:val="en-GB" w:eastAsia="zh-CN"/>
        </w:rPr>
        <w:t>iven</w:t>
      </w:r>
      <w:r w:rsidRPr="005847F7">
        <w:rPr>
          <w:lang w:val="en-GB" w:eastAsia="zh-CN"/>
        </w:rPr>
        <w:t xml:space="preserve">: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  <m:r>
          <w:rPr>
            <w:rFonts w:ascii="Cambria Math" w:hAnsi="Cambria Math"/>
            <w:lang w:val="en-GB" w:eastAsia="zh-CN"/>
          </w:rPr>
          <m:t>=i+2j-k</m:t>
        </m:r>
      </m:oMath>
      <w:r w:rsidRPr="005847F7">
        <w:rPr>
          <w:rFonts w:eastAsiaTheme="minorEastAsia"/>
          <w:lang w:val="en-GB" w:eastAsia="zh-CN"/>
        </w:rPr>
        <w:t xml:space="preserve">, </w:t>
      </w:r>
      <m:oMath>
        <m:r>
          <m:rPr>
            <m:sty m:val="bi"/>
          </m:rPr>
          <w:rPr>
            <w:rFonts w:ascii="Cambria Math" w:eastAsiaTheme="minorEastAsia" w:hAnsi="Cambria Math"/>
            <w:lang w:val="en-GB" w:eastAsia="zh-CN"/>
          </w:rPr>
          <m:t>v</m:t>
        </m:r>
        <m:r>
          <w:rPr>
            <w:rFonts w:ascii="Cambria Math" w:eastAsiaTheme="minorEastAsia" w:hAnsi="Cambria Math"/>
            <w:lang w:val="en-GB" w:eastAsia="zh-CN"/>
          </w:rPr>
          <m:t>=3j+5k</m:t>
        </m:r>
      </m:oMath>
      <w:r w:rsidRPr="005847F7">
        <w:rPr>
          <w:rFonts w:eastAsiaTheme="minorEastAsia"/>
          <w:lang w:val="en-GB" w:eastAsia="zh-CN"/>
        </w:rPr>
        <w:t xml:space="preserve"> </w:t>
      </w:r>
      <w:r w:rsidR="004329BB">
        <w:rPr>
          <w:rFonts w:eastAsiaTheme="minorEastAsia"/>
          <w:lang w:val="en-GB" w:eastAsia="zh-CN"/>
        </w:rPr>
        <w:t>and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GB" w:eastAsia="zh-CN"/>
          </w:rPr>
          <m:t>w</m:t>
        </m:r>
        <m:r>
          <w:rPr>
            <w:rFonts w:ascii="Cambria Math" w:eastAsiaTheme="minorEastAsia" w:hAnsi="Cambria Math"/>
            <w:lang w:val="en-GB" w:eastAsia="zh-CN"/>
          </w:rPr>
          <m:t>=5i-j+3k</m:t>
        </m:r>
      </m:oMath>
    </w:p>
    <w:p w14:paraId="423CB3A5" w14:textId="3B71E4E2" w:rsidR="009910FC" w:rsidRPr="005847F7" w:rsidRDefault="009910FC" w:rsidP="009910FC">
      <w:pPr>
        <w:pStyle w:val="Questions"/>
        <w:rPr>
          <w:rFonts w:eastAsiaTheme="minorEastAsia"/>
          <w:lang w:val="en-GB" w:eastAsia="zh-CN"/>
        </w:rPr>
      </w:pPr>
      <w:r w:rsidRPr="005847F7">
        <w:rPr>
          <w:lang w:val="en-GB" w:eastAsia="zh-CN"/>
        </w:rPr>
        <w:t>5.1</w:t>
      </w:r>
      <w:r w:rsidRPr="005847F7">
        <w:rPr>
          <w:lang w:val="en-GB" w:eastAsia="zh-CN"/>
        </w:rPr>
        <w:tab/>
      </w:r>
      <w:r w:rsidR="004329BB">
        <w:rPr>
          <w:lang w:val="en-GB" w:eastAsia="zh-CN"/>
        </w:rPr>
        <w:t xml:space="preserve">Determine the unit vector of vector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w</m:t>
        </m:r>
      </m:oMath>
      <w:r w:rsidRPr="005847F7">
        <w:rPr>
          <w:rFonts w:eastAsiaTheme="minorEastAsia"/>
          <w:lang w:val="en-GB" w:eastAsia="zh-CN"/>
        </w:rPr>
        <w:t>.</w:t>
      </w:r>
      <w:r w:rsidRPr="005847F7">
        <w:rPr>
          <w:rFonts w:eastAsiaTheme="minorEastAsia"/>
          <w:lang w:val="en-GB" w:eastAsia="zh-CN"/>
        </w:rPr>
        <w:tab/>
        <w:t>(3)</w:t>
      </w:r>
    </w:p>
    <w:p w14:paraId="2DC49816" w14:textId="30B0F199" w:rsidR="009910FC" w:rsidRPr="005847F7" w:rsidRDefault="009910FC" w:rsidP="009910FC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5.2</w:t>
      </w:r>
      <w:r w:rsidRPr="005847F7">
        <w:rPr>
          <w:lang w:val="en-GB" w:eastAsia="zh-CN"/>
        </w:rPr>
        <w:tab/>
      </w:r>
      <w:r w:rsidR="004329BB">
        <w:rPr>
          <w:lang w:val="en-GB" w:eastAsia="zh-CN"/>
        </w:rPr>
        <w:t>Determine the size of the angle between vectors</w:t>
      </w:r>
      <w:r w:rsidRPr="005847F7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</m:oMath>
      <w:r w:rsidRPr="005847F7">
        <w:rPr>
          <w:lang w:val="en-GB" w:eastAsia="zh-CN"/>
        </w:rPr>
        <w:t xml:space="preserve"> </w:t>
      </w:r>
      <w:r w:rsidR="004329BB">
        <w:rPr>
          <w:lang w:val="en-GB" w:eastAsia="zh-CN"/>
        </w:rPr>
        <w:t>and</w:t>
      </w:r>
      <w:r w:rsidRPr="005847F7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v</m:t>
        </m:r>
      </m:oMath>
      <w:r w:rsidR="004329BB">
        <w:rPr>
          <w:b/>
          <w:lang w:val="en-GB" w:eastAsia="zh-CN"/>
        </w:rPr>
        <w:t>.</w:t>
      </w:r>
      <w:r w:rsidRPr="005847F7">
        <w:rPr>
          <w:lang w:val="en-GB" w:eastAsia="zh-CN"/>
        </w:rPr>
        <w:tab/>
        <w:t>(5)</w:t>
      </w:r>
    </w:p>
    <w:p w14:paraId="6A0B40FB" w14:textId="1A346D43" w:rsidR="009910FC" w:rsidRPr="005847F7" w:rsidRDefault="009910FC" w:rsidP="009910FC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5.3</w:t>
      </w:r>
      <w:r w:rsidRPr="005847F7">
        <w:rPr>
          <w:lang w:val="en-GB" w:eastAsia="zh-CN"/>
        </w:rPr>
        <w:tab/>
      </w:r>
      <w:r w:rsidR="004329BB">
        <w:rPr>
          <w:lang w:val="en-GB" w:eastAsia="zh-CN"/>
        </w:rPr>
        <w:t xml:space="preserve">Determine the area of the </w:t>
      </w:r>
      <w:r w:rsidRPr="005847F7">
        <w:rPr>
          <w:lang w:val="en-GB" w:eastAsia="zh-CN"/>
        </w:rPr>
        <w:t xml:space="preserve">parallelogram </w:t>
      </w:r>
      <w:r w:rsidR="004329BB">
        <w:rPr>
          <w:lang w:val="en-GB" w:eastAsia="zh-CN"/>
        </w:rPr>
        <w:t>that is formed by the vectors</w:t>
      </w:r>
      <w:r w:rsidRPr="005847F7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</m:oMath>
      <w:r w:rsidRPr="005847F7">
        <w:rPr>
          <w:lang w:val="en-GB" w:eastAsia="zh-CN"/>
        </w:rPr>
        <w:t xml:space="preserve"> </w:t>
      </w:r>
      <w:r w:rsidR="004329BB">
        <w:rPr>
          <w:lang w:val="en-GB" w:eastAsia="zh-CN"/>
        </w:rPr>
        <w:t>and</w:t>
      </w:r>
      <w:r w:rsidRPr="005847F7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w</m:t>
        </m:r>
      </m:oMath>
      <w:r w:rsidRPr="005847F7">
        <w:rPr>
          <w:lang w:val="en-GB" w:eastAsia="zh-CN"/>
        </w:rPr>
        <w:t>.</w:t>
      </w:r>
      <w:r w:rsidRPr="005847F7">
        <w:rPr>
          <w:lang w:val="en-GB" w:eastAsia="zh-CN"/>
        </w:rPr>
        <w:tab/>
        <w:t>(</w:t>
      </w:r>
      <w:r w:rsidR="00DC3F93" w:rsidRPr="005847F7">
        <w:rPr>
          <w:lang w:val="en-GB" w:eastAsia="zh-CN"/>
        </w:rPr>
        <w:t>7</w:t>
      </w:r>
      <w:r w:rsidR="00773BDE" w:rsidRPr="005847F7">
        <w:rPr>
          <w:lang w:val="en-GB" w:eastAsia="zh-CN"/>
        </w:rPr>
        <w:t>)</w:t>
      </w:r>
    </w:p>
    <w:p w14:paraId="168BF25A" w14:textId="6C06EECF" w:rsidR="009910FC" w:rsidRPr="005847F7" w:rsidRDefault="009910FC" w:rsidP="00362A53">
      <w:pPr>
        <w:rPr>
          <w:lang w:val="en-GB"/>
        </w:rPr>
      </w:pPr>
    </w:p>
    <w:p w14:paraId="61047A33" w14:textId="77777777" w:rsidR="009910FC" w:rsidRPr="005847F7" w:rsidRDefault="009910FC" w:rsidP="00362A53">
      <w:pPr>
        <w:rPr>
          <w:lang w:val="en-GB"/>
        </w:rPr>
      </w:pPr>
    </w:p>
    <w:p w14:paraId="313A018B" w14:textId="7DBD1A09" w:rsidR="00286E94" w:rsidRPr="005847F7" w:rsidRDefault="005847F7" w:rsidP="00286E94">
      <w:pPr>
        <w:pStyle w:val="Heading1"/>
        <w:rPr>
          <w:lang w:val="en-GB"/>
        </w:rPr>
      </w:pPr>
      <w:r>
        <w:rPr>
          <w:lang w:val="en-GB"/>
        </w:rPr>
        <w:t>Question</w:t>
      </w:r>
      <w:r w:rsidR="00286E94" w:rsidRPr="005847F7">
        <w:rPr>
          <w:lang w:val="en-GB"/>
        </w:rPr>
        <w:t xml:space="preserve"> </w:t>
      </w:r>
      <w:r w:rsidR="00650C48" w:rsidRPr="005847F7">
        <w:rPr>
          <w:lang w:val="en-GB"/>
        </w:rPr>
        <w:t>6</w:t>
      </w:r>
      <w:r w:rsidR="00286E94" w:rsidRPr="005847F7">
        <w:rPr>
          <w:lang w:val="en-GB"/>
        </w:rPr>
        <w:tab/>
        <w:t>[</w:t>
      </w:r>
      <w:r w:rsidR="00762F8C" w:rsidRPr="005847F7">
        <w:rPr>
          <w:lang w:val="en-GB"/>
        </w:rPr>
        <w:t>2</w:t>
      </w:r>
      <w:r w:rsidR="00604796" w:rsidRPr="005847F7">
        <w:rPr>
          <w:lang w:val="en-GB"/>
        </w:rPr>
        <w:t>4</w:t>
      </w:r>
      <w:r w:rsidR="00286E94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286E94" w:rsidRPr="005847F7">
        <w:rPr>
          <w:lang w:val="en-GB"/>
        </w:rPr>
        <w:t>]</w:t>
      </w:r>
    </w:p>
    <w:p w14:paraId="5640DF8F" w14:textId="6AFB61F0" w:rsidR="00A438B0" w:rsidRPr="005847F7" w:rsidRDefault="00A438B0" w:rsidP="00C578D7">
      <w:pPr>
        <w:pStyle w:val="Questions"/>
        <w:rPr>
          <w:lang w:val="en-GB"/>
        </w:rPr>
      </w:pPr>
      <w:r w:rsidRPr="005847F7">
        <w:rPr>
          <w:lang w:val="en-GB"/>
        </w:rPr>
        <w:t>6.1</w:t>
      </w:r>
      <w:r w:rsidRPr="005847F7">
        <w:rPr>
          <w:lang w:val="en-GB"/>
        </w:rPr>
        <w:tab/>
      </w:r>
      <w:r w:rsidR="004329BB">
        <w:rPr>
          <w:lang w:val="en-GB"/>
        </w:rPr>
        <w:t xml:space="preserve">Determine the invers function of </w:t>
      </w:r>
      <m:oMath>
        <m:r>
          <w:rPr>
            <w:rFonts w:ascii="Cambria Math" w:hAnsi="Cambria Math"/>
            <w:lang w:val="en-GB"/>
          </w:rPr>
          <m:t>y=</m:t>
        </m:r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lang w:val="en-GB"/>
                  </w:rPr>
                </m:ctrlPr>
              </m:fPr>
              <m:num>
                <m:r>
                  <w:rPr>
                    <w:rFonts w:ascii="Cambria Math" w:hAnsi="Cambria Math"/>
                    <w:lang w:val="en-GB"/>
                  </w:rPr>
                  <m:t>x</m:t>
                </m:r>
              </m:num>
              <m:den>
                <m:r>
                  <w:rPr>
                    <w:rFonts w:ascii="Cambria Math" w:hAnsi="Cambria Math"/>
                    <w:lang w:val="en-GB"/>
                  </w:rPr>
                  <m:t>2</m:t>
                </m:r>
              </m:den>
            </m:f>
          </m:e>
        </m:func>
        <m:r>
          <w:rPr>
            <w:rFonts w:ascii="Cambria Math" w:hAnsi="Cambria Math"/>
            <w:lang w:val="en-GB"/>
          </w:rPr>
          <m:t>+1</m:t>
        </m:r>
      </m:oMath>
      <w:r w:rsidR="00046998" w:rsidRPr="005847F7">
        <w:rPr>
          <w:lang w:val="en-GB"/>
        </w:rPr>
        <w:t xml:space="preserve">. </w:t>
      </w:r>
      <w:r w:rsidR="004329BB">
        <w:rPr>
          <w:lang w:val="en-GB"/>
        </w:rPr>
        <w:t xml:space="preserve">Write it in the form </w:t>
      </w:r>
      <m:oMath>
        <m:r>
          <w:rPr>
            <w:rFonts w:ascii="Cambria Math" w:hAnsi="Cambria Math"/>
            <w:lang w:val="en-GB"/>
          </w:rPr>
          <m:t>y=…</m:t>
        </m:r>
      </m:oMath>
      <w:r w:rsidR="00046998" w:rsidRPr="005847F7">
        <w:rPr>
          <w:lang w:val="en-GB"/>
        </w:rPr>
        <w:tab/>
        <w:t>(4)</w:t>
      </w:r>
    </w:p>
    <w:p w14:paraId="18D56D87" w14:textId="77777777" w:rsidR="00362A53" w:rsidRPr="005847F7" w:rsidRDefault="00362A53" w:rsidP="00C578D7">
      <w:pPr>
        <w:pStyle w:val="Questions"/>
        <w:rPr>
          <w:lang w:val="en-GB"/>
        </w:rPr>
      </w:pPr>
    </w:p>
    <w:p w14:paraId="25B2A32E" w14:textId="0E892EC9" w:rsidR="00CF2D76" w:rsidRPr="005847F7" w:rsidRDefault="00046998" w:rsidP="00CF2D76">
      <w:pPr>
        <w:pStyle w:val="Questions"/>
        <w:rPr>
          <w:color w:val="000000" w:themeColor="text1"/>
          <w:lang w:val="en-GB"/>
        </w:rPr>
      </w:pPr>
      <w:r w:rsidRPr="005847F7">
        <w:rPr>
          <w:color w:val="000000" w:themeColor="text1"/>
          <w:lang w:val="en-GB"/>
        </w:rPr>
        <w:t>6.2</w:t>
      </w:r>
      <w:r w:rsidRPr="005847F7">
        <w:rPr>
          <w:color w:val="000000" w:themeColor="text1"/>
          <w:lang w:val="en-GB"/>
        </w:rPr>
        <w:tab/>
      </w:r>
      <w:bookmarkStart w:id="12" w:name="_Hlk512495915"/>
      <w:r w:rsidR="00CF2D76" w:rsidRPr="005847F7">
        <w:rPr>
          <w:color w:val="000000" w:themeColor="text1"/>
          <w:lang w:val="en-GB"/>
        </w:rPr>
        <w:t>G</w:t>
      </w:r>
      <w:r w:rsidR="004329BB">
        <w:rPr>
          <w:color w:val="000000" w:themeColor="text1"/>
          <w:lang w:val="en-GB"/>
        </w:rPr>
        <w:t>iven</w:t>
      </w:r>
      <w:r w:rsidR="00CF2D76" w:rsidRPr="005847F7">
        <w:rPr>
          <w:color w:val="000000" w:themeColor="text1"/>
          <w:lang w:val="en-GB"/>
        </w:rPr>
        <w:t xml:space="preserve">: </w:t>
      </w:r>
      <m:oMath>
        <m:r>
          <w:rPr>
            <w:rFonts w:ascii="Cambria Math" w:eastAsiaTheme="minorEastAsia" w:hAnsi="Cambria Math"/>
            <w:color w:val="000000" w:themeColor="text1"/>
            <w:lang w:val="en-GB" w:eastAsia="zh-CN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lang w:val="en-GB" w:eastAsia="zh-CN"/>
              </w:rPr>
              <m:t>x</m:t>
            </m:r>
          </m:e>
        </m:d>
        <m:r>
          <w:rPr>
            <w:rFonts w:ascii="Cambria Math" w:eastAsiaTheme="minorEastAsia" w:hAnsi="Cambria Math"/>
            <w:color w:val="000000" w:themeColor="text1"/>
            <w:lang w:val="en-GB" w:eastAsia="zh-CN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color w:val="000000" w:themeColor="text1"/>
                <w:lang w:val="en-GB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lang w:val="en-GB" w:eastAsia="zh-CN"/>
              </w:rPr>
              <m:t>arccos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lang w:val="en-GB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0000" w:themeColor="text1"/>
                    <w:lang w:val="en-GB"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lang w:val="en-GB"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color w:val="000000" w:themeColor="text1"/>
                        <w:lang w:val="en-GB"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color w:val="000000" w:themeColor="text1"/>
                        <w:lang w:val="en-GB" w:eastAsia="zh-CN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color w:val="000000" w:themeColor="text1"/>
            <w:lang w:val="en-GB" w:eastAsia="zh-CN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val="en-GB" w:eastAsia="zh-CN"/>
              </w:rPr>
              <m:t>6</m:t>
            </m:r>
          </m:den>
        </m:f>
      </m:oMath>
    </w:p>
    <w:p w14:paraId="45B96B6A" w14:textId="7B48F6BE" w:rsidR="00D340A5" w:rsidRPr="005847F7" w:rsidRDefault="00CF2D76" w:rsidP="00CF2D76">
      <w:pPr>
        <w:pStyle w:val="Questions"/>
        <w:rPr>
          <w:rFonts w:eastAsiaTheme="minorEastAsia"/>
          <w:color w:val="000000" w:themeColor="text1"/>
          <w:lang w:val="en-GB" w:eastAsia="zh-CN"/>
        </w:rPr>
      </w:pPr>
      <w:r w:rsidRPr="005847F7">
        <w:rPr>
          <w:rFonts w:eastAsiaTheme="minorEastAsia"/>
          <w:color w:val="000000" w:themeColor="text1"/>
          <w:lang w:val="en-GB" w:eastAsia="zh-CN"/>
        </w:rPr>
        <w:tab/>
      </w:r>
      <w:r w:rsidR="00D340A5" w:rsidRPr="005847F7">
        <w:rPr>
          <w:rFonts w:eastAsiaTheme="minorEastAsia"/>
          <w:color w:val="000000" w:themeColor="text1"/>
          <w:lang w:val="en-GB" w:eastAsia="zh-CN"/>
        </w:rPr>
        <w:t>(a)</w:t>
      </w:r>
      <w:r w:rsidR="00D340A5" w:rsidRPr="005847F7">
        <w:rPr>
          <w:rFonts w:eastAsiaTheme="minorEastAsia"/>
          <w:color w:val="000000" w:themeColor="text1"/>
          <w:lang w:val="en-GB" w:eastAsia="zh-CN"/>
        </w:rPr>
        <w:tab/>
      </w:r>
      <w:r w:rsidR="004329BB">
        <w:rPr>
          <w:rFonts w:eastAsiaTheme="minorEastAsia"/>
          <w:color w:val="000000" w:themeColor="text1"/>
          <w:lang w:val="en-GB" w:eastAsia="zh-CN"/>
        </w:rPr>
        <w:t xml:space="preserve">Sketch the graph of </w:t>
      </w:r>
      <m:oMath>
        <m:r>
          <w:rPr>
            <w:rFonts w:ascii="Cambria Math" w:eastAsiaTheme="minorEastAsia" w:hAnsi="Cambria Math"/>
            <w:color w:val="000000" w:themeColor="text1"/>
            <w:lang w:val="en-GB" w:eastAsia="zh-CN"/>
          </w:rPr>
          <m:t>h.</m:t>
        </m:r>
      </m:oMath>
      <w:r w:rsidRPr="005847F7">
        <w:rPr>
          <w:rFonts w:eastAsiaTheme="minorEastAsia"/>
          <w:color w:val="000000" w:themeColor="text1"/>
          <w:lang w:val="en-GB" w:eastAsia="zh-CN"/>
        </w:rPr>
        <w:t xml:space="preserve"> </w:t>
      </w:r>
      <w:r w:rsidR="004329BB">
        <w:rPr>
          <w:rFonts w:eastAsiaTheme="minorEastAsia"/>
          <w:color w:val="000000" w:themeColor="text1"/>
          <w:lang w:val="en-GB" w:eastAsia="zh-CN"/>
        </w:rPr>
        <w:t xml:space="preserve">Cleary show all intercepts with the axis and coordinates </w:t>
      </w:r>
      <w:r w:rsidR="003868BD">
        <w:rPr>
          <w:rFonts w:eastAsiaTheme="minorEastAsia"/>
          <w:color w:val="000000" w:themeColor="text1"/>
          <w:lang w:val="en-GB" w:eastAsia="zh-CN"/>
        </w:rPr>
        <w:tab/>
      </w:r>
      <w:r w:rsidR="003868BD">
        <w:rPr>
          <w:rFonts w:eastAsiaTheme="minorEastAsia"/>
          <w:color w:val="000000" w:themeColor="text1"/>
          <w:lang w:val="en-GB" w:eastAsia="zh-CN"/>
        </w:rPr>
        <w:tab/>
      </w:r>
      <w:r w:rsidR="004329BB">
        <w:rPr>
          <w:rFonts w:eastAsiaTheme="minorEastAsia"/>
          <w:color w:val="000000" w:themeColor="text1"/>
          <w:lang w:val="en-GB" w:eastAsia="zh-CN"/>
        </w:rPr>
        <w:t>of the endp</w:t>
      </w:r>
      <w:r w:rsidR="003868BD">
        <w:rPr>
          <w:rFonts w:eastAsiaTheme="minorEastAsia"/>
          <w:color w:val="000000" w:themeColor="text1"/>
          <w:lang w:val="en-GB" w:eastAsia="zh-CN"/>
        </w:rPr>
        <w:t xml:space="preserve">oints of the function. </w:t>
      </w:r>
      <w:bookmarkEnd w:id="12"/>
      <w:r w:rsidR="003868BD">
        <w:rPr>
          <w:rFonts w:eastAsiaTheme="minorEastAsia"/>
          <w:color w:val="000000" w:themeColor="text1"/>
          <w:lang w:val="en-GB" w:eastAsia="zh-CN"/>
        </w:rPr>
        <w:t>Use</w:t>
      </w:r>
      <w:r w:rsidRPr="005847F7">
        <w:rPr>
          <w:color w:val="000000" w:themeColor="text1"/>
          <w:lang w:val="en-GB" w:eastAsia="zh-CN"/>
        </w:rPr>
        <w:t xml:space="preserve"> </w:t>
      </w:r>
      <w:r w:rsidRPr="005847F7">
        <w:rPr>
          <w:b/>
          <w:color w:val="000000" w:themeColor="text1"/>
          <w:lang w:val="en-GB" w:eastAsia="zh-CN"/>
        </w:rPr>
        <w:t>DIAGRAM</w:t>
      </w:r>
      <w:r w:rsidR="003868BD">
        <w:rPr>
          <w:b/>
          <w:color w:val="000000" w:themeColor="text1"/>
          <w:lang w:val="en-GB" w:eastAsia="zh-CN"/>
        </w:rPr>
        <w:t xml:space="preserve"> SHEET</w:t>
      </w:r>
      <w:r w:rsidRPr="005847F7">
        <w:rPr>
          <w:b/>
          <w:color w:val="000000" w:themeColor="text1"/>
          <w:lang w:val="en-GB" w:eastAsia="zh-CN"/>
        </w:rPr>
        <w:t xml:space="preserve"> 2</w:t>
      </w:r>
      <w:r w:rsidRPr="005847F7">
        <w:rPr>
          <w:color w:val="000000" w:themeColor="text1"/>
          <w:lang w:val="en-GB" w:eastAsia="zh-CN"/>
        </w:rPr>
        <w:t xml:space="preserve"> </w:t>
      </w:r>
      <w:r w:rsidR="003868BD">
        <w:rPr>
          <w:color w:val="000000" w:themeColor="text1"/>
          <w:lang w:val="en-GB" w:eastAsia="zh-CN"/>
        </w:rPr>
        <w:t>for the sketch</w:t>
      </w:r>
      <w:r w:rsidRPr="005847F7">
        <w:rPr>
          <w:color w:val="000000" w:themeColor="text1"/>
          <w:lang w:val="en-GB" w:eastAsia="zh-CN"/>
        </w:rPr>
        <w:t>.</w:t>
      </w:r>
      <w:r w:rsidR="00D340A5" w:rsidRPr="005847F7">
        <w:rPr>
          <w:color w:val="000000" w:themeColor="text1"/>
          <w:lang w:val="en-GB" w:eastAsia="zh-CN"/>
        </w:rPr>
        <w:tab/>
        <w:t>(7)</w:t>
      </w:r>
    </w:p>
    <w:p w14:paraId="79C44116" w14:textId="15CC249E" w:rsidR="00762F8C" w:rsidRPr="005847F7" w:rsidRDefault="00D340A5" w:rsidP="00CF2D76">
      <w:pPr>
        <w:pStyle w:val="Questions"/>
        <w:rPr>
          <w:color w:val="000000" w:themeColor="text1"/>
          <w:lang w:val="en-GB"/>
        </w:rPr>
      </w:pPr>
      <w:r w:rsidRPr="005847F7">
        <w:rPr>
          <w:color w:val="000000" w:themeColor="text1"/>
          <w:lang w:val="en-GB"/>
        </w:rPr>
        <w:tab/>
      </w:r>
      <w:r w:rsidR="00762F8C" w:rsidRPr="005847F7">
        <w:rPr>
          <w:color w:val="000000" w:themeColor="text1"/>
          <w:lang w:val="en-GB"/>
        </w:rPr>
        <w:t>(</w:t>
      </w:r>
      <w:r w:rsidRPr="005847F7">
        <w:rPr>
          <w:color w:val="000000" w:themeColor="text1"/>
          <w:lang w:val="en-GB"/>
        </w:rPr>
        <w:t>b</w:t>
      </w:r>
      <w:r w:rsidR="00762F8C" w:rsidRPr="005847F7">
        <w:rPr>
          <w:color w:val="000000" w:themeColor="text1"/>
          <w:lang w:val="en-GB"/>
        </w:rPr>
        <w:t>)</w:t>
      </w:r>
      <w:r w:rsidR="00762F8C" w:rsidRPr="005847F7">
        <w:rPr>
          <w:color w:val="000000" w:themeColor="text1"/>
          <w:lang w:val="en-GB"/>
        </w:rPr>
        <w:tab/>
      </w:r>
      <w:r w:rsidR="003868BD">
        <w:rPr>
          <w:color w:val="000000" w:themeColor="text1"/>
          <w:lang w:val="en-GB"/>
        </w:rPr>
        <w:t xml:space="preserve">Describe the transformation, in words, that took place from </w:t>
      </w:r>
      <m:oMath>
        <m:r>
          <w:rPr>
            <w:rFonts w:ascii="Cambria Math" w:hAnsi="Cambria Math"/>
            <w:color w:val="000000" w:themeColor="text1"/>
            <w:lang w:val="en-GB"/>
          </w:rPr>
          <m:t>h</m:t>
        </m:r>
      </m:oMath>
      <w:r w:rsidR="007B1B05" w:rsidRPr="005847F7">
        <w:rPr>
          <w:color w:val="000000" w:themeColor="text1"/>
          <w:lang w:val="en-GB"/>
        </w:rPr>
        <w:t xml:space="preserve"> </w:t>
      </w:r>
      <w:r w:rsidR="003868BD">
        <w:rPr>
          <w:color w:val="000000" w:themeColor="text1"/>
          <w:lang w:val="en-GB"/>
        </w:rPr>
        <w:t xml:space="preserve">to obtain the </w:t>
      </w:r>
      <w:r w:rsidR="003868BD">
        <w:rPr>
          <w:color w:val="000000" w:themeColor="text1"/>
          <w:lang w:val="en-GB"/>
        </w:rPr>
        <w:tab/>
      </w:r>
      <w:r w:rsidR="003868BD">
        <w:rPr>
          <w:color w:val="000000" w:themeColor="text1"/>
          <w:lang w:val="en-GB"/>
        </w:rPr>
        <w:tab/>
        <w:t xml:space="preserve">function </w:t>
      </w:r>
      <m:oMath>
        <m:r>
          <w:rPr>
            <w:rFonts w:ascii="Cambria Math" w:hAnsi="Cambria Math"/>
            <w:color w:val="000000" w:themeColor="text1"/>
            <w:lang w:val="en-GB"/>
          </w:rPr>
          <m:t>y=</m:t>
        </m:r>
        <m:func>
          <m:funcPr>
            <m:ctrlPr>
              <w:rPr>
                <w:rFonts w:ascii="Cambria Math" w:hAnsi="Cambria Math"/>
                <w:i/>
                <w:color w:val="000000" w:themeColor="text1"/>
                <w:lang w:val="en-GB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 w:themeColor="text1"/>
                <w:lang w:val="en-GB"/>
              </w:rPr>
              <m:t>arccos</m:t>
            </m:r>
          </m:fName>
          <m:e>
            <m:r>
              <w:rPr>
                <w:rFonts w:ascii="Cambria Math" w:hAnsi="Cambria Math"/>
                <w:color w:val="000000" w:themeColor="text1"/>
                <w:lang w:val="en-GB"/>
              </w:rPr>
              <m:t>x</m:t>
            </m:r>
          </m:e>
        </m:func>
        <m:r>
          <w:rPr>
            <w:rFonts w:ascii="Cambria Math" w:hAnsi="Cambria Math"/>
            <w:color w:val="000000" w:themeColor="text1"/>
            <w:lang w:val="en-GB"/>
          </w:rPr>
          <m:t>+</m:t>
        </m:r>
        <m:f>
          <m:fPr>
            <m:ctrlPr>
              <w:rPr>
                <w:rFonts w:ascii="Cambria Math" w:hAnsi="Cambria Math"/>
                <w:i/>
                <w:color w:val="000000" w:themeColor="text1"/>
                <w:lang w:val="en-GB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lang w:val="en-GB"/>
              </w:rPr>
              <m:t>π</m:t>
            </m:r>
          </m:num>
          <m:den>
            <m:r>
              <w:rPr>
                <w:rFonts w:ascii="Cambria Math" w:hAnsi="Cambria Math"/>
                <w:color w:val="000000" w:themeColor="text1"/>
                <w:lang w:val="en-GB"/>
              </w:rPr>
              <m:t>6</m:t>
            </m:r>
          </m:den>
        </m:f>
      </m:oMath>
      <w:r w:rsidR="00604796" w:rsidRPr="005847F7">
        <w:rPr>
          <w:color w:val="000000" w:themeColor="text1"/>
          <w:lang w:val="en-GB"/>
        </w:rPr>
        <w:t>.</w:t>
      </w:r>
      <w:r w:rsidR="00762F8C" w:rsidRPr="005847F7">
        <w:rPr>
          <w:color w:val="000000" w:themeColor="text1"/>
          <w:lang w:val="en-GB"/>
        </w:rPr>
        <w:tab/>
        <w:t>(</w:t>
      </w:r>
      <w:r w:rsidR="00604796" w:rsidRPr="005847F7">
        <w:rPr>
          <w:color w:val="000000" w:themeColor="text1"/>
          <w:lang w:val="en-GB"/>
        </w:rPr>
        <w:t>3</w:t>
      </w:r>
      <w:r w:rsidR="00762F8C" w:rsidRPr="005847F7">
        <w:rPr>
          <w:color w:val="000000" w:themeColor="text1"/>
          <w:lang w:val="en-GB"/>
        </w:rPr>
        <w:t>)</w:t>
      </w:r>
    </w:p>
    <w:p w14:paraId="3F961E0C" w14:textId="77777777" w:rsidR="00362A53" w:rsidRPr="005847F7" w:rsidRDefault="00362A53" w:rsidP="00C578D7">
      <w:pPr>
        <w:pStyle w:val="Questions"/>
        <w:rPr>
          <w:lang w:val="en-GB"/>
        </w:rPr>
      </w:pPr>
    </w:p>
    <w:p w14:paraId="7FFCEB14" w14:textId="3545E923" w:rsidR="00BF4ACB" w:rsidRPr="005847F7" w:rsidRDefault="00C4426F" w:rsidP="00BF4ACB">
      <w:pPr>
        <w:tabs>
          <w:tab w:val="left" w:pos="709"/>
          <w:tab w:val="left" w:pos="1560"/>
          <w:tab w:val="right" w:pos="8931"/>
        </w:tabs>
        <w:spacing w:after="0"/>
        <w:rPr>
          <w:lang w:val="en-GB" w:eastAsia="zh-CN"/>
        </w:rPr>
      </w:pPr>
      <w:r w:rsidRPr="005847F7">
        <w:rPr>
          <w:lang w:val="en-GB"/>
        </w:rPr>
        <w:t>6.3</w:t>
      </w:r>
      <w:r w:rsidRPr="005847F7">
        <w:rPr>
          <w:lang w:val="en-GB"/>
        </w:rPr>
        <w:tab/>
      </w:r>
      <w:r w:rsidR="00BF4ACB" w:rsidRPr="005847F7">
        <w:rPr>
          <w:lang w:val="en-GB" w:eastAsia="zh-CN"/>
        </w:rPr>
        <w:t xml:space="preserve">In </w:t>
      </w:r>
      <w:r w:rsidR="003868BD">
        <w:rPr>
          <w:lang w:val="en-GB" w:eastAsia="zh-CN"/>
        </w:rPr>
        <w:t>the</w:t>
      </w:r>
      <w:r w:rsidR="00BF4ACB" w:rsidRPr="005847F7">
        <w:rPr>
          <w:lang w:val="en-GB" w:eastAsia="zh-CN"/>
        </w:rPr>
        <w:t xml:space="preserve"> diagram OAXB </w:t>
      </w:r>
      <w:r w:rsidR="003868BD">
        <w:rPr>
          <w:lang w:val="en-GB" w:eastAsia="zh-CN"/>
        </w:rPr>
        <w:t xml:space="preserve">is a sector of a circle with midpoint </w:t>
      </w:r>
      <w:r w:rsidR="00BF4ACB" w:rsidRPr="005847F7">
        <w:rPr>
          <w:lang w:val="en-GB" w:eastAsia="zh-CN"/>
        </w:rPr>
        <w:t xml:space="preserve">O </w:t>
      </w:r>
      <w:r w:rsidR="003868BD">
        <w:rPr>
          <w:lang w:val="en-GB" w:eastAsia="zh-CN"/>
        </w:rPr>
        <w:t xml:space="preserve">and radius </w:t>
      </w:r>
      <w:r w:rsidR="00BF4ACB" w:rsidRPr="005847F7">
        <w:rPr>
          <w:lang w:val="en-GB" w:eastAsia="zh-CN"/>
        </w:rPr>
        <w:t xml:space="preserve">6 cm. </w:t>
      </w:r>
      <w:r w:rsidR="00BF4ACB" w:rsidRPr="005847F7">
        <w:rPr>
          <w:lang w:val="en-GB" w:eastAsia="zh-CN"/>
        </w:rPr>
        <w:br/>
      </w:r>
      <w:r w:rsidR="00BF4ACB" w:rsidRPr="005847F7">
        <w:rPr>
          <w:lang w:val="en-GB" w:eastAsia="zh-CN"/>
        </w:rPr>
        <w:tab/>
        <w:t xml:space="preserve">CAYB is </w:t>
      </w:r>
      <w:r w:rsidR="003868BD">
        <w:rPr>
          <w:lang w:val="en-GB" w:eastAsia="zh-CN"/>
        </w:rPr>
        <w:t>a sector of another circle with midpoint C and radius 10 cm.</w:t>
      </w:r>
      <w:r w:rsidR="00BF4ACB" w:rsidRPr="005847F7">
        <w:rPr>
          <w:lang w:val="en-GB" w:eastAsia="zh-CN"/>
        </w:rPr>
        <w:t xml:space="preserve"> </w:t>
      </w:r>
      <w:r w:rsidR="00BF4ACB" w:rsidRPr="005847F7">
        <w:rPr>
          <w:lang w:val="en-GB" w:eastAsia="zh-CN"/>
        </w:rPr>
        <w:br/>
      </w:r>
      <w:r w:rsidR="00BF4ACB" w:rsidRPr="005847F7">
        <w:rPr>
          <w:lang w:val="en-GB" w:eastAsia="zh-CN"/>
        </w:rPr>
        <w:tab/>
      </w:r>
      <m:oMath>
        <m:r>
          <m:rPr>
            <m:sty m:val="p"/>
          </m:rPr>
          <w:rPr>
            <w:rFonts w:ascii="Cambria Math" w:hAnsi="Cambria Math"/>
            <w:lang w:val="en-GB" w:eastAsia="zh-CN"/>
          </w:rPr>
          <m:t>Δ</m:t>
        </m:r>
      </m:oMath>
      <w:r w:rsidR="00BF4ACB" w:rsidRPr="005847F7">
        <w:rPr>
          <w:rFonts w:eastAsiaTheme="minorEastAsia"/>
          <w:lang w:val="en-GB" w:eastAsia="zh-CN"/>
        </w:rPr>
        <w:t xml:space="preserve">ABC is </w:t>
      </w:r>
      <w:r w:rsidR="003868BD">
        <w:rPr>
          <w:rFonts w:eastAsiaTheme="minorEastAsia"/>
          <w:lang w:val="en-GB" w:eastAsia="zh-CN"/>
        </w:rPr>
        <w:t>equilateral</w:t>
      </w:r>
      <w:r w:rsidR="00BF4ACB" w:rsidRPr="005847F7">
        <w:rPr>
          <w:rFonts w:eastAsiaTheme="minorEastAsia"/>
          <w:lang w:val="en-GB" w:eastAsia="zh-CN"/>
        </w:rPr>
        <w:t xml:space="preserve"> </w:t>
      </w:r>
      <w:r w:rsidR="003868BD">
        <w:rPr>
          <w:rFonts w:eastAsiaTheme="minorEastAsia"/>
          <w:lang w:val="en-GB" w:eastAsia="zh-CN"/>
        </w:rPr>
        <w:t xml:space="preserve">with </w:t>
      </w:r>
      <m:oMath>
        <m:r>
          <m:rPr>
            <m:nor/>
          </m:rPr>
          <w:rPr>
            <w:lang w:val="en-GB"/>
          </w:rPr>
          <m:t>A</m:t>
        </m:r>
        <m:acc>
          <m:accPr>
            <m:ctrlPr>
              <w:rPr>
                <w:rFonts w:ascii="Cambria Math" w:hAnsi="Cambria Math"/>
                <w:lang w:val="en-GB"/>
              </w:rPr>
            </m:ctrlPr>
          </m:accPr>
          <m:e>
            <m:r>
              <m:rPr>
                <m:nor/>
              </m:rPr>
              <w:rPr>
                <w:lang w:val="en-GB"/>
              </w:rPr>
              <m:t>C</m:t>
            </m:r>
          </m:e>
        </m:acc>
        <m:r>
          <m:rPr>
            <m:nor/>
          </m:rPr>
          <w:rPr>
            <w:lang w:val="en-GB"/>
          </w:rPr>
          <m:t>B</m:t>
        </m:r>
        <m:r>
          <w:rPr>
            <w:rFonts w:ascii="Cambria Math" w:eastAsiaTheme="minorEastAsia" w:hAnsi="Cambria Math"/>
            <w:lang w:val="en-GB"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GB" w:eastAsia="zh-CN"/>
              </w:rPr>
              <m:t>3</m:t>
            </m:r>
          </m:den>
        </m:f>
      </m:oMath>
      <w:r w:rsidR="00BF4ACB" w:rsidRPr="005847F7">
        <w:rPr>
          <w:rFonts w:eastAsiaTheme="minorEastAsia"/>
          <w:lang w:val="en-GB" w:eastAsia="zh-CN"/>
        </w:rPr>
        <w:t xml:space="preserve"> radia</w:t>
      </w:r>
      <w:r w:rsidR="003868BD">
        <w:rPr>
          <w:rFonts w:eastAsiaTheme="minorEastAsia"/>
          <w:lang w:val="en-GB" w:eastAsia="zh-CN"/>
        </w:rPr>
        <w:t>ns</w:t>
      </w:r>
      <w:r w:rsidR="00577B01">
        <w:rPr>
          <w:rFonts w:eastAsiaTheme="minorEastAsia"/>
          <w:lang w:val="en-GB" w:eastAsia="zh-CN"/>
        </w:rPr>
        <w:t xml:space="preserve"> and</w:t>
      </w:r>
      <w:r w:rsidR="00BF4ACB" w:rsidRPr="005847F7">
        <w:rPr>
          <w:rFonts w:eastAsiaTheme="minorEastAsia"/>
          <w:lang w:val="en-GB" w:eastAsia="zh-CN"/>
        </w:rPr>
        <w:t xml:space="preserve"> </w:t>
      </w:r>
      <m:oMath>
        <m:r>
          <m:rPr>
            <m:nor/>
          </m:rPr>
          <w:rPr>
            <w:lang w:val="en-GB"/>
          </w:rPr>
          <m:t>A</m:t>
        </m:r>
        <m:acc>
          <m:accPr>
            <m:ctrlPr>
              <w:rPr>
                <w:rFonts w:ascii="Cambria Math" w:hAnsi="Cambria Math"/>
                <w:lang w:val="en-GB"/>
              </w:rPr>
            </m:ctrlPr>
          </m:accPr>
          <m:e>
            <m:r>
              <m:rPr>
                <m:nor/>
              </m:rPr>
              <w:rPr>
                <w:lang w:val="en-GB"/>
              </w:rPr>
              <m:t>O</m:t>
            </m:r>
          </m:e>
        </m:acc>
        <m:r>
          <m:rPr>
            <m:nor/>
          </m:rPr>
          <w:rPr>
            <w:lang w:val="en-GB"/>
          </w:rPr>
          <m:t>B</m:t>
        </m:r>
        <m:r>
          <w:rPr>
            <w:rFonts w:ascii="Cambria Math" w:eastAsiaTheme="minorEastAsia" w:hAnsi="Cambria Math"/>
            <w:lang w:val="en-GB" w:eastAsia="zh-CN"/>
          </w:rPr>
          <m:t>=1,97</m:t>
        </m:r>
      </m:oMath>
      <w:r w:rsidR="00BF4ACB" w:rsidRPr="005847F7">
        <w:rPr>
          <w:rFonts w:eastAsiaTheme="minorEastAsia"/>
          <w:lang w:val="en-GB" w:eastAsia="zh-CN"/>
        </w:rPr>
        <w:t xml:space="preserve"> radia</w:t>
      </w:r>
      <w:r w:rsidR="00577B01">
        <w:rPr>
          <w:rFonts w:eastAsiaTheme="minorEastAsia"/>
          <w:lang w:val="en-GB" w:eastAsia="zh-CN"/>
        </w:rPr>
        <w:t>ns</w:t>
      </w:r>
      <w:r w:rsidR="00BF4ACB" w:rsidRPr="005847F7">
        <w:rPr>
          <w:rFonts w:eastAsiaTheme="minorEastAsia"/>
          <w:lang w:val="en-GB" w:eastAsia="zh-CN"/>
        </w:rPr>
        <w:t>.</w:t>
      </w:r>
    </w:p>
    <w:p w14:paraId="24D3504F" w14:textId="77777777" w:rsidR="00BF4ACB" w:rsidRPr="005847F7" w:rsidRDefault="00BF4ACB" w:rsidP="00362A53">
      <w:pPr>
        <w:spacing w:before="0" w:after="0"/>
        <w:jc w:val="center"/>
        <w:rPr>
          <w:lang w:val="en-GB" w:eastAsia="zh-CN"/>
        </w:rPr>
      </w:pPr>
      <w:r w:rsidRPr="005847F7">
        <w:rPr>
          <w:noProof/>
          <w:lang w:val="en-GB" w:eastAsia="zh-CN"/>
        </w:rPr>
        <w:drawing>
          <wp:inline distT="0" distB="0" distL="0" distR="0" wp14:anchorId="28C05655" wp14:editId="03762457">
            <wp:extent cx="2628900" cy="21583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4" b="4395"/>
                    <a:stretch/>
                  </pic:blipFill>
                  <pic:spPr bwMode="auto">
                    <a:xfrm>
                      <a:off x="0" y="0"/>
                      <a:ext cx="2649920" cy="21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9046A" w14:textId="7532D3BB" w:rsidR="00362A53" w:rsidRPr="005847F7" w:rsidRDefault="00362A53" w:rsidP="00BF4ACB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  <w:t>(a)</w:t>
      </w:r>
      <w:r w:rsidRPr="005847F7">
        <w:rPr>
          <w:lang w:val="en-GB" w:eastAsia="zh-CN"/>
        </w:rPr>
        <w:tab/>
      </w:r>
      <w:r w:rsidR="00577B01">
        <w:rPr>
          <w:lang w:val="en-GB" w:eastAsia="zh-CN"/>
        </w:rPr>
        <w:t xml:space="preserve">Show that the area of </w:t>
      </w:r>
      <w:r w:rsidRPr="005847F7">
        <w:rPr>
          <w:lang w:val="en-GB" w:eastAsia="zh-CN"/>
        </w:rPr>
        <w:t>OAYB</w:t>
      </w:r>
      <w:r w:rsidR="00067832" w:rsidRPr="005847F7">
        <w:rPr>
          <w:lang w:val="en-GB" w:eastAsia="zh-CN"/>
        </w:rPr>
        <w:t xml:space="preserve"> is 25,64 cm</w:t>
      </w:r>
      <w:r w:rsidR="00067832" w:rsidRPr="005847F7">
        <w:rPr>
          <w:vertAlign w:val="superscript"/>
          <w:lang w:val="en-GB" w:eastAsia="zh-CN"/>
        </w:rPr>
        <w:t>2</w:t>
      </w:r>
      <w:r w:rsidRPr="005847F7">
        <w:rPr>
          <w:lang w:val="en-GB" w:eastAsia="zh-CN"/>
        </w:rPr>
        <w:t>.</w:t>
      </w:r>
      <w:r w:rsidRPr="005847F7">
        <w:rPr>
          <w:lang w:val="en-GB" w:eastAsia="zh-CN"/>
        </w:rPr>
        <w:tab/>
        <w:t>(</w:t>
      </w:r>
      <w:r w:rsidR="00067832" w:rsidRPr="005847F7">
        <w:rPr>
          <w:lang w:val="en-GB" w:eastAsia="zh-CN"/>
        </w:rPr>
        <w:t>7</w:t>
      </w:r>
      <w:r w:rsidRPr="005847F7">
        <w:rPr>
          <w:lang w:val="en-GB" w:eastAsia="zh-CN"/>
        </w:rPr>
        <w:t>)</w:t>
      </w:r>
    </w:p>
    <w:p w14:paraId="1B254D58" w14:textId="0760508D" w:rsidR="00362A53" w:rsidRPr="005847F7" w:rsidRDefault="00362A53" w:rsidP="00AD64AF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  <w:t>(b)</w:t>
      </w:r>
      <w:r w:rsidRPr="005847F7">
        <w:rPr>
          <w:lang w:val="en-GB" w:eastAsia="zh-CN"/>
        </w:rPr>
        <w:tab/>
      </w:r>
      <w:r w:rsidR="00577B01">
        <w:rPr>
          <w:lang w:val="en-GB" w:eastAsia="zh-CN"/>
        </w:rPr>
        <w:t>Hence, determine the area of A</w:t>
      </w:r>
      <w:r w:rsidR="00BF4ACB" w:rsidRPr="005847F7">
        <w:rPr>
          <w:lang w:val="en-GB" w:eastAsia="zh-CN"/>
        </w:rPr>
        <w:t xml:space="preserve">XBY, </w:t>
      </w:r>
      <w:r w:rsidR="00577B01">
        <w:rPr>
          <w:lang w:val="en-GB" w:eastAsia="zh-CN"/>
        </w:rPr>
        <w:t>the shaded region</w:t>
      </w:r>
      <w:r w:rsidR="00BF4ACB" w:rsidRPr="005847F7">
        <w:rPr>
          <w:lang w:val="en-GB" w:eastAsia="zh-CN"/>
        </w:rPr>
        <w:t>.</w:t>
      </w:r>
      <w:r w:rsidR="00BF4ACB" w:rsidRPr="005847F7">
        <w:rPr>
          <w:lang w:val="en-GB" w:eastAsia="zh-CN"/>
        </w:rPr>
        <w:tab/>
        <w:t>(</w:t>
      </w:r>
      <w:r w:rsidR="00067832" w:rsidRPr="005847F7">
        <w:rPr>
          <w:lang w:val="en-GB" w:eastAsia="zh-CN"/>
        </w:rPr>
        <w:t>3</w:t>
      </w:r>
      <w:r w:rsidR="00BF4ACB" w:rsidRPr="005847F7">
        <w:rPr>
          <w:lang w:val="en-GB" w:eastAsia="zh-CN"/>
        </w:rPr>
        <w:t>)</w:t>
      </w:r>
      <w:r w:rsidRPr="005847F7">
        <w:rPr>
          <w:lang w:val="en-GB" w:eastAsia="zh-CN"/>
        </w:rPr>
        <w:br w:type="page"/>
      </w:r>
    </w:p>
    <w:p w14:paraId="06C81714" w14:textId="7C651E30" w:rsidR="00060D04" w:rsidRPr="005847F7" w:rsidRDefault="005847F7" w:rsidP="006B2FE9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6B2FE9" w:rsidRPr="005847F7">
        <w:rPr>
          <w:lang w:val="en-GB"/>
        </w:rPr>
        <w:t xml:space="preserve"> </w:t>
      </w:r>
      <w:r w:rsidR="001D1DC8" w:rsidRPr="005847F7">
        <w:rPr>
          <w:lang w:val="en-GB"/>
        </w:rPr>
        <w:t>7</w:t>
      </w:r>
      <w:r w:rsidR="006B2FE9" w:rsidRPr="005847F7">
        <w:rPr>
          <w:lang w:val="en-GB"/>
        </w:rPr>
        <w:tab/>
        <w:t>[2</w:t>
      </w:r>
      <w:r w:rsidR="00E22266" w:rsidRPr="005847F7">
        <w:rPr>
          <w:lang w:val="en-GB"/>
        </w:rPr>
        <w:t>0</w:t>
      </w:r>
      <w:r w:rsidR="006B2FE9" w:rsidRPr="005847F7">
        <w:rPr>
          <w:lang w:val="en-GB"/>
        </w:rPr>
        <w:t xml:space="preserve"> </w:t>
      </w:r>
      <w:r>
        <w:rPr>
          <w:lang w:val="en-GB"/>
        </w:rPr>
        <w:t>marks</w:t>
      </w:r>
      <w:r w:rsidR="006B2FE9" w:rsidRPr="005847F7">
        <w:rPr>
          <w:lang w:val="en-GB"/>
        </w:rPr>
        <w:t>]</w:t>
      </w:r>
    </w:p>
    <w:p w14:paraId="3F0DFBBC" w14:textId="6E9255A5" w:rsidR="00D51D31" w:rsidRPr="005847F7" w:rsidRDefault="00D51D31" w:rsidP="00EB4298">
      <w:pPr>
        <w:pStyle w:val="Questions"/>
        <w:rPr>
          <w:lang w:val="en-GB"/>
        </w:rPr>
      </w:pPr>
      <w:r w:rsidRPr="005847F7">
        <w:rPr>
          <w:lang w:val="en-GB"/>
        </w:rPr>
        <w:t>7.1</w:t>
      </w:r>
      <w:r w:rsidRPr="005847F7">
        <w:rPr>
          <w:lang w:val="en-GB"/>
        </w:rPr>
        <w:tab/>
        <w:t>G</w:t>
      </w:r>
      <w:r w:rsidR="00577B01">
        <w:rPr>
          <w:lang w:val="en-GB"/>
        </w:rPr>
        <w:t>iven</w:t>
      </w:r>
      <w:r w:rsidRPr="005847F7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lang w:val="en-GB"/>
          </w:rPr>
          <m:t>=</m:t>
        </m:r>
        <m:d>
          <m:dPr>
            <m:begChr m:val="{"/>
            <m:endChr m:val=""/>
            <m:ctrlPr>
              <w:rPr>
                <w:rFonts w:ascii="Cambria Math" w:eastAsiaTheme="minorHAnsi" w:hAnsi="Cambria Math"/>
                <w:lang w:val="en-GB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lang w:val="en-GB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2</m:t>
                  </m:r>
                  <m:r>
                    <w:rPr>
                      <w:rFonts w:ascii="Cambria Math" w:hAnsi="Cambria Math"/>
                      <w:lang w:val="en-GB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+2</m:t>
                  </m:r>
                </m:e>
                <m:e>
                  <m:r>
                    <m:rPr>
                      <m:nor/>
                    </m:rPr>
                    <w:rPr>
                      <w:lang w:val="en-GB"/>
                    </w:rPr>
                    <m:t>if</m:t>
                  </m:r>
                </m:e>
                <m:e>
                  <m:r>
                    <w:rPr>
                      <w:rFonts w:ascii="Cambria Math" w:hAnsi="Cambria Math"/>
                      <w:lang w:val="en-GB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GB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GB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-3</m:t>
                  </m:r>
                  <m:r>
                    <w:rPr>
                      <w:rFonts w:ascii="Cambria Math" w:hAnsi="Cambria Math"/>
                      <w:lang w:val="en-GB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-</m:t>
                  </m:r>
                  <m:r>
                    <w:rPr>
                      <w:rFonts w:ascii="Cambria Math" w:hAnsi="Cambria Math"/>
                      <w:lang w:val="en-GB"/>
                    </w:rPr>
                    <m:t>m</m:t>
                  </m:r>
                </m:e>
                <m:e>
                  <m:r>
                    <m:rPr>
                      <m:nor/>
                    </m:rPr>
                    <w:rPr>
                      <w:lang w:val="en-GB"/>
                    </w:rPr>
                    <m:t>if</m:t>
                  </m:r>
                </m:e>
                <m:e>
                  <m:r>
                    <w:rPr>
                      <w:rFonts w:ascii="Cambria Math" w:hAnsi="Cambria Math"/>
                      <w:lang w:val="en-GB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≥3</m:t>
                  </m:r>
                </m:e>
              </m:mr>
            </m:m>
          </m:e>
        </m:d>
      </m:oMath>
    </w:p>
    <w:p w14:paraId="167F2C99" w14:textId="460EFC37" w:rsidR="00D51D31" w:rsidRPr="005847F7" w:rsidRDefault="00D51D31" w:rsidP="00EB4298">
      <w:pPr>
        <w:pStyle w:val="Questions"/>
        <w:rPr>
          <w:rFonts w:eastAsiaTheme="minorEastAsia"/>
          <w:lang w:val="en-GB"/>
        </w:rPr>
      </w:pPr>
      <w:r w:rsidRPr="005847F7">
        <w:rPr>
          <w:lang w:val="en-GB"/>
        </w:rPr>
        <w:tab/>
        <w:t>(a)</w:t>
      </w:r>
      <w:r w:rsidRPr="005847F7">
        <w:rPr>
          <w:lang w:val="en-GB"/>
        </w:rPr>
        <w:tab/>
      </w:r>
      <w:r w:rsidR="004C7474">
        <w:rPr>
          <w:lang w:val="en-GB"/>
        </w:rPr>
        <w:t xml:space="preserve">Determine the value of </w:t>
      </w:r>
      <m:oMath>
        <m:r>
          <w:rPr>
            <w:rFonts w:ascii="Cambria Math" w:hAnsi="Cambria Math"/>
            <w:lang w:val="en-GB"/>
          </w:rPr>
          <m:t>m</m:t>
        </m:r>
      </m:oMath>
      <w:r w:rsidRPr="005847F7">
        <w:rPr>
          <w:rFonts w:eastAsiaTheme="minorEastAsia"/>
          <w:lang w:val="en-GB"/>
        </w:rPr>
        <w:t xml:space="preserve"> </w:t>
      </w:r>
      <w:r w:rsidR="004C7474">
        <w:rPr>
          <w:rFonts w:eastAsiaTheme="minorEastAsia"/>
          <w:lang w:val="en-GB"/>
        </w:rPr>
        <w:t xml:space="preserve">for which </w:t>
      </w:r>
      <m:oMath>
        <m:r>
          <w:rPr>
            <w:rFonts w:ascii="Cambria Math" w:eastAsiaTheme="minorEastAsia" w:hAnsi="Cambria Math"/>
            <w:lang w:val="en-GB"/>
          </w:rPr>
          <m:t>f</m:t>
        </m:r>
      </m:oMath>
      <w:r w:rsidR="004C7474">
        <w:rPr>
          <w:rFonts w:eastAsiaTheme="minorEastAsia"/>
          <w:lang w:val="en-GB"/>
        </w:rPr>
        <w:t xml:space="preserve"> is continuous at </w:t>
      </w:r>
      <m:oMath>
        <m:r>
          <w:rPr>
            <w:rFonts w:ascii="Cambria Math" w:eastAsiaTheme="minorEastAsia" w:hAnsi="Cambria Math"/>
            <w:lang w:val="en-GB"/>
          </w:rPr>
          <m:t>x</m:t>
        </m:r>
        <m:r>
          <m:rPr>
            <m:sty m:val="p"/>
          </m:rPr>
          <w:rPr>
            <w:rFonts w:ascii="Cambria Math" w:eastAsiaTheme="minorEastAsia" w:hAnsi="Cambria Math"/>
            <w:lang w:val="en-GB"/>
          </w:rPr>
          <m:t>=3</m:t>
        </m:r>
      </m:oMath>
      <w:r w:rsidRPr="005847F7">
        <w:rPr>
          <w:rFonts w:eastAsiaTheme="minorEastAsia"/>
          <w:lang w:val="en-GB"/>
        </w:rPr>
        <w:t>.</w:t>
      </w:r>
      <w:r w:rsidRPr="005847F7">
        <w:rPr>
          <w:rFonts w:eastAsiaTheme="minorEastAsia"/>
          <w:lang w:val="en-GB"/>
        </w:rPr>
        <w:tab/>
        <w:t>(</w:t>
      </w:r>
      <w:r w:rsidR="002E7DBF" w:rsidRPr="005847F7">
        <w:rPr>
          <w:rFonts w:eastAsiaTheme="minorEastAsia"/>
          <w:lang w:val="en-GB"/>
        </w:rPr>
        <w:t>4</w:t>
      </w:r>
      <w:r w:rsidRPr="005847F7">
        <w:rPr>
          <w:rFonts w:eastAsiaTheme="minorEastAsia"/>
          <w:lang w:val="en-GB"/>
        </w:rPr>
        <w:t>)</w:t>
      </w:r>
    </w:p>
    <w:p w14:paraId="27DEA022" w14:textId="56930790" w:rsidR="00D51D31" w:rsidRPr="005847F7" w:rsidRDefault="00D51D31" w:rsidP="00EB4298">
      <w:pPr>
        <w:pStyle w:val="Questions"/>
        <w:rPr>
          <w:lang w:val="en-GB"/>
        </w:rPr>
      </w:pPr>
      <w:r w:rsidRPr="005847F7">
        <w:rPr>
          <w:lang w:val="en-GB"/>
        </w:rPr>
        <w:tab/>
        <w:t>(b)</w:t>
      </w:r>
      <w:r w:rsidRPr="005847F7">
        <w:rPr>
          <w:lang w:val="en-GB"/>
        </w:rPr>
        <w:tab/>
      </w:r>
      <w:r w:rsidR="004C7474">
        <w:rPr>
          <w:lang w:val="en-GB"/>
        </w:rPr>
        <w:t xml:space="preserve">Determine if </w:t>
      </w:r>
      <m:oMath>
        <m:r>
          <w:rPr>
            <w:rFonts w:ascii="Cambria Math" w:hAnsi="Cambria Math"/>
            <w:lang w:val="en-GB"/>
          </w:rPr>
          <m:t>f</m:t>
        </m:r>
      </m:oMath>
      <w:r w:rsidRPr="005847F7">
        <w:rPr>
          <w:lang w:val="en-GB"/>
        </w:rPr>
        <w:t xml:space="preserve"> </w:t>
      </w:r>
      <w:r w:rsidR="004C7474">
        <w:rPr>
          <w:lang w:val="en-GB"/>
        </w:rPr>
        <w:t xml:space="preserve">is differentiable at </w:t>
      </w:r>
      <m:oMath>
        <m:r>
          <w:rPr>
            <w:rFonts w:ascii="Cambria Math" w:hAnsi="Cambria Math"/>
            <w:lang w:val="en-GB"/>
          </w:rPr>
          <m:t>x=3</m:t>
        </m:r>
      </m:oMath>
      <w:r w:rsidRPr="005847F7">
        <w:rPr>
          <w:lang w:val="en-GB"/>
        </w:rPr>
        <w:t xml:space="preserve">. </w:t>
      </w:r>
      <w:r w:rsidR="004C7474">
        <w:rPr>
          <w:lang w:val="en-GB"/>
        </w:rPr>
        <w:t>Motivate your answer</w:t>
      </w:r>
      <w:r w:rsidR="004C7474">
        <w:rPr>
          <w:lang w:val="en-GB"/>
        </w:rPr>
        <w:br/>
      </w:r>
      <w:r w:rsidR="004C7474">
        <w:rPr>
          <w:lang w:val="en-GB"/>
        </w:rPr>
        <w:tab/>
      </w:r>
      <w:r w:rsidR="004C7474">
        <w:rPr>
          <w:lang w:val="en-GB"/>
        </w:rPr>
        <w:tab/>
        <w:t>algebraically.</w:t>
      </w:r>
      <w:r w:rsidRPr="005847F7">
        <w:rPr>
          <w:lang w:val="en-GB"/>
        </w:rPr>
        <w:tab/>
        <w:t>(4)</w:t>
      </w:r>
    </w:p>
    <w:p w14:paraId="0BD9296B" w14:textId="77777777" w:rsidR="00D51D31" w:rsidRPr="005847F7" w:rsidRDefault="00D51D31" w:rsidP="00EB4298">
      <w:pPr>
        <w:pStyle w:val="Questions"/>
        <w:rPr>
          <w:lang w:val="en-GB" w:eastAsia="zh-CN"/>
        </w:rPr>
      </w:pPr>
    </w:p>
    <w:p w14:paraId="3F0153DD" w14:textId="3308D58D" w:rsidR="00C029BA" w:rsidRPr="005847F7" w:rsidRDefault="001D1DC8" w:rsidP="00EB429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>7</w:t>
      </w:r>
      <w:r w:rsidR="006B2FE9" w:rsidRPr="005847F7">
        <w:rPr>
          <w:lang w:val="en-GB" w:eastAsia="zh-CN"/>
        </w:rPr>
        <w:t>.</w:t>
      </w:r>
      <w:r w:rsidR="00D51D31" w:rsidRPr="005847F7">
        <w:rPr>
          <w:lang w:val="en-GB" w:eastAsia="zh-CN"/>
        </w:rPr>
        <w:t>2</w:t>
      </w:r>
      <w:r w:rsidR="006B2FE9" w:rsidRPr="005847F7">
        <w:rPr>
          <w:lang w:val="en-GB" w:eastAsia="zh-CN"/>
        </w:rPr>
        <w:tab/>
      </w:r>
      <w:r w:rsidR="004C7474">
        <w:rPr>
          <w:lang w:val="en-GB" w:eastAsia="zh-CN"/>
        </w:rPr>
        <w:t>Differentiate the following. It is not necessary to simply the answers.</w:t>
      </w:r>
    </w:p>
    <w:p w14:paraId="2FB26FBB" w14:textId="58CBC92D" w:rsidR="00CE3D14" w:rsidRPr="005847F7" w:rsidRDefault="006B2FE9" w:rsidP="00EB429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  <w:t>(a)</w:t>
      </w:r>
      <w:r w:rsidR="00CE3D14" w:rsidRPr="005847F7">
        <w:rPr>
          <w:lang w:val="en-GB" w:eastAsia="zh-CN"/>
        </w:rPr>
        <w:tab/>
      </w:r>
      <w:bookmarkStart w:id="13" w:name="_Hlk525549175"/>
      <m:oMath>
        <m:sSub>
          <m:sSubPr>
            <m:ctrlPr>
              <w:rPr>
                <w:rFonts w:ascii="Cambria Math" w:hAnsi="Cambria Math"/>
                <w:i/>
                <w:lang w:val="en-GB" w:eastAsia="zh-CN"/>
              </w:rPr>
            </m:ctrlPr>
          </m:sSubPr>
          <m:e>
            <m:r>
              <w:rPr>
                <w:rFonts w:ascii="Cambria Math" w:hAnsi="Cambria Math"/>
                <w:lang w:val="en-GB" w:eastAsia="zh-CN"/>
              </w:rPr>
              <m:t>D</m:t>
            </m:r>
          </m:e>
          <m:sub>
            <m:r>
              <w:rPr>
                <w:rFonts w:ascii="Cambria Math" w:hAnsi="Cambria Math"/>
                <w:lang w:val="en-GB" w:eastAsia="zh-CN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en-GB" w:eastAsia="zh-CN"/>
                  </w:rPr>
                  <m:t>arctan</m:t>
                </m:r>
              </m:fName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GB"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</m:t>
                    </m:r>
                  </m:e>
                </m:rad>
              </m:e>
            </m:func>
            <m:r>
              <w:rPr>
                <w:rFonts w:ascii="Cambria Math" w:hAnsi="Cambria Math"/>
                <w:lang w:val="en-GB" w:eastAsia="zh-CN"/>
              </w:rPr>
              <m:t xml:space="preserve"> </m:t>
            </m:r>
          </m:e>
        </m:d>
      </m:oMath>
      <w:bookmarkEnd w:id="13"/>
      <w:r w:rsidR="00CE3D14" w:rsidRPr="005847F7">
        <w:rPr>
          <w:rFonts w:eastAsiaTheme="minorEastAsia"/>
          <w:lang w:val="en-GB" w:eastAsia="zh-CN"/>
        </w:rPr>
        <w:tab/>
        <w:t>(3)</w:t>
      </w:r>
    </w:p>
    <w:p w14:paraId="43CC3D84" w14:textId="2235B590" w:rsidR="006B2FE9" w:rsidRPr="005847F7" w:rsidRDefault="00CE3D14" w:rsidP="00EB4298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  <w:t>(b)</w:t>
      </w:r>
      <w:r w:rsidR="0034623D" w:rsidRPr="005847F7">
        <w:rPr>
          <w:lang w:val="en-GB" w:eastAsia="zh-CN"/>
        </w:rPr>
        <w:tab/>
      </w:r>
      <w:bookmarkStart w:id="14" w:name="_Hlk525549182"/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d</m:t>
            </m:r>
          </m:num>
          <m:den>
            <m:r>
              <w:rPr>
                <w:rFonts w:ascii="Cambria Math" w:hAnsi="Cambria Math"/>
                <w:sz w:val="28"/>
                <w:lang w:val="en-GB" w:eastAsia="zh-CN"/>
              </w:rPr>
              <m:t>dx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lang w:val="en-GB" w:eastAsia="zh-CN"/>
              </w:rPr>
              <m:t>×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GB" w:eastAsia="zh-CN"/>
                  </w:rPr>
                  <m:t>cot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GB"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x</m:t>
                        </m:r>
                      </m:den>
                    </m:f>
                  </m:e>
                </m:d>
              </m:e>
            </m:func>
          </m:e>
        </m:d>
      </m:oMath>
      <w:r w:rsidR="00E948D5" w:rsidRPr="005847F7">
        <w:rPr>
          <w:sz w:val="28"/>
          <w:lang w:val="en-GB" w:eastAsia="zh-CN"/>
        </w:rPr>
        <w:t xml:space="preserve"> </w:t>
      </w:r>
      <w:bookmarkEnd w:id="14"/>
      <w:r w:rsidRPr="005847F7">
        <w:rPr>
          <w:rFonts w:eastAsiaTheme="minorEastAsia"/>
          <w:lang w:val="en-GB" w:eastAsia="zh-CN"/>
        </w:rPr>
        <w:tab/>
        <w:t>(4)</w:t>
      </w:r>
    </w:p>
    <w:p w14:paraId="0FFB5361" w14:textId="4B30B94B" w:rsidR="006B2FE9" w:rsidRPr="005847F7" w:rsidRDefault="006B2FE9" w:rsidP="00EB4298">
      <w:pPr>
        <w:pStyle w:val="Questions"/>
        <w:rPr>
          <w:rFonts w:eastAsiaTheme="minorEastAsia"/>
          <w:lang w:val="en-GB" w:eastAsia="zh-CN"/>
        </w:rPr>
      </w:pPr>
      <w:r w:rsidRPr="005847F7">
        <w:rPr>
          <w:rFonts w:eastAsiaTheme="minorEastAsia"/>
          <w:lang w:val="en-GB" w:eastAsia="zh-CN"/>
        </w:rPr>
        <w:tab/>
        <w:t>(</w:t>
      </w:r>
      <w:r w:rsidR="00CE3D14" w:rsidRPr="005847F7">
        <w:rPr>
          <w:rFonts w:eastAsiaTheme="minorEastAsia"/>
          <w:lang w:val="en-GB" w:eastAsia="zh-CN"/>
        </w:rPr>
        <w:t>c</w:t>
      </w:r>
      <w:r w:rsidRPr="005847F7">
        <w:rPr>
          <w:rFonts w:eastAsiaTheme="minorEastAsia"/>
          <w:lang w:val="en-GB" w:eastAsia="zh-CN"/>
        </w:rPr>
        <w:t>)</w:t>
      </w:r>
      <w:r w:rsidRPr="005847F7">
        <w:rPr>
          <w:rFonts w:eastAsiaTheme="minorEastAsia"/>
          <w:lang w:val="en-GB" w:eastAsia="zh-CN"/>
        </w:rPr>
        <w:tab/>
      </w:r>
      <w:bookmarkStart w:id="15" w:name="_Hlk525549197"/>
      <m:oMath>
        <m:sSup>
          <m:sSup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GB" w:eastAsia="zh-CN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GB" w:eastAsia="zh-CN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="00E948D5" w:rsidRPr="005847F7">
        <w:rPr>
          <w:rFonts w:eastAsiaTheme="minorEastAsia"/>
          <w:lang w:val="en-GB" w:eastAsia="zh-CN"/>
        </w:rPr>
        <w:t xml:space="preserve">  </w:t>
      </w:r>
      <w:r w:rsidR="00CC2E37">
        <w:rPr>
          <w:rFonts w:eastAsiaTheme="minorEastAsia"/>
          <w:lang w:val="en-GB" w:eastAsia="zh-CN"/>
        </w:rPr>
        <w:t>if</w:t>
      </w:r>
      <w:r w:rsidR="00E948D5" w:rsidRPr="005847F7">
        <w:rPr>
          <w:rFonts w:eastAsiaTheme="minorEastAsia"/>
          <w:lang w:val="en-GB" w:eastAsia="zh-CN"/>
        </w:rPr>
        <w:t xml:space="preserve">  </w:t>
      </w:r>
      <m:oMath>
        <m:r>
          <w:rPr>
            <w:rFonts w:ascii="Cambria Math" w:eastAsiaTheme="minorEastAsia" w:hAnsi="Cambria Math"/>
            <w:lang w:val="en-GB"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GB" w:eastAsia="zh-CN"/>
          </w:rPr>
          <m:t>=</m:t>
        </m:r>
      </m:oMath>
      <w:r w:rsidR="00E948D5" w:rsidRPr="005847F7">
        <w:rPr>
          <w:rFonts w:eastAsiaTheme="minorEastAsia"/>
          <w:lang w:val="en-GB" w:eastAsia="zh-CN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val="en-GB" w:eastAsia="zh-CN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val="en-GB"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8"/>
                        <w:lang w:val="en-GB" w:eastAsia="zh-CN"/>
                      </w:rPr>
                      <m:t>-1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4</m:t>
            </m:r>
          </m:sup>
        </m:sSup>
      </m:oMath>
      <w:bookmarkEnd w:id="15"/>
      <w:r w:rsidR="00E948D5" w:rsidRPr="005847F7">
        <w:rPr>
          <w:rFonts w:eastAsiaTheme="minorEastAsia"/>
          <w:lang w:val="en-GB" w:eastAsia="zh-CN"/>
        </w:rPr>
        <w:tab/>
      </w:r>
      <w:r w:rsidR="00CE3D14" w:rsidRPr="005847F7">
        <w:rPr>
          <w:rFonts w:eastAsiaTheme="minorEastAsia"/>
          <w:lang w:val="en-GB" w:eastAsia="zh-CN"/>
        </w:rPr>
        <w:t>(</w:t>
      </w:r>
      <w:r w:rsidR="00E22266" w:rsidRPr="005847F7">
        <w:rPr>
          <w:rFonts w:eastAsiaTheme="minorEastAsia"/>
          <w:lang w:val="en-GB" w:eastAsia="zh-CN"/>
        </w:rPr>
        <w:t>5</w:t>
      </w:r>
      <w:r w:rsidR="00CE3D14" w:rsidRPr="005847F7">
        <w:rPr>
          <w:rFonts w:eastAsiaTheme="minorEastAsia"/>
          <w:lang w:val="en-GB" w:eastAsia="zh-CN"/>
        </w:rPr>
        <w:t>)</w:t>
      </w:r>
    </w:p>
    <w:p w14:paraId="0BC1EA7E" w14:textId="424D7C9E" w:rsidR="001D1DC8" w:rsidRPr="005847F7" w:rsidRDefault="001D1DC8" w:rsidP="00EB4298">
      <w:pPr>
        <w:pStyle w:val="Questions"/>
        <w:rPr>
          <w:lang w:val="en-GB" w:eastAsia="zh-CN"/>
        </w:rPr>
      </w:pPr>
    </w:p>
    <w:p w14:paraId="31B28B72" w14:textId="77777777" w:rsidR="00EB4298" w:rsidRPr="005847F7" w:rsidRDefault="00EB4298" w:rsidP="00EB4298">
      <w:pPr>
        <w:pStyle w:val="Questions"/>
        <w:rPr>
          <w:lang w:val="en-GB" w:eastAsia="zh-CN"/>
        </w:rPr>
      </w:pPr>
    </w:p>
    <w:p w14:paraId="26D8B0D7" w14:textId="226EC13B" w:rsidR="00EB4298" w:rsidRPr="005847F7" w:rsidRDefault="005847F7" w:rsidP="00EB4298">
      <w:pPr>
        <w:pStyle w:val="Heading1"/>
        <w:rPr>
          <w:lang w:val="en-GB"/>
        </w:rPr>
      </w:pPr>
      <w:r>
        <w:rPr>
          <w:lang w:val="en-GB"/>
        </w:rPr>
        <w:t>Question</w:t>
      </w:r>
      <w:r w:rsidR="00EB4298" w:rsidRPr="005847F7">
        <w:rPr>
          <w:lang w:val="en-GB"/>
        </w:rPr>
        <w:t xml:space="preserve"> 8</w:t>
      </w:r>
      <w:r w:rsidR="00EB4298" w:rsidRPr="005847F7">
        <w:rPr>
          <w:lang w:val="en-GB"/>
        </w:rPr>
        <w:tab/>
        <w:t xml:space="preserve">[10 </w:t>
      </w:r>
      <w:r>
        <w:rPr>
          <w:lang w:val="en-GB"/>
        </w:rPr>
        <w:t>marks</w:t>
      </w:r>
      <w:r w:rsidR="00EB4298" w:rsidRPr="005847F7">
        <w:rPr>
          <w:lang w:val="en-GB"/>
        </w:rPr>
        <w:t>]</w:t>
      </w:r>
    </w:p>
    <w:p w14:paraId="6204F20F" w14:textId="5A538C9E" w:rsidR="00EB4298" w:rsidRPr="005847F7" w:rsidRDefault="00EB4298" w:rsidP="00EB4298">
      <w:pPr>
        <w:pStyle w:val="Questions"/>
        <w:rPr>
          <w:rFonts w:eastAsiaTheme="minorEastAsia"/>
          <w:lang w:val="en-GB" w:eastAsia="zh-CN"/>
        </w:rPr>
      </w:pPr>
      <w:r w:rsidRPr="005847F7">
        <w:rPr>
          <w:lang w:val="en-GB" w:eastAsia="zh-CN"/>
        </w:rPr>
        <w:t>8.1</w:t>
      </w:r>
      <w:r w:rsidRPr="005847F7">
        <w:rPr>
          <w:lang w:val="en-GB" w:eastAsia="zh-CN"/>
        </w:rPr>
        <w:tab/>
      </w:r>
      <w:r w:rsidR="004C7474">
        <w:rPr>
          <w:lang w:val="en-GB" w:eastAsia="zh-CN"/>
        </w:rPr>
        <w:t>Determine the following integral</w:t>
      </w:r>
      <w:r w:rsidR="00E948D5" w:rsidRPr="005847F7">
        <w:rPr>
          <w:lang w:val="en-GB" w:eastAsia="zh-CN"/>
        </w:rPr>
        <w:t xml:space="preserve"> </w:t>
      </w:r>
      <w:bookmarkStart w:id="16" w:name="_Hlk525549205"/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x</m:t>
                    </m:r>
                  </m:e>
                </m:rad>
              </m:den>
            </m:f>
          </m:e>
        </m:nary>
      </m:oMath>
      <w:r w:rsidR="00E948D5" w:rsidRPr="005847F7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-</m:t>
        </m:r>
        <m:func>
          <m:funcPr>
            <m:ctrlPr>
              <w:rPr>
                <w:rFonts w:ascii="Cambria Math" w:hAnsi="Cambria Math"/>
                <w:i/>
                <w:lang w:val="en-GB" w:eastAsia="zh-CN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 w:eastAsia="zh-CN"/>
                  </w:rPr>
                  <m:t>sec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2</m:t>
                </m:r>
                <m:ctrlPr>
                  <w:rPr>
                    <w:rFonts w:ascii="Cambria Math" w:hAnsi="Cambria Math"/>
                    <w:lang w:val="en-GB" w:eastAsia="zh-CN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GB" w:eastAsia="zh-CN"/>
              </w:rPr>
              <m:t>5x</m:t>
            </m:r>
          </m:e>
        </m:func>
        <m:r>
          <w:rPr>
            <w:rFonts w:ascii="Cambria Math" w:hAnsi="Cambria Math"/>
            <w:lang w:val="en-GB" w:eastAsia="zh-CN"/>
          </w:rPr>
          <m:t>+π dx</m:t>
        </m:r>
      </m:oMath>
      <w:bookmarkEnd w:id="16"/>
      <w:r w:rsidR="005E27DE" w:rsidRPr="005847F7">
        <w:rPr>
          <w:lang w:val="en-GB" w:eastAsia="zh-CN"/>
        </w:rPr>
        <w:t>.</w:t>
      </w:r>
      <w:r w:rsidRPr="005847F7">
        <w:rPr>
          <w:rFonts w:eastAsiaTheme="minorEastAsia"/>
          <w:lang w:val="en-GB" w:eastAsia="zh-CN"/>
        </w:rPr>
        <w:tab/>
        <w:t>(</w:t>
      </w:r>
      <w:r w:rsidR="00E917E6" w:rsidRPr="005847F7">
        <w:rPr>
          <w:rFonts w:eastAsiaTheme="minorEastAsia"/>
          <w:lang w:val="en-GB" w:eastAsia="zh-CN"/>
        </w:rPr>
        <w:t>4</w:t>
      </w:r>
      <w:r w:rsidRPr="005847F7">
        <w:rPr>
          <w:rFonts w:eastAsiaTheme="minorEastAsia"/>
          <w:lang w:val="en-GB" w:eastAsia="zh-CN"/>
        </w:rPr>
        <w:t>)</w:t>
      </w:r>
    </w:p>
    <w:p w14:paraId="72C70E00" w14:textId="0BE0500C" w:rsidR="00EB4298" w:rsidRPr="005847F7" w:rsidRDefault="00EB4298" w:rsidP="00EB4298">
      <w:pPr>
        <w:pStyle w:val="Questions"/>
        <w:rPr>
          <w:rFonts w:eastAsiaTheme="minorEastAsia"/>
          <w:lang w:val="en-GB"/>
        </w:rPr>
      </w:pPr>
      <w:r w:rsidRPr="005847F7">
        <w:rPr>
          <w:rFonts w:eastAsiaTheme="minorEastAsia"/>
          <w:lang w:val="en-GB" w:eastAsia="zh-CN"/>
        </w:rPr>
        <w:t>8.2</w:t>
      </w:r>
      <w:r w:rsidRPr="005847F7">
        <w:rPr>
          <w:rFonts w:eastAsiaTheme="minorEastAsia"/>
          <w:lang w:val="en-GB" w:eastAsia="zh-CN"/>
        </w:rPr>
        <w:tab/>
      </w:r>
      <w:r w:rsidR="004C7474">
        <w:rPr>
          <w:rFonts w:eastAsiaTheme="minorEastAsia"/>
          <w:lang w:val="en-GB" w:eastAsia="zh-CN"/>
        </w:rPr>
        <w:t>If</w:t>
      </w:r>
      <w:r w:rsidR="00E948D5" w:rsidRPr="005847F7">
        <w:rPr>
          <w:rFonts w:eastAsiaTheme="minorEastAsia"/>
          <w:lang w:val="en-GB" w:eastAsia="zh-CN"/>
        </w:rPr>
        <w:t xml:space="preserve">  </w:t>
      </w:r>
      <w:bookmarkStart w:id="17" w:name="_Hlk525549214"/>
      <m:oMath>
        <m:nary>
          <m:nary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k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lang w:val="en-GB" w:eastAsia="zh-CN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val="en-GB"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8"/>
                        <w:lang w:val="en-GB"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val="en-GB"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8"/>
                        <w:lang w:val="en-GB" w:eastAsia="zh-CN"/>
                      </w:rPr>
                      <m:t>+2x</m:t>
                    </m:r>
                  </m:e>
                </m:rad>
              </m:den>
            </m:f>
          </m:e>
        </m:nary>
        <m:r>
          <w:rPr>
            <w:rFonts w:ascii="Cambria Math" w:eastAsiaTheme="minorEastAsia" w:hAnsi="Cambria Math"/>
            <w:sz w:val="28"/>
            <w:lang w:val="en-GB" w:eastAsia="zh-CN"/>
          </w:rPr>
          <m:t xml:space="preserve"> </m:t>
        </m:r>
      </m:oMath>
      <w:r w:rsidR="00E948D5"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dx=</m:t>
        </m:r>
      </m:oMath>
      <w:r w:rsidR="00E948D5" w:rsidRPr="005847F7">
        <w:rPr>
          <w:rFonts w:eastAsiaTheme="minorEastAsia"/>
          <w:lang w:val="en-GB" w:eastAsia="zh-CN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6</m:t>
            </m:r>
          </m:den>
        </m:f>
      </m:oMath>
      <w:bookmarkEnd w:id="17"/>
      <w:r w:rsidRPr="005847F7">
        <w:rPr>
          <w:rFonts w:eastAsiaTheme="minorEastAsia"/>
          <w:lang w:val="en-GB"/>
        </w:rPr>
        <w:t xml:space="preserve">, </w:t>
      </w:r>
      <w:r w:rsidR="004C7474">
        <w:rPr>
          <w:rFonts w:eastAsiaTheme="minorEastAsia"/>
          <w:lang w:val="en-GB"/>
        </w:rPr>
        <w:t xml:space="preserve">determine the value of </w:t>
      </w:r>
      <m:oMath>
        <m:r>
          <w:rPr>
            <w:rFonts w:ascii="Cambria Math" w:eastAsiaTheme="minorEastAsia" w:hAnsi="Cambria Math"/>
            <w:lang w:val="en-GB"/>
          </w:rPr>
          <m:t>k</m:t>
        </m:r>
      </m:oMath>
      <w:r w:rsidRPr="005847F7">
        <w:rPr>
          <w:rFonts w:eastAsiaTheme="minorEastAsia"/>
          <w:lang w:val="en-GB"/>
        </w:rPr>
        <w:t>.</w:t>
      </w:r>
      <w:r w:rsidRPr="005847F7">
        <w:rPr>
          <w:rFonts w:eastAsiaTheme="minorEastAsia"/>
          <w:lang w:val="en-GB"/>
        </w:rPr>
        <w:tab/>
        <w:t>(</w:t>
      </w:r>
      <w:r w:rsidR="00E917E6" w:rsidRPr="005847F7">
        <w:rPr>
          <w:rFonts w:eastAsiaTheme="minorEastAsia"/>
          <w:lang w:val="en-GB"/>
        </w:rPr>
        <w:t>6</w:t>
      </w:r>
      <w:r w:rsidRPr="005847F7">
        <w:rPr>
          <w:rFonts w:eastAsiaTheme="minorEastAsia"/>
          <w:lang w:val="en-GB"/>
        </w:rPr>
        <w:t>)</w:t>
      </w:r>
    </w:p>
    <w:p w14:paraId="434B5FBD" w14:textId="3DA4A6F5" w:rsidR="00EB4298" w:rsidRPr="005847F7" w:rsidRDefault="00EB4298" w:rsidP="00CE3D14">
      <w:pPr>
        <w:pStyle w:val="Questions"/>
        <w:rPr>
          <w:lang w:val="en-GB" w:eastAsia="zh-CN"/>
        </w:rPr>
      </w:pPr>
    </w:p>
    <w:p w14:paraId="70A5E1EA" w14:textId="77777777" w:rsidR="00EB4298" w:rsidRPr="005847F7" w:rsidRDefault="00EB4298" w:rsidP="00CE3D14">
      <w:pPr>
        <w:pStyle w:val="Questions"/>
        <w:rPr>
          <w:lang w:val="en-GB" w:eastAsia="zh-CN"/>
        </w:rPr>
      </w:pPr>
    </w:p>
    <w:p w14:paraId="725AA6D7" w14:textId="77777777" w:rsidR="001D1DC8" w:rsidRPr="005847F7" w:rsidRDefault="001D1DC8" w:rsidP="00CE3D14">
      <w:pPr>
        <w:pStyle w:val="Questions"/>
        <w:rPr>
          <w:lang w:val="en-GB" w:eastAsia="zh-CN"/>
        </w:rPr>
      </w:pPr>
    </w:p>
    <w:p w14:paraId="0C6FF799" w14:textId="65EA13CB" w:rsidR="005D227A" w:rsidRPr="005847F7" w:rsidRDefault="00E1701A" w:rsidP="00CE3D14">
      <w:pPr>
        <w:pStyle w:val="Questions"/>
        <w:rPr>
          <w:lang w:val="en-GB" w:eastAsia="zh-CN"/>
        </w:rPr>
        <w:sectPr w:rsidR="005D227A" w:rsidRPr="005847F7" w:rsidSect="007F4D2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  <w:r w:rsidRPr="005847F7">
        <w:rPr>
          <w:rFonts w:eastAsiaTheme="minorEastAsia"/>
          <w:lang w:val="en-GB" w:eastAsia="zh-CN"/>
        </w:rPr>
        <w:tab/>
      </w:r>
    </w:p>
    <w:p w14:paraId="232645F3" w14:textId="7321EE18" w:rsidR="00EB4298" w:rsidRPr="005847F7" w:rsidRDefault="005847F7" w:rsidP="00EB4298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EB4298" w:rsidRPr="005847F7">
        <w:rPr>
          <w:lang w:val="en-GB"/>
        </w:rPr>
        <w:t xml:space="preserve"> 9</w:t>
      </w:r>
      <w:r w:rsidR="00EB4298" w:rsidRPr="005847F7">
        <w:rPr>
          <w:lang w:val="en-GB"/>
        </w:rPr>
        <w:tab/>
        <w:t xml:space="preserve">[20 </w:t>
      </w:r>
      <w:r>
        <w:rPr>
          <w:lang w:val="en-GB"/>
        </w:rPr>
        <w:t>marks</w:t>
      </w:r>
      <w:r w:rsidR="00EB4298" w:rsidRPr="005847F7">
        <w:rPr>
          <w:lang w:val="en-GB"/>
        </w:rPr>
        <w:t>]</w:t>
      </w:r>
    </w:p>
    <w:p w14:paraId="30AF4D8C" w14:textId="7B7085DF" w:rsidR="009B31C2" w:rsidRPr="005847F7" w:rsidRDefault="00EB4298" w:rsidP="009B31C2">
      <w:pPr>
        <w:pStyle w:val="Questions"/>
        <w:rPr>
          <w:rFonts w:eastAsiaTheme="minorEastAsia"/>
          <w:lang w:val="en-GB"/>
        </w:rPr>
      </w:pPr>
      <w:r w:rsidRPr="005847F7">
        <w:rPr>
          <w:lang w:val="en-GB"/>
        </w:rPr>
        <w:t>9.1</w:t>
      </w:r>
      <w:r w:rsidR="009B31C2" w:rsidRPr="005847F7">
        <w:rPr>
          <w:lang w:val="en-GB"/>
        </w:rPr>
        <w:tab/>
      </w:r>
      <w:r w:rsidR="004C7474">
        <w:rPr>
          <w:lang w:val="en-GB"/>
        </w:rPr>
        <w:t xml:space="preserve">The </w:t>
      </w:r>
      <w:r w:rsidR="00BB5461">
        <w:rPr>
          <w:lang w:val="en-GB"/>
        </w:rPr>
        <w:t>function</w:t>
      </w:r>
      <w:r w:rsidR="009B31C2" w:rsidRPr="005847F7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>
            <m:ctrlPr>
              <w:rPr>
                <w:rFonts w:ascii="Cambria Math" w:eastAsiaTheme="minorEastAsia" w:hAnsi="Cambria Math"/>
                <w:i/>
                <w:lang w:val="en-GB"/>
              </w:rPr>
            </m:ctrlPr>
          </m:deg>
          <m:e>
            <m:r>
              <w:rPr>
                <w:rFonts w:ascii="Cambria Math" w:eastAsiaTheme="minorEastAsia" w:hAnsi="Cambria Math"/>
                <w:lang w:val="en-GB"/>
              </w:rPr>
              <m:t>16-2x</m:t>
            </m:r>
          </m:e>
        </m:rad>
      </m:oMath>
      <w:r w:rsidR="009B31C2" w:rsidRPr="005847F7">
        <w:rPr>
          <w:rFonts w:eastAsiaTheme="minorEastAsia"/>
          <w:lang w:val="en-GB"/>
        </w:rPr>
        <w:t xml:space="preserve"> </w:t>
      </w:r>
      <w:r w:rsidR="00BB5461">
        <w:rPr>
          <w:rFonts w:eastAsiaTheme="minorEastAsia"/>
          <w:lang w:val="en-GB"/>
        </w:rPr>
        <w:t>and</w:t>
      </w:r>
      <w:r w:rsidR="009B31C2" w:rsidRPr="005847F7">
        <w:rPr>
          <w:rFonts w:eastAsiaTheme="minorEastAsia"/>
          <w:lang w:val="en-GB"/>
        </w:rPr>
        <w:t xml:space="preserve"> </w:t>
      </w:r>
      <m:oMath>
        <m:r>
          <w:rPr>
            <w:rFonts w:ascii="Cambria Math" w:eastAsiaTheme="minorEastAsia" w:hAnsi="Cambria Math"/>
            <w:lang w:val="en-GB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GB"/>
              </w:rPr>
            </m:ctrlPr>
          </m:dPr>
          <m:e>
            <m:r>
              <w:rPr>
                <w:rFonts w:ascii="Cambria Math" w:eastAsiaTheme="minorEastAsia" w:hAnsi="Cambria Math"/>
                <w:lang w:val="en-GB"/>
              </w:rPr>
              <m:t>x</m:t>
            </m:r>
          </m:e>
        </m:d>
        <m:r>
          <w:rPr>
            <w:rFonts w:ascii="Cambria Math" w:eastAsiaTheme="minorEastAsia" w:hAnsi="Cambria Math"/>
            <w:lang w:val="en-GB"/>
          </w:rPr>
          <m:t>=m</m:t>
        </m:r>
      </m:oMath>
      <w:r w:rsidR="009B31C2" w:rsidRPr="005847F7">
        <w:rPr>
          <w:rFonts w:eastAsiaTheme="minorEastAsia"/>
          <w:lang w:val="en-GB"/>
        </w:rPr>
        <w:t xml:space="preserve"> (</w:t>
      </w:r>
      <w:r w:rsidR="00BB5461">
        <w:rPr>
          <w:rFonts w:eastAsiaTheme="minorEastAsia"/>
          <w:lang w:val="en-GB"/>
        </w:rPr>
        <w:t>horisontal line</w:t>
      </w:r>
      <w:r w:rsidR="009B31C2" w:rsidRPr="005847F7">
        <w:rPr>
          <w:rFonts w:eastAsiaTheme="minorEastAsia"/>
          <w:lang w:val="en-GB"/>
        </w:rPr>
        <w:t xml:space="preserve">) </w:t>
      </w:r>
      <w:r w:rsidR="00BB5461">
        <w:rPr>
          <w:rFonts w:eastAsiaTheme="minorEastAsia"/>
          <w:lang w:val="en-GB"/>
        </w:rPr>
        <w:t>are sketched below</w:t>
      </w:r>
      <w:r w:rsidR="009B31C2" w:rsidRPr="005847F7">
        <w:rPr>
          <w:rFonts w:eastAsiaTheme="minorEastAsia"/>
          <w:lang w:val="en-GB"/>
        </w:rPr>
        <w:t>.</w:t>
      </w:r>
    </w:p>
    <w:p w14:paraId="503EB3B3" w14:textId="50C5E052" w:rsidR="009B31C2" w:rsidRPr="005847F7" w:rsidRDefault="00C80961" w:rsidP="009B31C2">
      <w:pPr>
        <w:pStyle w:val="Questions"/>
        <w:jc w:val="center"/>
        <w:rPr>
          <w:lang w:val="en-GB"/>
        </w:rPr>
      </w:pPr>
      <w:r w:rsidRPr="005847F7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B80976" wp14:editId="6C96F10F">
                <wp:simplePos x="0" y="0"/>
                <wp:positionH relativeFrom="column">
                  <wp:posOffset>1728470</wp:posOffset>
                </wp:positionH>
                <wp:positionV relativeFrom="paragraph">
                  <wp:posOffset>959485</wp:posOffset>
                </wp:positionV>
                <wp:extent cx="57150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D7B99" w14:textId="71F0F6A1" w:rsidR="00E51DF0" w:rsidRDefault="00E51DF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B809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36.1pt;margin-top:75.55pt;width:4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" filled="f" stroked="f">
                <v:textbox style="mso-fit-shape-to-text:t">
                  <w:txbxContent>
                    <w:p w14:paraId="546D7B99" w14:textId="71F0F6A1" w:rsidR="00E51DF0" w:rsidRDefault="00E51DF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B31C2" w:rsidRPr="005847F7">
        <w:rPr>
          <w:noProof/>
          <w:lang w:val="en-GB"/>
        </w:rPr>
        <w:drawing>
          <wp:inline distT="0" distB="0" distL="0" distR="0" wp14:anchorId="35F51921" wp14:editId="60208E4E">
            <wp:extent cx="2505075" cy="19071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2715" cy="191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0AA94" w14:textId="0C8F5477" w:rsidR="009B31C2" w:rsidRPr="005847F7" w:rsidRDefault="009B31C2" w:rsidP="009B31C2">
      <w:pPr>
        <w:pStyle w:val="Questions"/>
        <w:rPr>
          <w:rFonts w:eastAsiaTheme="minorEastAsia"/>
          <w:lang w:val="en-GB"/>
        </w:rPr>
      </w:pPr>
      <w:r w:rsidRPr="005847F7">
        <w:rPr>
          <w:lang w:val="en-GB"/>
        </w:rPr>
        <w:tab/>
      </w:r>
      <w:r w:rsidR="00BB5461">
        <w:rPr>
          <w:lang w:val="en-GB"/>
        </w:rPr>
        <w:t xml:space="preserve">The area of the shaded region, between </w:t>
      </w:r>
      <m:oMath>
        <m:r>
          <w:rPr>
            <w:rFonts w:ascii="Cambria Math" w:hAnsi="Cambria Math"/>
            <w:lang w:val="en-GB"/>
          </w:rPr>
          <m:t>x=0</m:t>
        </m:r>
      </m:oMath>
      <w:r w:rsidRPr="005847F7">
        <w:rPr>
          <w:rFonts w:eastAsiaTheme="minorEastAsia"/>
          <w:lang w:val="en-GB"/>
        </w:rPr>
        <w:t xml:space="preserve"> </w:t>
      </w:r>
      <w:r w:rsidR="00BB5461">
        <w:rPr>
          <w:rFonts w:eastAsiaTheme="minorEastAsia"/>
          <w:lang w:val="en-GB"/>
        </w:rPr>
        <w:t>and</w:t>
      </w:r>
      <w:r w:rsidRPr="005847F7">
        <w:rPr>
          <w:rFonts w:eastAsiaTheme="minorEastAsia"/>
          <w:lang w:val="en-GB"/>
        </w:rPr>
        <w:t xml:space="preserve"> </w:t>
      </w:r>
      <m:oMath>
        <m:r>
          <w:rPr>
            <w:rFonts w:ascii="Cambria Math" w:eastAsiaTheme="minorEastAsia" w:hAnsi="Cambria Math"/>
            <w:lang w:val="en-GB"/>
          </w:rPr>
          <m:t>x=6</m:t>
        </m:r>
      </m:oMath>
      <w:r w:rsidRPr="005847F7">
        <w:rPr>
          <w:rFonts w:eastAsiaTheme="minorEastAsia"/>
          <w:lang w:val="en-GB"/>
        </w:rPr>
        <w:t>,</w:t>
      </w:r>
      <w:r w:rsidRPr="005847F7">
        <w:rPr>
          <w:lang w:val="en-GB"/>
        </w:rPr>
        <w:t xml:space="preserve"> is </w:t>
      </w:r>
      <m:oMath>
        <m:r>
          <w:rPr>
            <w:rFonts w:ascii="Cambria Math" w:hAnsi="Cambria Math"/>
            <w:lang w:val="en-GB"/>
          </w:rPr>
          <m:t>12</m:t>
        </m:r>
        <m:f>
          <m:fPr>
            <m:ctrlPr>
              <w:rPr>
                <w:rFonts w:ascii="Cambria Math" w:hAnsi="Cambria Math"/>
                <w:i/>
                <w:lang w:val="en-GB"/>
              </w:rPr>
            </m:ctrlPr>
          </m:fPr>
          <m:num>
            <m:r>
              <w:rPr>
                <w:rFonts w:ascii="Cambria Math" w:hAnsi="Cambria Math"/>
                <w:lang w:val="en-GB"/>
              </w:rPr>
              <m:t>2</m:t>
            </m:r>
          </m:num>
          <m:den>
            <m:r>
              <w:rPr>
                <w:rFonts w:ascii="Cambria Math" w:hAnsi="Cambria Math"/>
                <w:lang w:val="en-GB"/>
              </w:rPr>
              <m:t>3</m:t>
            </m:r>
          </m:den>
        </m:f>
      </m:oMath>
      <w:r w:rsidRPr="005847F7">
        <w:rPr>
          <w:rFonts w:eastAsiaTheme="minorEastAsia"/>
          <w:lang w:val="en-GB"/>
        </w:rPr>
        <w:t xml:space="preserve">. </w:t>
      </w:r>
      <w:r w:rsidRPr="005847F7">
        <w:rPr>
          <w:rFonts w:eastAsiaTheme="minorEastAsia"/>
          <w:lang w:val="en-GB"/>
        </w:rPr>
        <w:br/>
      </w:r>
      <w:r w:rsidRPr="005847F7">
        <w:rPr>
          <w:rFonts w:eastAsiaTheme="minorEastAsia"/>
          <w:lang w:val="en-GB"/>
        </w:rPr>
        <w:tab/>
      </w:r>
      <w:r w:rsidR="00BB5461">
        <w:rPr>
          <w:rFonts w:eastAsiaTheme="minorEastAsia"/>
          <w:lang w:val="en-GB"/>
        </w:rPr>
        <w:t xml:space="preserve">Determine the value of </w:t>
      </w:r>
      <m:oMath>
        <m:r>
          <w:rPr>
            <w:rFonts w:ascii="Cambria Math" w:eastAsiaTheme="minorEastAsia" w:hAnsi="Cambria Math"/>
            <w:lang w:val="en-GB"/>
          </w:rPr>
          <m:t>m</m:t>
        </m:r>
      </m:oMath>
      <w:r w:rsidRPr="005847F7">
        <w:rPr>
          <w:rFonts w:eastAsiaTheme="minorEastAsia"/>
          <w:lang w:val="en-GB"/>
        </w:rPr>
        <w:t>.</w:t>
      </w:r>
      <w:r w:rsidRPr="005847F7">
        <w:rPr>
          <w:rFonts w:eastAsiaTheme="minorEastAsia"/>
          <w:lang w:val="en-GB"/>
        </w:rPr>
        <w:tab/>
        <w:t>(</w:t>
      </w:r>
      <w:r w:rsidR="0039297C" w:rsidRPr="005847F7">
        <w:rPr>
          <w:rFonts w:eastAsiaTheme="minorEastAsia"/>
          <w:lang w:val="en-GB"/>
        </w:rPr>
        <w:t>1</w:t>
      </w:r>
      <w:r w:rsidR="003218FF" w:rsidRPr="005847F7">
        <w:rPr>
          <w:rFonts w:eastAsiaTheme="minorEastAsia"/>
          <w:lang w:val="en-GB"/>
        </w:rPr>
        <w:t>1</w:t>
      </w:r>
      <w:r w:rsidRPr="005847F7">
        <w:rPr>
          <w:rFonts w:eastAsiaTheme="minorEastAsia"/>
          <w:lang w:val="en-GB"/>
        </w:rPr>
        <w:t>)</w:t>
      </w:r>
    </w:p>
    <w:p w14:paraId="579C3AE8" w14:textId="77777777" w:rsidR="00BA39BC" w:rsidRPr="005847F7" w:rsidRDefault="00BA39BC" w:rsidP="00BA39BC">
      <w:pPr>
        <w:rPr>
          <w:lang w:val="en-GB"/>
        </w:rPr>
      </w:pPr>
    </w:p>
    <w:p w14:paraId="331CAD5C" w14:textId="15DBC454" w:rsidR="009B31C2" w:rsidRPr="005847F7" w:rsidRDefault="00EB4298" w:rsidP="009B31C2">
      <w:pPr>
        <w:pStyle w:val="Questions"/>
        <w:rPr>
          <w:lang w:val="en-GB"/>
        </w:rPr>
      </w:pPr>
      <w:r w:rsidRPr="005847F7">
        <w:rPr>
          <w:lang w:val="en-GB"/>
        </w:rPr>
        <w:t>9.2</w:t>
      </w:r>
      <w:r w:rsidR="009B31C2" w:rsidRPr="005847F7">
        <w:rPr>
          <w:lang w:val="en-GB"/>
        </w:rPr>
        <w:tab/>
      </w:r>
      <w:r w:rsidR="00BB5461">
        <w:rPr>
          <w:lang w:val="en-GB"/>
        </w:rPr>
        <w:t xml:space="preserve">The sketch below is defined by </w:t>
      </w:r>
      <w:r w:rsidR="009B31C2" w:rsidRPr="005847F7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/>
                    </w:rPr>
                    <m:t>x</m:t>
                  </m:r>
                </m:e>
                <m:e>
                  <m:r>
                    <m:rPr>
                      <m:nor/>
                    </m:rPr>
                    <w:rPr>
                      <w:lang w:val="en-GB"/>
                    </w:rPr>
                    <m:t>if</m:t>
                  </m:r>
                </m:e>
                <m:e>
                  <m:r>
                    <w:rPr>
                      <w:rFonts w:ascii="Cambria Math" w:hAnsi="Cambria Math"/>
                      <w:lang w:val="en-GB"/>
                    </w:rPr>
                    <m:t>0≤x≤6</m:t>
                  </m:r>
                </m:e>
              </m:mr>
              <m:m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GB"/>
                        </w:rPr>
                        <m:t>12x-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GB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GB"/>
                            </w:rPr>
                            <m:t>2</m:t>
                          </m:r>
                        </m:sup>
                      </m:sSup>
                    </m:e>
                  </m:rad>
                </m:e>
                <m:e>
                  <m:r>
                    <m:rPr>
                      <m:nor/>
                    </m:rPr>
                    <w:rPr>
                      <w:lang w:val="en-GB"/>
                    </w:rPr>
                    <m:t>if</m:t>
                  </m:r>
                </m:e>
                <m:e>
                  <m:r>
                    <w:rPr>
                      <w:rFonts w:ascii="Cambria Math" w:hAnsi="Cambria Math"/>
                      <w:lang w:val="en-GB"/>
                    </w:rPr>
                    <m:t>6&lt;x≤12</m:t>
                  </m:r>
                </m:e>
              </m:mr>
            </m:m>
          </m:e>
        </m:d>
      </m:oMath>
      <w:r w:rsidR="009B31C2" w:rsidRPr="005847F7">
        <w:rPr>
          <w:lang w:val="en-GB"/>
        </w:rPr>
        <w:t xml:space="preserve"> </w:t>
      </w:r>
      <w:r w:rsidR="009B31C2" w:rsidRPr="005847F7">
        <w:rPr>
          <w:lang w:val="en-GB"/>
        </w:rPr>
        <w:br/>
      </w:r>
      <w:r w:rsidR="009B31C2" w:rsidRPr="005847F7">
        <w:rPr>
          <w:lang w:val="en-GB"/>
        </w:rPr>
        <w:tab/>
      </w:r>
      <w:r w:rsidR="00BB5461">
        <w:rPr>
          <w:lang w:val="en-GB"/>
        </w:rPr>
        <w:t>and the horisontal line</w:t>
      </w:r>
      <w:r w:rsidR="009B31C2" w:rsidRPr="005847F7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y=3</m:t>
        </m:r>
      </m:oMath>
      <w:r w:rsidR="009B31C2" w:rsidRPr="005847F7">
        <w:rPr>
          <w:lang w:val="en-GB"/>
        </w:rPr>
        <w:t>.</w:t>
      </w:r>
    </w:p>
    <w:p w14:paraId="6E3361BC" w14:textId="77777777" w:rsidR="009B31C2" w:rsidRPr="005847F7" w:rsidRDefault="009B31C2" w:rsidP="009B31C2">
      <w:pPr>
        <w:pStyle w:val="Questions"/>
        <w:jc w:val="center"/>
        <w:rPr>
          <w:lang w:val="en-GB" w:eastAsia="zh-CN"/>
        </w:rPr>
      </w:pPr>
      <w:r w:rsidRPr="005847F7">
        <w:rPr>
          <w:noProof/>
          <w:lang w:val="en-GB" w:eastAsia="zh-CN"/>
        </w:rPr>
        <w:drawing>
          <wp:inline distT="0" distB="0" distL="0" distR="0" wp14:anchorId="0D68AE28" wp14:editId="15A41516">
            <wp:extent cx="3095625" cy="178570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825" cy="178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955CB" w14:textId="70D71A59" w:rsidR="009B31C2" w:rsidRPr="005847F7" w:rsidRDefault="009B31C2" w:rsidP="00BB5461">
      <w:pPr>
        <w:pStyle w:val="Questions"/>
        <w:rPr>
          <w:lang w:val="en-GB" w:eastAsia="zh-CN"/>
        </w:rPr>
      </w:pPr>
      <w:r w:rsidRPr="005847F7">
        <w:rPr>
          <w:lang w:val="en-GB" w:eastAsia="zh-CN"/>
        </w:rPr>
        <w:tab/>
        <w:t>(a)</w:t>
      </w:r>
      <w:r w:rsidRPr="005847F7">
        <w:rPr>
          <w:lang w:val="en-GB" w:eastAsia="zh-CN"/>
        </w:rPr>
        <w:tab/>
      </w:r>
      <w:r w:rsidR="00BB5461">
        <w:rPr>
          <w:lang w:val="en-GB" w:eastAsia="zh-CN"/>
        </w:rPr>
        <w:t xml:space="preserve">Write down an expression for which the volume of the solid can be obtained if </w:t>
      </w:r>
      <w:r w:rsidR="00BB5461">
        <w:rPr>
          <w:lang w:val="en-GB" w:eastAsia="zh-CN"/>
        </w:rPr>
        <w:tab/>
      </w:r>
      <w:r w:rsidR="00BB5461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</m:oMath>
      <w:r w:rsidR="00BB5461">
        <w:rPr>
          <w:lang w:val="en-GB" w:eastAsia="zh-CN"/>
        </w:rPr>
        <w:t xml:space="preserve"> rotates about the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BB5461">
        <w:rPr>
          <w:lang w:val="en-GB" w:eastAsia="zh-CN"/>
        </w:rPr>
        <w:t xml:space="preserve">-axis, between </w:t>
      </w:r>
      <m:oMath>
        <m:r>
          <w:rPr>
            <w:rFonts w:ascii="Cambria Math" w:eastAsiaTheme="minorEastAsia" w:hAnsi="Cambria Math"/>
            <w:lang w:val="en-GB" w:eastAsia="zh-CN"/>
          </w:rPr>
          <m:t>x=0</m:t>
        </m:r>
      </m:oMath>
      <w:r w:rsidR="00DA43B6" w:rsidRPr="005847F7">
        <w:rPr>
          <w:rFonts w:eastAsiaTheme="minorEastAsia"/>
          <w:lang w:val="en-GB" w:eastAsia="zh-CN"/>
        </w:rPr>
        <w:t xml:space="preserve"> </w:t>
      </w:r>
      <w:r w:rsidR="00BB5461">
        <w:rPr>
          <w:rFonts w:eastAsiaTheme="minorEastAsia"/>
          <w:lang w:val="en-GB" w:eastAsia="zh-CN"/>
        </w:rPr>
        <w:t>and</w:t>
      </w:r>
      <w:r w:rsidR="00DA43B6"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x=12</m:t>
        </m:r>
      </m:oMath>
      <w:r w:rsidR="00BB5461">
        <w:rPr>
          <w:rFonts w:eastAsiaTheme="minorEastAsia"/>
          <w:lang w:val="en-GB" w:eastAsia="zh-CN"/>
        </w:rPr>
        <w:t xml:space="preserve">. Do not integrate </w:t>
      </w:r>
      <w:r w:rsidR="00BB5461">
        <w:rPr>
          <w:rFonts w:eastAsiaTheme="minorEastAsia"/>
          <w:lang w:val="en-GB" w:eastAsia="zh-CN"/>
        </w:rPr>
        <w:tab/>
      </w:r>
      <w:r w:rsidR="00BB5461">
        <w:rPr>
          <w:rFonts w:eastAsiaTheme="minorEastAsia"/>
          <w:lang w:val="en-GB" w:eastAsia="zh-CN"/>
        </w:rPr>
        <w:tab/>
        <w:t>the expression.</w:t>
      </w:r>
      <w:r w:rsidRPr="005847F7">
        <w:rPr>
          <w:rFonts w:eastAsiaTheme="minorEastAsia"/>
          <w:lang w:val="en-GB" w:eastAsia="zh-CN"/>
        </w:rPr>
        <w:tab/>
        <w:t>(</w:t>
      </w:r>
      <w:r w:rsidR="0039297C" w:rsidRPr="005847F7">
        <w:rPr>
          <w:rFonts w:eastAsiaTheme="minorEastAsia"/>
          <w:lang w:val="en-GB" w:eastAsia="zh-CN"/>
        </w:rPr>
        <w:t>3</w:t>
      </w:r>
      <w:r w:rsidRPr="005847F7">
        <w:rPr>
          <w:rFonts w:eastAsiaTheme="minorEastAsia"/>
          <w:lang w:val="en-GB" w:eastAsia="zh-CN"/>
        </w:rPr>
        <w:t>)</w:t>
      </w:r>
    </w:p>
    <w:p w14:paraId="669D272F" w14:textId="652FD0A7" w:rsidR="009B31C2" w:rsidRPr="005847F7" w:rsidRDefault="009B31C2" w:rsidP="009B31C2">
      <w:pPr>
        <w:pStyle w:val="Questions"/>
        <w:rPr>
          <w:rFonts w:eastAsiaTheme="minorEastAsia"/>
          <w:lang w:val="en-GB" w:eastAsia="zh-CN"/>
        </w:rPr>
      </w:pPr>
      <w:r w:rsidRPr="005847F7">
        <w:rPr>
          <w:lang w:val="en-GB" w:eastAsia="zh-CN"/>
        </w:rPr>
        <w:tab/>
        <w:t>(b)</w:t>
      </w:r>
      <w:r w:rsidRPr="005847F7">
        <w:rPr>
          <w:lang w:val="en-GB" w:eastAsia="zh-CN"/>
        </w:rPr>
        <w:tab/>
      </w:r>
      <w:r w:rsidR="00BB5461">
        <w:rPr>
          <w:lang w:val="en-GB" w:eastAsia="zh-CN"/>
        </w:rPr>
        <w:t xml:space="preserve">Use Newton’s method do determine the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Pr="005847F7">
        <w:rPr>
          <w:rFonts w:eastAsiaTheme="minorEastAsia"/>
          <w:lang w:val="en-GB" w:eastAsia="zh-CN"/>
        </w:rPr>
        <w:t>-</w:t>
      </w:r>
      <w:r w:rsidR="00BB5461">
        <w:rPr>
          <w:rFonts w:eastAsiaTheme="minorEastAsia"/>
          <w:lang w:val="en-GB" w:eastAsia="zh-CN"/>
        </w:rPr>
        <w:t xml:space="preserve">coordinate  of </w:t>
      </w:r>
      <w:r w:rsidRPr="005847F7">
        <w:rPr>
          <w:rFonts w:eastAsiaTheme="minorEastAsia"/>
          <w:lang w:val="en-GB" w:eastAsia="zh-CN"/>
        </w:rPr>
        <w:t xml:space="preserve">A, </w:t>
      </w:r>
      <w:r w:rsidR="00BB5461">
        <w:rPr>
          <w:rFonts w:eastAsiaTheme="minorEastAsia"/>
          <w:lang w:val="en-GB" w:eastAsia="zh-CN"/>
        </w:rPr>
        <w:t xml:space="preserve">the intersect of </w:t>
      </w:r>
      <w:r w:rsidR="00BB5461">
        <w:rPr>
          <w:rFonts w:eastAsiaTheme="minorEastAsia"/>
          <w:lang w:val="en-GB" w:eastAsia="zh-CN"/>
        </w:rPr>
        <w:tab/>
      </w:r>
      <w:r w:rsidR="00BB5461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y=f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Pr="005847F7">
        <w:rPr>
          <w:rFonts w:eastAsiaTheme="minorEastAsia"/>
          <w:lang w:val="en-GB" w:eastAsia="zh-CN"/>
        </w:rPr>
        <w:t xml:space="preserve"> </w:t>
      </w:r>
      <w:r w:rsidR="00BB5461">
        <w:rPr>
          <w:rFonts w:eastAsiaTheme="minorEastAsia"/>
          <w:lang w:val="en-GB" w:eastAsia="zh-CN"/>
        </w:rPr>
        <w:t>and</w:t>
      </w:r>
      <w:r w:rsidRPr="005847F7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y=3</m:t>
        </m:r>
      </m:oMath>
      <w:r w:rsidRPr="005847F7">
        <w:rPr>
          <w:rFonts w:eastAsiaTheme="minorEastAsia"/>
          <w:lang w:val="en-GB" w:eastAsia="zh-CN"/>
        </w:rPr>
        <w:t xml:space="preserve">, </w:t>
      </w:r>
      <w:r w:rsidR="00BB5461">
        <w:rPr>
          <w:rFonts w:eastAsiaTheme="minorEastAsia"/>
          <w:lang w:val="en-GB" w:eastAsia="zh-CN"/>
        </w:rPr>
        <w:t>correct to five decimal places.</w:t>
      </w:r>
      <w:r w:rsidRPr="005847F7">
        <w:rPr>
          <w:rFonts w:eastAsiaTheme="minorEastAsia"/>
          <w:lang w:val="en-GB" w:eastAsia="zh-CN"/>
        </w:rPr>
        <w:t xml:space="preserve"> </w:t>
      </w:r>
      <w:r w:rsidRPr="005847F7">
        <w:rPr>
          <w:rFonts w:eastAsiaTheme="minorEastAsia"/>
          <w:lang w:val="en-GB" w:eastAsia="zh-CN"/>
        </w:rPr>
        <w:br/>
      </w:r>
      <w:r w:rsidRPr="005847F7">
        <w:rPr>
          <w:rFonts w:eastAsiaTheme="minorEastAsia"/>
          <w:lang w:val="en-GB" w:eastAsia="zh-CN"/>
        </w:rPr>
        <w:tab/>
      </w:r>
      <w:r w:rsidRPr="005847F7">
        <w:rPr>
          <w:rFonts w:eastAsiaTheme="minorEastAsia"/>
          <w:lang w:val="en-GB" w:eastAsia="zh-CN"/>
        </w:rPr>
        <w:tab/>
      </w:r>
      <w:r w:rsidR="00BB5461">
        <w:rPr>
          <w:rFonts w:eastAsiaTheme="minorEastAsia"/>
          <w:lang w:val="en-GB" w:eastAsia="zh-CN"/>
        </w:rPr>
        <w:t>Use</w:t>
      </w:r>
      <w:r w:rsidRPr="005847F7">
        <w:rPr>
          <w:rFonts w:eastAsiaTheme="minorEastAsia"/>
          <w:lang w:val="en-GB" w:eastAsia="zh-CN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sSub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  <m:sub>
            <m:r>
              <w:rPr>
                <w:rFonts w:ascii="Cambria Math" w:eastAsiaTheme="minorEastAsia" w:hAnsi="Cambria Math"/>
                <w:lang w:val="en-GB" w:eastAsia="zh-CN"/>
              </w:rPr>
              <m:t>1</m:t>
            </m:r>
          </m:sub>
        </m:sSub>
        <m:r>
          <w:rPr>
            <w:rFonts w:ascii="Cambria Math" w:eastAsiaTheme="minorEastAsia" w:hAnsi="Cambria Math"/>
            <w:lang w:val="en-GB" w:eastAsia="zh-CN"/>
          </w:rPr>
          <m:t>=11</m:t>
        </m:r>
      </m:oMath>
      <w:r w:rsidRPr="005847F7">
        <w:rPr>
          <w:rFonts w:eastAsiaTheme="minorEastAsia"/>
          <w:lang w:val="en-GB" w:eastAsia="zh-CN"/>
        </w:rPr>
        <w:t xml:space="preserve"> </w:t>
      </w:r>
      <w:r w:rsidR="00BB5461">
        <w:rPr>
          <w:rFonts w:eastAsiaTheme="minorEastAsia"/>
          <w:lang w:val="en-GB" w:eastAsia="zh-CN"/>
        </w:rPr>
        <w:t xml:space="preserve">as </w:t>
      </w:r>
      <w:r w:rsidR="00B33E64">
        <w:rPr>
          <w:rFonts w:eastAsiaTheme="minorEastAsia"/>
          <w:lang w:val="en-GB" w:eastAsia="zh-CN"/>
        </w:rPr>
        <w:t>first approximation</w:t>
      </w:r>
      <w:r w:rsidRPr="005847F7">
        <w:rPr>
          <w:rFonts w:eastAsiaTheme="minorEastAsia"/>
          <w:lang w:val="en-GB" w:eastAsia="zh-CN"/>
        </w:rPr>
        <w:t>.</w:t>
      </w:r>
      <w:r w:rsidRPr="005847F7">
        <w:rPr>
          <w:rFonts w:eastAsiaTheme="minorEastAsia"/>
          <w:lang w:val="en-GB" w:eastAsia="zh-CN"/>
        </w:rPr>
        <w:tab/>
        <w:t>(</w:t>
      </w:r>
      <w:r w:rsidR="00705232" w:rsidRPr="005847F7">
        <w:rPr>
          <w:rFonts w:eastAsiaTheme="minorEastAsia"/>
          <w:lang w:val="en-GB" w:eastAsia="zh-CN"/>
        </w:rPr>
        <w:t>6</w:t>
      </w:r>
      <w:r w:rsidRPr="005847F7">
        <w:rPr>
          <w:rFonts w:eastAsiaTheme="minorEastAsia"/>
          <w:lang w:val="en-GB" w:eastAsia="zh-CN"/>
        </w:rPr>
        <w:t>)</w:t>
      </w:r>
    </w:p>
    <w:p w14:paraId="5E53E8F3" w14:textId="116953DD" w:rsidR="006A35E0" w:rsidRPr="005847F7" w:rsidRDefault="006A35E0" w:rsidP="009B31C2">
      <w:pPr>
        <w:rPr>
          <w:lang w:val="en-GB"/>
        </w:rPr>
      </w:pPr>
    </w:p>
    <w:p w14:paraId="541C9ED9" w14:textId="576F2FAE" w:rsidR="00685E84" w:rsidRPr="005847F7" w:rsidRDefault="007D5948" w:rsidP="007D5948">
      <w:pPr>
        <w:jc w:val="center"/>
        <w:rPr>
          <w:b/>
          <w:lang w:val="en-GB" w:eastAsia="zh-CN"/>
        </w:rPr>
      </w:pPr>
      <w:r w:rsidRPr="005847F7">
        <w:rPr>
          <w:b/>
          <w:lang w:val="en-GB" w:eastAsia="zh-CN"/>
        </w:rPr>
        <w:t xml:space="preserve">- </w:t>
      </w:r>
      <w:r w:rsidR="00B33E64">
        <w:rPr>
          <w:b/>
          <w:lang w:val="en-GB" w:eastAsia="zh-CN"/>
        </w:rPr>
        <w:t>END OF THE QUESTION PAPER</w:t>
      </w:r>
      <w:r w:rsidRPr="005847F7">
        <w:rPr>
          <w:b/>
          <w:lang w:val="en-GB" w:eastAsia="zh-CN"/>
        </w:rPr>
        <w:t xml:space="preserve"> -</w:t>
      </w:r>
    </w:p>
    <w:p w14:paraId="20A2E9FE" w14:textId="77777777" w:rsidR="008D6863" w:rsidRPr="005847F7" w:rsidRDefault="008D6863" w:rsidP="00D54743">
      <w:pPr>
        <w:rPr>
          <w:lang w:val="en-GB" w:eastAsia="zh-CN"/>
        </w:rPr>
      </w:pPr>
    </w:p>
    <w:p w14:paraId="318D769F" w14:textId="77777777" w:rsidR="00433B7B" w:rsidRPr="005847F7" w:rsidRDefault="00433B7B" w:rsidP="00D54743">
      <w:pPr>
        <w:rPr>
          <w:lang w:val="en-GB" w:eastAsia="zh-CN"/>
        </w:rPr>
        <w:sectPr w:rsidR="00433B7B" w:rsidRPr="005847F7" w:rsidSect="002A19E1">
          <w:footerReference w:type="default" r:id="rId18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433B7B" w:rsidRPr="005847F7" w14:paraId="642FC666" w14:textId="77777777" w:rsidTr="00433B7B">
        <w:tc>
          <w:tcPr>
            <w:tcW w:w="9742" w:type="dxa"/>
            <w:shd w:val="clear" w:color="auto" w:fill="D9D9D9" w:themeFill="background1" w:themeFillShade="D9"/>
          </w:tcPr>
          <w:p w14:paraId="4955306E" w14:textId="3FC4E989" w:rsidR="00433B7B" w:rsidRPr="005847F7" w:rsidRDefault="000F3C2E" w:rsidP="00433B7B">
            <w:pPr>
              <w:spacing w:before="120" w:after="120"/>
              <w:jc w:val="center"/>
              <w:rPr>
                <w:b/>
                <w:sz w:val="40"/>
                <w:szCs w:val="24"/>
                <w:lang w:val="en-GB"/>
              </w:rPr>
            </w:pPr>
            <w:r w:rsidRPr="005847F7">
              <w:rPr>
                <w:b/>
                <w:sz w:val="40"/>
                <w:szCs w:val="24"/>
                <w:lang w:val="en-GB"/>
              </w:rPr>
              <w:lastRenderedPageBreak/>
              <w:t xml:space="preserve">ALPHA </w:t>
            </w:r>
            <w:r w:rsidR="00406D91">
              <w:rPr>
                <w:b/>
                <w:sz w:val="40"/>
                <w:szCs w:val="24"/>
                <w:lang w:val="en-GB"/>
              </w:rPr>
              <w:t>MATHEMATICS FORMULA SHEET</w:t>
            </w:r>
          </w:p>
        </w:tc>
      </w:tr>
    </w:tbl>
    <w:p w14:paraId="17DB1A1D" w14:textId="77777777" w:rsidR="00433B7B" w:rsidRPr="005847F7" w:rsidRDefault="00433B7B" w:rsidP="00433B7B">
      <w:pPr>
        <w:rPr>
          <w:rFonts w:eastAsiaTheme="minorEastAsia" w:cstheme="minorHAnsi"/>
          <w:b/>
          <w:lang w:val="en-GB"/>
        </w:rPr>
      </w:pPr>
      <w:r w:rsidRPr="005847F7">
        <w:rPr>
          <w:rFonts w:eastAsiaTheme="minorEastAsia" w:cstheme="minorHAnsi"/>
          <w:b/>
          <w:lang w:val="en-GB"/>
        </w:rPr>
        <w:t>ALGEBRA: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433B7B" w:rsidRPr="005847F7" w14:paraId="31110104" w14:textId="77777777" w:rsidTr="00E769FD">
        <w:trPr>
          <w:trHeight w:val="740"/>
        </w:trPr>
        <w:tc>
          <w:tcPr>
            <w:tcW w:w="3544" w:type="dxa"/>
            <w:vAlign w:val="center"/>
          </w:tcPr>
          <w:p w14:paraId="4B8582F5" w14:textId="77777777" w:rsidR="00433B7B" w:rsidRPr="005847F7" w:rsidRDefault="00433B7B" w:rsidP="00433B7B">
            <w:pPr>
              <w:jc w:val="center"/>
              <w:rPr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  <w:lang w:val="en-GB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Cs w:val="24"/>
                        <w:lang w:val="en-GB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val="en-GB"/>
                      </w:rPr>
                      <m:t>-</m:t>
                    </m:r>
                    <m:r>
                      <w:rPr>
                        <w:rFonts w:ascii="Cambria Math" w:hAnsi="Cambria Math"/>
                        <w:szCs w:val="24"/>
                        <w:lang w:val="en-GB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val="en-GB"/>
                      </w:rPr>
                      <m:t>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  <w:lang w:val="en-GB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  <w:lang w:val="en-GB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-4</m:t>
                        </m:r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ac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val="en-GB"/>
                      </w:rPr>
                      <m:t>2</m:t>
                    </m:r>
                    <m:r>
                      <w:rPr>
                        <w:rFonts w:ascii="Cambria Math" w:hAnsi="Cambria Math"/>
                        <w:szCs w:val="24"/>
                        <w:lang w:val="en-GB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5528" w:type="dxa"/>
            <w:vAlign w:val="center"/>
          </w:tcPr>
          <w:p w14:paraId="5BFDC23A" w14:textId="480E0999" w:rsidR="00433B7B" w:rsidRPr="005847F7" w:rsidRDefault="00BC7C05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  <m:e>
                          <m:r>
                            <m:rPr>
                              <m:nor/>
                            </m:rPr>
                            <w:rPr>
                              <w:rFonts w:ascii="Cambria Math" w:eastAsia="Calibri"/>
                              <w:szCs w:val="24"/>
                              <w:lang w:val="en-GB"/>
                            </w:rPr>
                            <m:t>if</m:t>
                          </m:r>
                        </m: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x≥0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-x</m:t>
                          </m:r>
                        </m:e>
                        <m:e>
                          <m:r>
                            <m:rPr>
                              <m:nor/>
                            </m:rPr>
                            <w:rPr>
                              <w:rFonts w:eastAsia="Calibri"/>
                              <w:szCs w:val="24"/>
                              <w:lang w:val="en-GB"/>
                            </w:rPr>
                            <m:t>if</m:t>
                          </m:r>
                        </m: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x&lt;0</m:t>
                          </m:r>
                        </m:e>
                      </m:mr>
                    </m:m>
                  </m:e>
                </m:d>
              </m:oMath>
            </m:oMathPara>
          </w:p>
        </w:tc>
      </w:tr>
      <w:tr w:rsidR="00433B7B" w:rsidRPr="005847F7" w14:paraId="63E311AE" w14:textId="77777777" w:rsidTr="00E769FD">
        <w:trPr>
          <w:trHeight w:val="740"/>
        </w:trPr>
        <w:tc>
          <w:tcPr>
            <w:tcW w:w="3544" w:type="dxa"/>
            <w:vAlign w:val="center"/>
          </w:tcPr>
          <w:p w14:paraId="7460B70A" w14:textId="77777777" w:rsidR="00433B7B" w:rsidRPr="005847F7" w:rsidRDefault="00BC7C05" w:rsidP="00433B7B">
            <w:pPr>
              <w:jc w:val="center"/>
              <w:rPr>
                <w:rFonts w:ascii="Calibri" w:eastAsia="Calibri" w:hAnsi="Calibri" w:cs="Times New Roman"/>
                <w:szCs w:val="24"/>
                <w:lang w:val="en-GB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r=0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GB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n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r</m:t>
                              </m:r>
                            </m:e>
                          </m:mr>
                        </m:m>
                      </m:e>
                    </m:d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n-r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r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5528" w:type="dxa"/>
            <w:vAlign w:val="center"/>
          </w:tcPr>
          <w:p w14:paraId="3D5AEA80" w14:textId="4C786339" w:rsidR="00433B7B" w:rsidRPr="005847F7" w:rsidRDefault="00BC7C05" w:rsidP="00433B7B">
            <w:pPr>
              <w:jc w:val="center"/>
              <w:rPr>
                <w:rFonts w:ascii="Cambria Math" w:eastAsia="Calibri" w:hAnsi="Cambria Math"/>
                <w:szCs w:val="24"/>
                <w:lang w:val="en-GB"/>
                <w:oMath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GB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val="en-GB"/>
                          </w:rPr>
                          <m:t>1+x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val="en-GB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=1+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nx</m:t>
                    </m:r>
                  </m:num>
                  <m:den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1!</m:t>
                    </m:r>
                  </m:den>
                </m:f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n(n-1)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2!</m:t>
                    </m:r>
                  </m:den>
                </m:f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+</m:t>
                </m:r>
                <m:r>
                  <w:rPr>
                    <w:rFonts w:ascii="Cambria Math" w:eastAsiaTheme="minorEastAsia" w:hAnsi="Cambria Math"/>
                    <w:szCs w:val="24"/>
                    <w:lang w:val="en-GB"/>
                  </w:rPr>
                  <m:t>…  ;</m:t>
                </m:r>
                <m:r>
                  <m:rPr>
                    <m:nor/>
                  </m:rPr>
                  <w:rPr>
                    <w:rFonts w:ascii="Cambria Math" w:eastAsiaTheme="minorEastAsia"/>
                    <w:szCs w:val="24"/>
                    <w:lang w:val="en-GB"/>
                  </w:rPr>
                  <m:t>if</m:t>
                </m:r>
                <m:r>
                  <w:rPr>
                    <w:rFonts w:ascii="Cambria Math" w:eastAsiaTheme="minorEastAsia" w:hAnsi="Cambria Math"/>
                    <w:szCs w:val="24"/>
                    <w:lang w:val="en-GB"/>
                  </w:rPr>
                  <m:t xml:space="preserve"> 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&lt;1</m:t>
                </m:r>
              </m:oMath>
            </m:oMathPara>
          </w:p>
        </w:tc>
      </w:tr>
    </w:tbl>
    <w:p w14:paraId="2C3074C7" w14:textId="3FD2094A" w:rsidR="00483E3F" w:rsidRPr="005847F7" w:rsidRDefault="00406D91" w:rsidP="00433B7B">
      <w:pPr>
        <w:rPr>
          <w:rFonts w:eastAsiaTheme="minorEastAsia" w:cstheme="minorHAnsi"/>
          <w:b/>
          <w:lang w:val="en-GB"/>
        </w:rPr>
      </w:pPr>
      <w:r w:rsidRPr="005847F7">
        <w:rPr>
          <w:rFonts w:eastAsiaTheme="minorEastAsia" w:cstheme="minorHAnsi"/>
          <w:b/>
          <w:lang w:val="en-GB"/>
        </w:rPr>
        <w:t>VECTO</w:t>
      </w:r>
      <w:r>
        <w:rPr>
          <w:rFonts w:eastAsiaTheme="minorEastAsia" w:cstheme="minorHAnsi"/>
          <w:b/>
          <w:lang w:val="en-GB"/>
        </w:rPr>
        <w:t>RS</w:t>
      </w:r>
      <w:r w:rsidR="00483E3F" w:rsidRPr="005847F7">
        <w:rPr>
          <w:rFonts w:eastAsiaTheme="minorEastAsia" w:cstheme="minorHAnsi"/>
          <w:b/>
          <w:lang w:val="en-GB"/>
        </w:rPr>
        <w:t>:</w:t>
      </w:r>
    </w:p>
    <w:p w14:paraId="65203140" w14:textId="0F53B32A" w:rsidR="00483E3F" w:rsidRPr="005847F7" w:rsidRDefault="00483E3F" w:rsidP="00483E3F">
      <w:pPr>
        <w:rPr>
          <w:rFonts w:eastAsiaTheme="minorEastAsia" w:cstheme="minorHAnsi"/>
          <w:lang w:val="en-GB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lang w:val="en-GB"/>
          </w:rPr>
          <m:t xml:space="preserve">a </m:t>
        </m:r>
        <m:r>
          <m:rPr>
            <m:sty m:val="b"/>
          </m:rPr>
          <w:rPr>
            <w:rFonts w:ascii="Cambria Math" w:eastAsiaTheme="minorEastAsia" w:hAnsi="Cambria Math" w:cstheme="minorHAnsi"/>
            <w:b/>
            <w:lang w:val="en-GB"/>
          </w:rPr>
          <w:sym w:font="Wingdings" w:char="F09F"/>
        </m:r>
        <m:r>
          <m:rPr>
            <m:sty m:val="b"/>
          </m:rPr>
          <w:rPr>
            <w:rFonts w:ascii="Cambria Math" w:eastAsiaTheme="minorEastAsia" w:hAnsi="Cambria Math" w:cstheme="minorHAnsi"/>
            <w:lang w:val="en-GB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theme="minorHAnsi"/>
            <w:lang w:val="en-GB"/>
          </w:rPr>
          <m:t>b</m:t>
        </m:r>
        <m:r>
          <w:rPr>
            <w:rFonts w:ascii="Cambria Math" w:eastAsiaTheme="minorEastAsia" w:hAnsi="Cambria Math" w:cstheme="minorHAnsi"/>
            <w:lang w:val="en-GB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lang w:val="en-GB"/>
              </w:rPr>
              <m:t>a</m:t>
            </m:r>
          </m:e>
        </m:d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lang w:val="en-GB"/>
              </w:rPr>
              <m:t>b</m:t>
            </m:r>
          </m:e>
        </m:d>
        <m:func>
          <m:func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en-GB"/>
              </w:rPr>
              <m:t>cos</m:t>
            </m:r>
          </m:fName>
          <m:e>
            <m:r>
              <w:rPr>
                <w:rFonts w:ascii="Cambria Math" w:eastAsiaTheme="minorEastAsia" w:hAnsi="Cambria Math" w:cstheme="minorHAnsi"/>
                <w:lang w:val="en-GB"/>
              </w:rPr>
              <m:t>θ</m:t>
            </m:r>
          </m:e>
        </m:func>
      </m:oMath>
      <w:r w:rsidRPr="005847F7">
        <w:rPr>
          <w:rFonts w:eastAsiaTheme="minorEastAsia" w:cstheme="minorHAnsi"/>
          <w:lang w:val="en-GB"/>
        </w:rPr>
        <w:tab/>
      </w:r>
      <w:r w:rsidRPr="005847F7">
        <w:rPr>
          <w:rFonts w:eastAsiaTheme="minorEastAsia" w:cstheme="minorHAnsi"/>
          <w:lang w:val="en-GB"/>
        </w:rPr>
        <w:tab/>
      </w:r>
      <w:r w:rsidRPr="005847F7">
        <w:rPr>
          <w:rFonts w:eastAsiaTheme="minorEastAsia" w:cstheme="minorHAnsi"/>
          <w:lang w:val="en-GB"/>
        </w:rPr>
        <w:tab/>
      </w:r>
      <m:oMath>
        <m:r>
          <m:rPr>
            <m:sty m:val="bi"/>
          </m:rPr>
          <w:rPr>
            <w:rFonts w:ascii="Cambria Math" w:eastAsiaTheme="minorEastAsia" w:hAnsi="Cambria Math" w:cstheme="minorHAnsi"/>
            <w:lang w:val="en-GB"/>
          </w:rPr>
          <m:t xml:space="preserve">a </m:t>
        </m:r>
        <m:r>
          <m:rPr>
            <m:sty m:val="b"/>
          </m:rPr>
          <w:rPr>
            <w:rFonts w:ascii="Cambria Math" w:eastAsiaTheme="minorEastAsia" w:hAnsi="Cambria Math" w:cstheme="minorHAnsi"/>
            <w:b/>
            <w:lang w:val="en-GB"/>
          </w:rPr>
          <w:sym w:font="Wingdings" w:char="F09F"/>
        </m:r>
        <m:r>
          <m:rPr>
            <m:sty m:val="b"/>
          </m:rPr>
          <w:rPr>
            <w:rFonts w:ascii="Cambria Math" w:eastAsiaTheme="minorEastAsia" w:hAnsi="Cambria Math" w:cstheme="minorHAnsi"/>
            <w:lang w:val="en-GB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theme="minorHAnsi"/>
            <w:lang w:val="en-GB"/>
          </w:rPr>
          <m:t>b</m:t>
        </m:r>
        <m:r>
          <w:rPr>
            <w:rFonts w:ascii="Cambria Math" w:eastAsiaTheme="minorEastAsia" w:hAnsi="Cambria Math" w:cstheme="minorHAnsi"/>
            <w:lang w:val="en-GB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x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x</m:t>
            </m:r>
          </m:sub>
        </m:sSub>
        <m:r>
          <w:rPr>
            <w:rFonts w:ascii="Cambria Math" w:eastAsiaTheme="minorEastAsia" w:hAnsi="Cambria Math" w:cstheme="minorHAnsi"/>
            <w:lang w:val="en-GB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y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y</m:t>
            </m:r>
          </m:sub>
        </m:sSub>
        <m:r>
          <w:rPr>
            <w:rFonts w:ascii="Cambria Math" w:eastAsiaTheme="minorEastAsia" w:hAnsi="Cambria Math" w:cstheme="minorHAnsi"/>
            <w:lang w:val="en-GB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z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GB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lang w:val="en-GB"/>
              </w:rPr>
              <m:t>z</m:t>
            </m:r>
          </m:sub>
        </m:sSub>
      </m:oMath>
    </w:p>
    <w:p w14:paraId="192A309B" w14:textId="633610D4" w:rsidR="00433B7B" w:rsidRPr="005847F7" w:rsidRDefault="00433B7B" w:rsidP="00433B7B">
      <w:pPr>
        <w:rPr>
          <w:rFonts w:eastAsiaTheme="minorEastAsia" w:cstheme="minorHAnsi"/>
          <w:b/>
          <w:lang w:val="en-GB"/>
        </w:rPr>
      </w:pPr>
      <w:r w:rsidRPr="005847F7">
        <w:rPr>
          <w:rFonts w:eastAsiaTheme="minorEastAsia" w:cstheme="minorHAnsi"/>
          <w:b/>
          <w:lang w:val="en-GB"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2698"/>
        <w:gridCol w:w="2698"/>
      </w:tblGrid>
      <w:tr w:rsidR="00F909E0" w:rsidRPr="005847F7" w14:paraId="2DCB32E4" w14:textId="75388A91" w:rsidTr="00F909E0">
        <w:trPr>
          <w:trHeight w:val="740"/>
        </w:trPr>
        <w:tc>
          <w:tcPr>
            <w:tcW w:w="3544" w:type="dxa"/>
            <w:vAlign w:val="center"/>
          </w:tcPr>
          <w:p w14:paraId="02976F79" w14:textId="68CA11F1" w:rsidR="00F909E0" w:rsidRPr="005847F7" w:rsidRDefault="00BC7C05" w:rsidP="00433B7B">
            <w:pPr>
              <w:rPr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GB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GB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  <w:lang w:val="en-GB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GB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GB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GB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  <w:tc>
          <w:tcPr>
            <w:tcW w:w="2698" w:type="dxa"/>
            <w:vAlign w:val="center"/>
          </w:tcPr>
          <w:p w14:paraId="069C1B2D" w14:textId="3B4ED795" w:rsidR="00F909E0" w:rsidRPr="005847F7" w:rsidRDefault="00F909E0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GB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GB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GB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GB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2698" w:type="dxa"/>
            <w:vAlign w:val="center"/>
          </w:tcPr>
          <w:p w14:paraId="1528E5A6" w14:textId="23B70271" w:rsidR="00F909E0" w:rsidRPr="005847F7" w:rsidRDefault="00BC7C05" w:rsidP="00F909E0">
            <w:pPr>
              <w:rPr>
                <w:rFonts w:ascii="Calibri" w:eastAsia="Calibri" w:hAnsi="Calibri" w:cs="Times New Roman"/>
                <w:szCs w:val="24"/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n+1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GB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GB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GB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GB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GB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GB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</w:tc>
      </w:tr>
    </w:tbl>
    <w:p w14:paraId="774186B8" w14:textId="644AE8E7" w:rsidR="00433B7B" w:rsidRPr="005847F7" w:rsidRDefault="00406D91" w:rsidP="00433B7B">
      <w:pPr>
        <w:rPr>
          <w:rFonts w:cstheme="minorHAnsi"/>
          <w:b/>
          <w:i/>
          <w:szCs w:val="24"/>
          <w:lang w:val="en-GB"/>
        </w:rPr>
      </w:pPr>
      <w:r w:rsidRPr="005847F7">
        <w:rPr>
          <w:rFonts w:cstheme="minorHAnsi"/>
          <w:b/>
          <w:szCs w:val="24"/>
          <w:lang w:val="en-GB"/>
        </w:rPr>
        <w:t>TRIGONOMETRY</w:t>
      </w:r>
      <w:r w:rsidR="00433B7B" w:rsidRPr="005847F7">
        <w:rPr>
          <w:rFonts w:cstheme="minorHAnsi"/>
          <w:b/>
          <w:szCs w:val="24"/>
          <w:lang w:val="en-GB"/>
        </w:rPr>
        <w:t>:</w:t>
      </w:r>
    </w:p>
    <w:p w14:paraId="27DA3A14" w14:textId="7C26C10B" w:rsidR="00433B7B" w:rsidRPr="005847F7" w:rsidRDefault="00433B7B" w:rsidP="00433B7B">
      <w:pPr>
        <w:rPr>
          <w:rFonts w:eastAsiaTheme="minorEastAsia" w:cstheme="minorHAnsi"/>
          <w:szCs w:val="24"/>
          <w:lang w:val="en-GB"/>
        </w:rPr>
      </w:pPr>
      <w:r w:rsidRPr="005847F7">
        <w:rPr>
          <w:rFonts w:cstheme="minorHAnsi"/>
          <w:b/>
          <w:szCs w:val="24"/>
          <w:lang w:val="en-GB"/>
        </w:rPr>
        <w:t xml:space="preserve">In </w:t>
      </w:r>
      <w:r w:rsidR="00406D91">
        <w:rPr>
          <w:rFonts w:cstheme="minorHAnsi"/>
          <w:b/>
          <w:szCs w:val="24"/>
          <w:lang w:val="en-GB"/>
        </w:rPr>
        <w:t>a sect</w:t>
      </w:r>
      <w:r w:rsidRPr="005847F7">
        <w:rPr>
          <w:rFonts w:cstheme="minorHAnsi"/>
          <w:b/>
          <w:szCs w:val="24"/>
          <w:lang w:val="en-GB"/>
        </w:rPr>
        <w:t>or:</w:t>
      </w:r>
      <w:r w:rsidRPr="005847F7">
        <w:rPr>
          <w:rFonts w:cstheme="minorHAnsi"/>
          <w:b/>
          <w:szCs w:val="24"/>
          <w:lang w:val="en-GB"/>
        </w:rPr>
        <w:tab/>
      </w:r>
      <m:oMath>
        <m:r>
          <w:rPr>
            <w:rFonts w:ascii="Cambria Math" w:hAnsi="Cambria Math" w:cstheme="minorHAnsi"/>
            <w:szCs w:val="24"/>
            <w:lang w:val="en-GB"/>
          </w:rPr>
          <m:t>s=rθ</m:t>
        </m:r>
      </m:oMath>
      <w:r w:rsidRPr="005847F7">
        <w:rPr>
          <w:rFonts w:eastAsiaTheme="minorEastAsia" w:cstheme="minorHAnsi"/>
          <w:szCs w:val="24"/>
          <w:lang w:val="en-GB"/>
        </w:rPr>
        <w:t xml:space="preserve">   </w:t>
      </w:r>
      <w:r w:rsidR="00406D91">
        <w:rPr>
          <w:rFonts w:eastAsiaTheme="minorEastAsia" w:cstheme="minorHAnsi"/>
          <w:szCs w:val="24"/>
          <w:lang w:val="en-GB"/>
        </w:rPr>
        <w:t>and</w:t>
      </w:r>
      <w:r w:rsidRPr="005847F7">
        <w:rPr>
          <w:rFonts w:eastAsiaTheme="minorEastAsia" w:cstheme="minorHAnsi"/>
          <w:szCs w:val="24"/>
          <w:lang w:val="en-GB"/>
        </w:rPr>
        <w:t xml:space="preserve">  </w:t>
      </w:r>
      <m:oMath>
        <m:r>
          <w:rPr>
            <w:rFonts w:ascii="Cambria Math" w:eastAsiaTheme="minorEastAsia" w:hAnsi="Cambria Math" w:cstheme="minorHAnsi"/>
            <w:szCs w:val="24"/>
            <w:lang w:val="en-GB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GB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GB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GB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GB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GB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GB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  <w:lang w:val="en-GB"/>
          </w:rPr>
          <m:t>θ</m:t>
        </m:r>
      </m:oMath>
    </w:p>
    <w:p w14:paraId="79F2E735" w14:textId="2FE744DE" w:rsidR="00433B7B" w:rsidRPr="005847F7" w:rsidRDefault="00406D91" w:rsidP="00433B7B">
      <w:pPr>
        <w:rPr>
          <w:rFonts w:eastAsia="Calibri"/>
          <w:lang w:val="en-GB"/>
        </w:rPr>
      </w:pPr>
      <w:r w:rsidRPr="005847F7">
        <w:rPr>
          <w:rFonts w:eastAsia="Calibri"/>
          <w:b/>
          <w:szCs w:val="24"/>
          <w:lang w:val="en-GB"/>
        </w:rPr>
        <w:t>Identities</w:t>
      </w:r>
      <w:r w:rsidR="00433B7B" w:rsidRPr="005847F7">
        <w:rPr>
          <w:rFonts w:eastAsia="Calibri"/>
          <w:b/>
          <w:szCs w:val="24"/>
          <w:lang w:val="en-GB"/>
        </w:rPr>
        <w:t xml:space="preserve">: </w:t>
      </w:r>
      <w:r w:rsidR="00433B7B" w:rsidRPr="005847F7">
        <w:rPr>
          <w:rFonts w:eastAsia="Calibri"/>
          <w:b/>
          <w:szCs w:val="24"/>
          <w:lang w:val="en-GB"/>
        </w:rPr>
        <w:tab/>
      </w:r>
      <m:oMath>
        <m:func>
          <m:funcPr>
            <m:ctrlPr>
              <w:rPr>
                <w:rFonts w:ascii="Cambria Math" w:hAnsi="Cambria Math"/>
                <w:lang w:val="en-GB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  <w:lang w:val="en-GB"/>
              </w:rPr>
            </m:ctrlPr>
          </m:fName>
          <m:e>
            <m:r>
              <w:rPr>
                <w:rFonts w:ascii="Cambria Math" w:hAnsi="Cambria Math"/>
                <w:lang w:val="en-GB"/>
              </w:rPr>
              <m:t>x</m:t>
            </m:r>
            <m:ctrlPr>
              <w:rPr>
                <w:rFonts w:ascii="Cambria Math" w:hAnsi="Cambria Math"/>
                <w:i/>
                <w:lang w:val="en-GB"/>
              </w:rPr>
            </m:ctrlPr>
          </m:e>
        </m:func>
        <m:r>
          <w:rPr>
            <w:rFonts w:ascii="Cambria Math" w:hAnsi="Cambria Math"/>
            <w:lang w:val="en-GB"/>
          </w:rPr>
          <m:t>+</m:t>
        </m:r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cos</m:t>
                </m:r>
                <m:ctrlPr>
                  <w:rPr>
                    <w:rFonts w:ascii="Cambria Math" w:hAnsi="Cambria Math"/>
                    <w:lang w:val="en-GB"/>
                  </w:rPr>
                </m:ctrlPr>
              </m:e>
              <m:sup>
                <m:r>
                  <w:rPr>
                    <w:rFonts w:ascii="Cambria Math" w:hAnsi="Cambria Math"/>
                    <w:lang w:val="en-GB"/>
                  </w:rPr>
                  <m:t>2</m:t>
                </m:r>
                <m:ctrlPr>
                  <w:rPr>
                    <w:rFonts w:ascii="Cambria Math" w:hAnsi="Cambria Math"/>
                    <w:lang w:val="en-GB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GB"/>
              </w:rPr>
              <m:t>x=1</m:t>
            </m:r>
          </m:e>
        </m:func>
      </m:oMath>
      <w:r w:rsidR="00433B7B" w:rsidRPr="005847F7">
        <w:rPr>
          <w:rFonts w:eastAsia="Calibri"/>
          <w:lang w:val="en-GB"/>
        </w:rPr>
        <w:tab/>
        <w:t xml:space="preserve">     </w:t>
      </w:r>
      <m:oMath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tan</m:t>
                </m:r>
                <m:ctrlPr>
                  <w:rPr>
                    <w:rFonts w:ascii="Cambria Math" w:hAnsi="Cambria Math"/>
                    <w:lang w:val="en-GB"/>
                  </w:rPr>
                </m:ctrlPr>
              </m:e>
              <m:sup>
                <m:r>
                  <w:rPr>
                    <w:rFonts w:ascii="Cambria Math" w:hAnsi="Cambria Math"/>
                    <w:lang w:val="en-GB"/>
                  </w:rPr>
                  <m:t>2</m:t>
                </m:r>
                <m:ctrlPr>
                  <w:rPr>
                    <w:rFonts w:ascii="Cambria Math" w:hAnsi="Cambria Math"/>
                    <w:lang w:val="en-GB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GB"/>
              </w:rPr>
              <m:t>x</m:t>
            </m:r>
          </m:e>
        </m:func>
        <m:r>
          <w:rPr>
            <w:rFonts w:ascii="Cambria Math" w:hAnsi="Cambria Math"/>
            <w:lang w:val="en-GB"/>
          </w:rPr>
          <m:t>+1=</m:t>
        </m:r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sec</m:t>
                </m:r>
                <m:ctrlPr>
                  <w:rPr>
                    <w:rFonts w:ascii="Cambria Math" w:hAnsi="Cambria Math"/>
                    <w:lang w:val="en-GB"/>
                  </w:rPr>
                </m:ctrlPr>
              </m:e>
              <m:sup>
                <m:r>
                  <w:rPr>
                    <w:rFonts w:ascii="Cambria Math" w:hAnsi="Cambria Math"/>
                    <w:lang w:val="en-GB"/>
                  </w:rPr>
                  <m:t>2</m:t>
                </m:r>
                <m:ctrlPr>
                  <w:rPr>
                    <w:rFonts w:ascii="Cambria Math" w:hAnsi="Cambria Math"/>
                    <w:lang w:val="en-GB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GB"/>
              </w:rPr>
              <m:t>x</m:t>
            </m:r>
          </m:e>
        </m:func>
      </m:oMath>
      <w:r w:rsidR="00433B7B" w:rsidRPr="005847F7">
        <w:rPr>
          <w:rFonts w:eastAsia="Calibri"/>
          <w:lang w:val="en-GB"/>
        </w:rPr>
        <w:t xml:space="preserve">         </w:t>
      </w:r>
      <m:oMath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cot</m:t>
                </m:r>
                <m:ctrlPr>
                  <w:rPr>
                    <w:rFonts w:ascii="Cambria Math" w:hAnsi="Cambria Math"/>
                    <w:lang w:val="en-GB"/>
                  </w:rPr>
                </m:ctrlPr>
              </m:e>
              <m:sup>
                <m:r>
                  <w:rPr>
                    <w:rFonts w:ascii="Cambria Math" w:hAnsi="Cambria Math"/>
                    <w:lang w:val="en-GB"/>
                  </w:rPr>
                  <m:t>2</m:t>
                </m:r>
                <m:ctrlPr>
                  <w:rPr>
                    <w:rFonts w:ascii="Cambria Math" w:hAnsi="Cambria Math"/>
                    <w:lang w:val="en-GB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GB"/>
              </w:rPr>
              <m:t>x</m:t>
            </m:r>
          </m:e>
        </m:func>
        <m:r>
          <w:rPr>
            <w:rFonts w:ascii="Cambria Math" w:hAnsi="Cambria Math"/>
            <w:lang w:val="en-GB"/>
          </w:rPr>
          <m:t>+1=</m:t>
        </m:r>
        <m:r>
          <m:rPr>
            <m:sty m:val="p"/>
          </m:rPr>
          <w:rPr>
            <w:rFonts w:ascii="Cambria Math" w:hAnsi="Cambria Math"/>
            <w:lang w:val="en-GB"/>
          </w:rPr>
          <m:t>cose</m:t>
        </m:r>
        <m:sSup>
          <m:sSupPr>
            <m:ctrlPr>
              <w:rPr>
                <w:rFonts w:ascii="Cambria Math" w:hAnsi="Cambria Math"/>
                <w:lang w:val="en-GB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GB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GB"/>
              </w:rPr>
              <m:t>2</m:t>
            </m:r>
          </m:sup>
        </m:sSup>
        <m:r>
          <w:rPr>
            <w:rFonts w:ascii="Cambria Math" w:hAnsi="Cambria Math"/>
            <w:lang w:val="en-GB"/>
          </w:rPr>
          <m:t>x</m:t>
        </m:r>
      </m:oMath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425"/>
        <w:gridCol w:w="2418"/>
        <w:gridCol w:w="2418"/>
        <w:gridCol w:w="2818"/>
      </w:tblGrid>
      <w:tr w:rsidR="00433B7B" w:rsidRPr="005847F7" w14:paraId="69021147" w14:textId="77777777" w:rsidTr="0039306B">
        <w:trPr>
          <w:gridBefore w:val="2"/>
          <w:wBefore w:w="1418" w:type="dxa"/>
          <w:trHeight w:val="567"/>
        </w:trPr>
        <w:tc>
          <w:tcPr>
            <w:tcW w:w="2418" w:type="dxa"/>
            <w:vAlign w:val="center"/>
          </w:tcPr>
          <w:p w14:paraId="769CC334" w14:textId="77777777" w:rsidR="00433B7B" w:rsidRPr="005847F7" w:rsidRDefault="00BC7C05" w:rsidP="00433B7B">
            <w:pPr>
              <w:rPr>
                <w:lang w:val="en-GB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cosec</m:t>
                    </m:r>
                  </m:fName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8" w:type="dxa"/>
            <w:vAlign w:val="center"/>
          </w:tcPr>
          <w:p w14:paraId="76F991E8" w14:textId="77777777" w:rsidR="00433B7B" w:rsidRPr="005847F7" w:rsidRDefault="00BC7C05" w:rsidP="00433B7B">
            <w:pPr>
              <w:rPr>
                <w:rFonts w:eastAsia="Calibri"/>
                <w:lang w:val="en-GB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sec</m:t>
                    </m:r>
                  </m:fName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14:paraId="5F5F6066" w14:textId="77777777" w:rsidR="00433B7B" w:rsidRPr="005847F7" w:rsidRDefault="00BC7C05" w:rsidP="00433B7B">
            <w:pPr>
              <w:rPr>
                <w:rFonts w:eastAsia="Calibri"/>
                <w:lang w:val="en-GB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cot</m:t>
                    </m:r>
                  </m:fName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</w:tr>
      <w:tr w:rsidR="00433B7B" w:rsidRPr="005847F7" w14:paraId="77B0FD0B" w14:textId="77777777" w:rsidTr="0039306B">
        <w:trPr>
          <w:trHeight w:val="680"/>
        </w:trPr>
        <w:tc>
          <w:tcPr>
            <w:tcW w:w="1418" w:type="dxa"/>
            <w:gridSpan w:val="2"/>
            <w:vAlign w:val="center"/>
          </w:tcPr>
          <w:p w14:paraId="0F5DC409" w14:textId="35E8E934" w:rsidR="00433B7B" w:rsidRPr="005847F7" w:rsidRDefault="00433B7B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</w:p>
        </w:tc>
        <w:tc>
          <w:tcPr>
            <w:tcW w:w="2418" w:type="dxa"/>
            <w:vAlign w:val="center"/>
          </w:tcPr>
          <w:p w14:paraId="1B364EAF" w14:textId="77777777" w:rsidR="00433B7B" w:rsidRPr="005847F7" w:rsidRDefault="00433B7B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y-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=m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  <w:lang w:val="en-GB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2418" w:type="dxa"/>
            <w:vAlign w:val="center"/>
          </w:tcPr>
          <w:p w14:paraId="0D755902" w14:textId="77777777" w:rsidR="00433B7B" w:rsidRPr="005847F7" w:rsidRDefault="00433B7B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  <w:lang w:val="en-GB"/>
                  </w:rPr>
                  <m:t>m=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val="en-GB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  <w:lang w:val="en-GB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  <w:lang w:val="en-GB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  <w:lang w:val="en-GB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14:paraId="69E45580" w14:textId="77777777" w:rsidR="00433B7B" w:rsidRPr="005847F7" w:rsidRDefault="00433B7B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GB"/>
                  </w:rPr>
                  <m:t>m=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tan</m:t>
                    </m:r>
                  </m:fName>
                  <m:e>
                    <m:r>
                      <w:rPr>
                        <w:rFonts w:ascii="Cambria Math" w:eastAsia="Calibri" w:hAnsi="Cambria Math"/>
                        <w:szCs w:val="24"/>
                        <w:lang w:val="en-GB"/>
                      </w:rPr>
                      <m:t>θ</m:t>
                    </m:r>
                  </m:e>
                </m:func>
              </m:oMath>
            </m:oMathPara>
          </w:p>
        </w:tc>
      </w:tr>
      <w:tr w:rsidR="000F3C2E" w:rsidRPr="005847F7" w14:paraId="41887BAA" w14:textId="77777777" w:rsidTr="0039306B">
        <w:trPr>
          <w:trHeight w:val="754"/>
        </w:trPr>
        <w:tc>
          <w:tcPr>
            <w:tcW w:w="993" w:type="dxa"/>
            <w:vAlign w:val="center"/>
          </w:tcPr>
          <w:p w14:paraId="63E4BAF3" w14:textId="402F3237" w:rsidR="000F3C2E" w:rsidRPr="005847F7" w:rsidRDefault="000F3C2E" w:rsidP="000F3C2E">
            <w:pPr>
              <w:jc w:val="right"/>
              <w:rPr>
                <w:lang w:val="en-GB"/>
              </w:rPr>
            </w:pPr>
            <m:oMathPara>
              <m:oMath>
                <m:r>
                  <m:rPr>
                    <m:nor/>
                  </m:rPr>
                  <w:rPr>
                    <w:lang w:val="en-GB"/>
                  </w:rPr>
                  <m:t>In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 xml:space="preserve"> Δ</m:t>
                </m:r>
                <m:r>
                  <m:rPr>
                    <m:nor/>
                  </m:rPr>
                  <w:rPr>
                    <w:lang w:val="en-GB"/>
                  </w:rPr>
                  <m:t>ABC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:</m:t>
                </m:r>
              </m:oMath>
            </m:oMathPara>
          </w:p>
        </w:tc>
        <w:tc>
          <w:tcPr>
            <w:tcW w:w="2843" w:type="dxa"/>
            <w:gridSpan w:val="2"/>
            <w:vAlign w:val="center"/>
          </w:tcPr>
          <w:p w14:paraId="5BE87E43" w14:textId="6B701886" w:rsidR="000F3C2E" w:rsidRPr="005847F7" w:rsidRDefault="00BC7C05" w:rsidP="00433B7B">
            <w:pPr>
              <w:rPr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a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A</m:t>
                        </m:r>
                      </m:e>
                    </m:func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b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B</m:t>
                        </m:r>
                      </m:e>
                    </m:func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c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GB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GB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C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5236" w:type="dxa"/>
            <w:gridSpan w:val="2"/>
            <w:vAlign w:val="center"/>
          </w:tcPr>
          <w:p w14:paraId="2D0C0780" w14:textId="4E8A2DF8" w:rsidR="000F3C2E" w:rsidRPr="005847F7" w:rsidRDefault="00BC7C05" w:rsidP="00433B7B">
            <w:pPr>
              <w:jc w:val="center"/>
              <w:rPr>
                <w:rFonts w:eastAsia="Calibri"/>
                <w:szCs w:val="24"/>
                <w:lang w:val="en-GB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-2</m:t>
                </m:r>
                <m:r>
                  <w:rPr>
                    <w:rFonts w:ascii="Cambria Math" w:hAnsi="Cambria Math"/>
                    <w:lang w:val="en-GB"/>
                  </w:rPr>
                  <m:t>bc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lang w:val="en-GB"/>
                      </w:rPr>
                      <m:t>A</m:t>
                    </m:r>
                  </m:e>
                </m:func>
              </m:oMath>
            </m:oMathPara>
          </w:p>
        </w:tc>
      </w:tr>
      <w:tr w:rsidR="000F3C2E" w:rsidRPr="005847F7" w14:paraId="64EBA90C" w14:textId="77777777" w:rsidTr="0039306B">
        <w:trPr>
          <w:trHeight w:val="754"/>
        </w:trPr>
        <w:tc>
          <w:tcPr>
            <w:tcW w:w="3836" w:type="dxa"/>
            <w:gridSpan w:val="3"/>
            <w:vAlign w:val="center"/>
          </w:tcPr>
          <w:p w14:paraId="69F893B9" w14:textId="578F2B99" w:rsidR="000F3C2E" w:rsidRPr="005847F7" w:rsidRDefault="000F3C2E" w:rsidP="00433B7B">
            <w:pPr>
              <w:rPr>
                <w:rFonts w:ascii="Calibri" w:eastAsia="Calibri" w:hAnsi="Calibri" w:cs="Times New Roman"/>
                <w:lang w:val="en-GB"/>
              </w:rPr>
            </w:pPr>
            <m:oMathPara>
              <m:oMath>
                <m:r>
                  <m:rPr>
                    <m:nor/>
                  </m:rPr>
                  <w:rPr>
                    <w:iCs/>
                    <w:lang w:val="en-GB"/>
                  </w:rPr>
                  <m:t>area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 xml:space="preserve"> ∆</m:t>
                </m:r>
                <m:r>
                  <m:rPr>
                    <m:nor/>
                  </m:rPr>
                  <w:rPr>
                    <w:iCs/>
                    <w:lang w:val="en-GB"/>
                  </w:rPr>
                  <m:t>ABC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val="en-GB"/>
                  </w:rPr>
                  <m:t>ab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GB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GB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lang w:val="en-GB"/>
                      </w:rPr>
                      <m:t>C</m:t>
                    </m:r>
                  </m:e>
                </m:func>
              </m:oMath>
            </m:oMathPara>
          </w:p>
        </w:tc>
        <w:tc>
          <w:tcPr>
            <w:tcW w:w="5236" w:type="dxa"/>
            <w:gridSpan w:val="2"/>
            <w:vAlign w:val="center"/>
          </w:tcPr>
          <w:p w14:paraId="0047FE19" w14:textId="77777777" w:rsidR="000F3C2E" w:rsidRPr="005847F7" w:rsidRDefault="000F3C2E" w:rsidP="00433B7B">
            <w:pPr>
              <w:jc w:val="center"/>
              <w:rPr>
                <w:rFonts w:ascii="Calibri" w:eastAsia="Calibri" w:hAnsi="Calibri" w:cs="Times New Roman"/>
                <w:lang w:val="en-GB"/>
              </w:rPr>
            </w:pPr>
          </w:p>
        </w:tc>
      </w:tr>
    </w:tbl>
    <w:p w14:paraId="2BFCF6A6" w14:textId="20C545F2" w:rsidR="00433B7B" w:rsidRPr="005847F7" w:rsidRDefault="00433B7B" w:rsidP="00433B7B">
      <w:pPr>
        <w:rPr>
          <w:b/>
          <w:szCs w:val="24"/>
          <w:lang w:val="en-GB"/>
        </w:rPr>
      </w:pPr>
      <w:r w:rsidRPr="005847F7">
        <w:rPr>
          <w:b/>
          <w:szCs w:val="24"/>
          <w:lang w:val="en-GB"/>
        </w:rPr>
        <w:t>TABL</w:t>
      </w:r>
      <w:r w:rsidR="00406D91">
        <w:rPr>
          <w:b/>
          <w:szCs w:val="24"/>
          <w:lang w:val="en-GB"/>
        </w:rPr>
        <w:t>E WITH DERIVATIVES</w:t>
      </w:r>
      <w:r w:rsidRPr="005847F7">
        <w:rPr>
          <w:b/>
          <w:szCs w:val="24"/>
          <w:lang w:val="en-GB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433B7B" w:rsidRPr="005847F7" w14:paraId="76A904BA" w14:textId="77777777" w:rsidTr="000F3C2E">
        <w:trPr>
          <w:trHeight w:val="3538"/>
        </w:trPr>
        <w:tc>
          <w:tcPr>
            <w:tcW w:w="4530" w:type="dxa"/>
          </w:tcPr>
          <w:tbl>
            <w:tblPr>
              <w:tblStyle w:val="TableGrid"/>
              <w:tblW w:w="3382" w:type="dxa"/>
              <w:tblLook w:val="04A0" w:firstRow="1" w:lastRow="0" w:firstColumn="1" w:lastColumn="0" w:noHBand="0" w:noVBand="1"/>
            </w:tblPr>
            <w:tblGrid>
              <w:gridCol w:w="1398"/>
              <w:gridCol w:w="1984"/>
            </w:tblGrid>
            <w:tr w:rsidR="00433B7B" w:rsidRPr="005847F7" w14:paraId="2711A34E" w14:textId="77777777" w:rsidTr="000F3C2E">
              <w:trPr>
                <w:trHeight w:val="397"/>
              </w:trPr>
              <w:tc>
                <w:tcPr>
                  <w:tcW w:w="1398" w:type="dxa"/>
                  <w:shd w:val="clear" w:color="auto" w:fill="D9D9D9" w:themeFill="background1" w:themeFillShade="D9"/>
                  <w:vAlign w:val="center"/>
                </w:tcPr>
                <w:p w14:paraId="228EFDD9" w14:textId="77777777" w:rsidR="00433B7B" w:rsidRPr="005847F7" w:rsidRDefault="00433B7B" w:rsidP="000F3C2E">
                  <w:pPr>
                    <w:spacing w:before="0" w:after="0"/>
                    <w:rPr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lang w:val="en-GB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GB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lang w:val="en-GB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GB"/>
                        </w:rPr>
                        <m:t>)</m:t>
                      </m:r>
                    </m:oMath>
                  </m:oMathPara>
                </w:p>
              </w:tc>
              <w:tc>
                <w:tcPr>
                  <w:tcW w:w="1984" w:type="dxa"/>
                  <w:shd w:val="clear" w:color="auto" w:fill="D9D9D9" w:themeFill="background1" w:themeFillShade="D9"/>
                  <w:vAlign w:val="center"/>
                </w:tcPr>
                <w:p w14:paraId="62AD2281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lang w:val="en-GB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lang w:val="en-GB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</w:tr>
            <w:tr w:rsidR="00433B7B" w:rsidRPr="005847F7" w14:paraId="7B80BF18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6AB2A526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n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2769D63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na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n-1</m:t>
                          </m:r>
                        </m:sup>
                      </m:sSup>
                    </m:oMath>
                  </m:oMathPara>
                </w:p>
              </w:tc>
            </w:tr>
            <w:tr w:rsidR="00433B7B" w:rsidRPr="005847F7" w14:paraId="5EEBD86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52FFDA6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D227B94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5847F7" w14:paraId="493003DB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8D98FCF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D6EA800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5847F7" w14:paraId="2C5E42BF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5210CC23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97443E9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sec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</m:ctrlP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5847F7" w14:paraId="70E4CF4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373371F4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cot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4BA76BF1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cosec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5847F7" w14:paraId="7D40A828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4F0784A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84369D9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5847F7" w14:paraId="0C41A09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3480102D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2FF95BC0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cot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</w:tbl>
          <w:p w14:paraId="4CBA20B6" w14:textId="77777777" w:rsidR="00433B7B" w:rsidRPr="005847F7" w:rsidRDefault="00433B7B" w:rsidP="000F3C2E">
            <w:pPr>
              <w:spacing w:before="0" w:after="0"/>
              <w:rPr>
                <w:b/>
                <w:szCs w:val="24"/>
                <w:lang w:val="en-GB"/>
              </w:rPr>
            </w:pPr>
          </w:p>
        </w:tc>
        <w:tc>
          <w:tcPr>
            <w:tcW w:w="4530" w:type="dxa"/>
          </w:tcPr>
          <w:tbl>
            <w:tblPr>
              <w:tblStyle w:val="TableGrid"/>
              <w:tblW w:w="4213" w:type="dxa"/>
              <w:tblLook w:val="04A0" w:firstRow="1" w:lastRow="0" w:firstColumn="1" w:lastColumn="0" w:noHBand="0" w:noVBand="1"/>
            </w:tblPr>
            <w:tblGrid>
              <w:gridCol w:w="1469"/>
              <w:gridCol w:w="2744"/>
            </w:tblGrid>
            <w:tr w:rsidR="00433B7B" w:rsidRPr="005847F7" w14:paraId="7E1546F8" w14:textId="77777777" w:rsidTr="000F3C2E">
              <w:trPr>
                <w:trHeight w:val="397"/>
              </w:trPr>
              <w:tc>
                <w:tcPr>
                  <w:tcW w:w="1469" w:type="dxa"/>
                  <w:shd w:val="clear" w:color="auto" w:fill="D9D9D9" w:themeFill="background1" w:themeFillShade="D9"/>
                  <w:vAlign w:val="center"/>
                </w:tcPr>
                <w:p w14:paraId="1B85C2E2" w14:textId="77777777" w:rsidR="00433B7B" w:rsidRPr="005847F7" w:rsidRDefault="00433B7B" w:rsidP="000F3C2E">
                  <w:pPr>
                    <w:spacing w:before="0" w:after="0"/>
                    <w:rPr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lang w:val="en-GB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GB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lang w:val="en-GB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GB"/>
                        </w:rPr>
                        <m:t>)</m:t>
                      </m:r>
                    </m:oMath>
                  </m:oMathPara>
                </w:p>
              </w:tc>
              <w:tc>
                <w:tcPr>
                  <w:tcW w:w="2744" w:type="dxa"/>
                  <w:shd w:val="clear" w:color="auto" w:fill="D9D9D9" w:themeFill="background1" w:themeFillShade="D9"/>
                  <w:vAlign w:val="center"/>
                </w:tcPr>
                <w:p w14:paraId="759206A1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lang w:val="en-GB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lang w:val="en-GB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  <w:lang w:val="en-GB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</w:tr>
            <w:tr w:rsidR="00433B7B" w:rsidRPr="005847F7" w14:paraId="2C928716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11509B4C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bgsin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5C62682F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arcsin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4643A80B" w14:textId="77777777" w:rsidR="00433B7B" w:rsidRPr="005847F7" w:rsidRDefault="00BC7C05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1</m:t>
                          </m:r>
                        </m:num>
                        <m:den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  <w:lang w:val="en-GB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  <w:lang w:val="en-GB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  <w:lang w:val="en-GB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</m:den>
                      </m:f>
                    </m:oMath>
                  </m:oMathPara>
                </w:p>
              </w:tc>
            </w:tr>
            <w:tr w:rsidR="00433B7B" w:rsidRPr="005847F7" w14:paraId="2C13E4B8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0C552FB6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bgcos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3B140EFE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arccos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0B8FF0C1" w14:textId="77777777" w:rsidR="00433B7B" w:rsidRPr="005847F7" w:rsidRDefault="00BC7C05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-1</m:t>
                          </m:r>
                        </m:num>
                        <m:den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  <w:lang w:val="en-GB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  <w:lang w:val="en-GB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  <w:lang w:val="en-GB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</m:den>
                      </m:f>
                    </m:oMath>
                  </m:oMathPara>
                </w:p>
              </w:tc>
            </w:tr>
            <w:tr w:rsidR="00433B7B" w:rsidRPr="005847F7" w14:paraId="4893C808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123A410F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bgtan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5FDEAA99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  <w:lang w:val="en-GB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arctan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7C439ABA" w14:textId="77777777" w:rsidR="00433B7B" w:rsidRPr="005847F7" w:rsidRDefault="00BC7C05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+1</m:t>
                          </m:r>
                        </m:den>
                      </m:f>
                    </m:oMath>
                  </m:oMathPara>
                </w:p>
              </w:tc>
            </w:tr>
            <w:tr w:rsidR="00433B7B" w:rsidRPr="005847F7" w14:paraId="2CAAB400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686DBB7D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54BE896B" w14:textId="77777777" w:rsidR="00433B7B" w:rsidRPr="005847F7" w:rsidRDefault="00BC7C05" w:rsidP="000F3C2E">
                  <w:pPr>
                    <w:spacing w:before="0" w:after="0"/>
                    <w:rPr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+f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.g'(x)</m:t>
                      </m:r>
                    </m:oMath>
                  </m:oMathPara>
                </w:p>
              </w:tc>
            </w:tr>
            <w:tr w:rsidR="00433B7B" w:rsidRPr="005847F7" w14:paraId="686E1368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2BC82D95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</m:den>
                      </m:f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39896ED7" w14:textId="77777777" w:rsidR="00433B7B" w:rsidRPr="005847F7" w:rsidRDefault="00BC7C05" w:rsidP="000F3C2E">
                  <w:pPr>
                    <w:spacing w:before="0" w:after="0"/>
                    <w:rPr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f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'</m:t>
                              </m:r>
                            </m:sup>
                          </m:sSup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.g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-f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.g'(x)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  <w:lang w:val="en-GB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  <w:lang w:val="en-GB"/>
                                    </w:rPr>
                                    <m:t>g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="Calibri" w:hAnsi="Cambria Math"/>
                                          <w:i/>
                                          <w:szCs w:val="24"/>
                                          <w:lang w:val="en-GB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="Calibri" w:hAnsi="Cambria Math"/>
                                          <w:szCs w:val="24"/>
                                          <w:lang w:val="en-GB"/>
                                        </w:rPr>
                                        <m:t>x</m:t>
                                      </m:r>
                                    </m:e>
                                  </m:d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oMath>
                  </m:oMathPara>
                </w:p>
              </w:tc>
            </w:tr>
            <w:tr w:rsidR="00433B7B" w:rsidRPr="005847F7" w14:paraId="339A625A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61EB6CCC" w14:textId="77777777" w:rsidR="00433B7B" w:rsidRPr="005847F7" w:rsidRDefault="00433B7B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f[g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]</m:t>
                      </m:r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1FB9BD28" w14:textId="77777777" w:rsidR="00433B7B" w:rsidRPr="005847F7" w:rsidRDefault="00BC7C05" w:rsidP="000F3C2E">
                  <w:pPr>
                    <w:spacing w:before="0" w:after="0"/>
                    <w:rPr>
                      <w:rFonts w:eastAsia="Calibri"/>
                      <w:szCs w:val="24"/>
                      <w:lang w:val="en-GB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'</m:t>
                          </m:r>
                        </m:sup>
                      </m:sSup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  <w:lang w:val="en-GB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  <w:lang w:val="en-GB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  <w:lang w:val="en-GB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</m:d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  <w:lang w:val="en-GB"/>
                        </w:rPr>
                        <m:t>.g'(x)</m:t>
                      </m:r>
                    </m:oMath>
                  </m:oMathPara>
                </w:p>
              </w:tc>
            </w:tr>
          </w:tbl>
          <w:p w14:paraId="44BBE0B9" w14:textId="77777777" w:rsidR="00433B7B" w:rsidRPr="005847F7" w:rsidRDefault="00433B7B" w:rsidP="000F3C2E">
            <w:pPr>
              <w:spacing w:before="0" w:after="0"/>
              <w:rPr>
                <w:b/>
                <w:szCs w:val="24"/>
                <w:lang w:val="en-GB"/>
              </w:rPr>
            </w:pPr>
          </w:p>
        </w:tc>
      </w:tr>
    </w:tbl>
    <w:p w14:paraId="6906CC3D" w14:textId="0D3E3CB0" w:rsidR="00433B7B" w:rsidRPr="005847F7" w:rsidRDefault="00433B7B" w:rsidP="00D54743">
      <w:pPr>
        <w:rPr>
          <w:lang w:val="en-GB" w:eastAsia="zh-CN"/>
        </w:rPr>
        <w:sectPr w:rsidR="00433B7B" w:rsidRPr="005847F7" w:rsidSect="00E769FD">
          <w:headerReference w:type="default" r:id="rId19"/>
          <w:footerReference w:type="default" r:id="rId20"/>
          <w:pgSz w:w="11906" w:h="16838"/>
          <w:pgMar w:top="1418" w:right="1418" w:bottom="993" w:left="1418" w:header="709" w:footer="680" w:gutter="0"/>
          <w:cols w:space="708"/>
          <w:docGrid w:linePitch="360"/>
        </w:sectPr>
      </w:pPr>
    </w:p>
    <w:p w14:paraId="44D61F18" w14:textId="77777777" w:rsidR="00D54743" w:rsidRPr="005847F7" w:rsidRDefault="00D54743" w:rsidP="00411567">
      <w:pPr>
        <w:rPr>
          <w:lang w:val="en-GB"/>
        </w:rPr>
      </w:pPr>
    </w:p>
    <w:p w14:paraId="4BF3E1C9" w14:textId="08AB9498" w:rsidR="005847F7" w:rsidRPr="005847F7" w:rsidRDefault="005847F7" w:rsidP="005847F7">
      <w:pPr>
        <w:pStyle w:val="Heading2"/>
        <w:jc w:val="center"/>
        <w:rPr>
          <w:lang w:val="en-GB"/>
        </w:rPr>
      </w:pPr>
      <w:r w:rsidRPr="005847F7">
        <w:rPr>
          <w:lang w:val="en-GB"/>
        </w:rPr>
        <w:t>Alpha Mathematics Grade 11 - Final examination 2018</w:t>
      </w:r>
    </w:p>
    <w:p w14:paraId="23D51771" w14:textId="6629B88E" w:rsidR="00D54743" w:rsidRPr="005847F7" w:rsidRDefault="005847F7" w:rsidP="005847F7">
      <w:pPr>
        <w:pStyle w:val="Heading2"/>
        <w:jc w:val="center"/>
        <w:rPr>
          <w:lang w:val="en-GB"/>
        </w:rPr>
      </w:pPr>
      <w:r w:rsidRPr="005847F7">
        <w:rPr>
          <w:lang w:val="en-GB"/>
        </w:rPr>
        <w:t>ANSWER SHEET</w:t>
      </w:r>
    </w:p>
    <w:p w14:paraId="40F10B63" w14:textId="77777777" w:rsidR="00D54743" w:rsidRPr="005847F7" w:rsidRDefault="00D54743" w:rsidP="00D54743">
      <w:pPr>
        <w:rPr>
          <w:lang w:val="en-GB" w:eastAsia="zh-CN"/>
        </w:rPr>
      </w:pPr>
    </w:p>
    <w:p w14:paraId="7A4EBDC9" w14:textId="77777777" w:rsidR="00D54743" w:rsidRPr="005847F7" w:rsidRDefault="00D54743" w:rsidP="00D54743">
      <w:pPr>
        <w:rPr>
          <w:lang w:val="en-GB" w:eastAsia="zh-CN"/>
        </w:rPr>
      </w:pPr>
    </w:p>
    <w:p w14:paraId="39D3CCA5" w14:textId="193D5127" w:rsidR="00D54743" w:rsidRPr="005847F7" w:rsidRDefault="005847F7" w:rsidP="00D54743">
      <w:pPr>
        <w:rPr>
          <w:lang w:val="en-GB" w:eastAsia="zh-CN"/>
        </w:rPr>
      </w:pPr>
      <w:r w:rsidRPr="005847F7">
        <w:rPr>
          <w:b/>
          <w:sz w:val="28"/>
          <w:lang w:val="en-GB" w:eastAsia="zh-CN"/>
        </w:rPr>
        <w:t>Name and Surname:</w:t>
      </w:r>
      <w:r w:rsidRPr="005847F7">
        <w:rPr>
          <w:lang w:val="en-GB" w:eastAsia="zh-CN"/>
        </w:rPr>
        <w:t xml:space="preserve"> </w:t>
      </w:r>
      <w:r w:rsidR="00D54743" w:rsidRPr="005847F7">
        <w:rPr>
          <w:lang w:val="en-GB" w:eastAsia="zh-CN"/>
        </w:rPr>
        <w:t>______________________________________________________</w:t>
      </w:r>
    </w:p>
    <w:p w14:paraId="0D5E9CE7" w14:textId="77777777" w:rsidR="00D54743" w:rsidRPr="005847F7" w:rsidRDefault="00D54743" w:rsidP="00D54743">
      <w:pPr>
        <w:rPr>
          <w:lang w:val="en-GB" w:eastAsia="zh-CN"/>
        </w:rPr>
      </w:pPr>
    </w:p>
    <w:p w14:paraId="01B5FDEC" w14:textId="77777777" w:rsidR="00CE6D7E" w:rsidRPr="005847F7" w:rsidRDefault="00CE6D7E" w:rsidP="00D54743">
      <w:pPr>
        <w:rPr>
          <w:lang w:val="en-GB"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127"/>
        <w:gridCol w:w="741"/>
        <w:gridCol w:w="740"/>
        <w:gridCol w:w="740"/>
        <w:gridCol w:w="740"/>
        <w:gridCol w:w="740"/>
        <w:gridCol w:w="740"/>
        <w:gridCol w:w="740"/>
        <w:gridCol w:w="740"/>
        <w:gridCol w:w="740"/>
        <w:gridCol w:w="275"/>
        <w:gridCol w:w="1004"/>
      </w:tblGrid>
      <w:tr w:rsidR="005847F7" w:rsidRPr="005847F7" w14:paraId="379A5417" w14:textId="77777777" w:rsidTr="00CC431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17D5ECD8" w14:textId="77777777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Question</w:t>
            </w:r>
          </w:p>
          <w:p w14:paraId="1513F76A" w14:textId="04EBD73D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Total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3A075EFF" w14:textId="77777777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 xml:space="preserve">1 </w:t>
            </w:r>
            <w:r w:rsidRPr="005847F7">
              <w:rPr>
                <w:b/>
                <w:lang w:val="en-GB"/>
              </w:rPr>
              <w:br/>
              <w:t>[20]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47D42D09" w14:textId="46A23639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2</w:t>
            </w:r>
            <w:r w:rsidRPr="005847F7">
              <w:rPr>
                <w:b/>
                <w:lang w:val="en-GB"/>
              </w:rPr>
              <w:br/>
              <w:t>[15]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31D0884A" w14:textId="591BE73A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3</w:t>
            </w:r>
            <w:r w:rsidRPr="005847F7">
              <w:rPr>
                <w:b/>
                <w:lang w:val="en-GB"/>
              </w:rPr>
              <w:br/>
              <w:t>[21]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28094671" w14:textId="11593622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4</w:t>
            </w:r>
            <w:r w:rsidRPr="005847F7">
              <w:rPr>
                <w:b/>
                <w:lang w:val="en-GB"/>
              </w:rPr>
              <w:br/>
              <w:t>[20]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06E02270" w14:textId="55CA3387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5</w:t>
            </w:r>
            <w:r w:rsidRPr="005847F7">
              <w:rPr>
                <w:b/>
                <w:lang w:val="en-GB"/>
              </w:rPr>
              <w:br/>
              <w:t>[15]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5F95DDCE" w14:textId="5D357E96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6</w:t>
            </w:r>
            <w:r w:rsidRPr="005847F7">
              <w:rPr>
                <w:b/>
                <w:lang w:val="en-GB"/>
              </w:rPr>
              <w:br/>
              <w:t>[24]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136B0DBE" w14:textId="71239483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7</w:t>
            </w:r>
            <w:r w:rsidRPr="005847F7">
              <w:rPr>
                <w:b/>
                <w:lang w:val="en-GB"/>
              </w:rPr>
              <w:br/>
              <w:t>[20]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0CFAE6B4" w14:textId="04597813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8</w:t>
            </w:r>
            <w:r w:rsidRPr="005847F7">
              <w:rPr>
                <w:b/>
                <w:lang w:val="en-GB"/>
              </w:rPr>
              <w:br/>
              <w:t>[10]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6B027720" w14:textId="77777777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9</w:t>
            </w:r>
          </w:p>
          <w:p w14:paraId="6128DC9F" w14:textId="7F04C4CF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[20]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571A2A78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TOTAL</w:t>
            </w:r>
          </w:p>
          <w:p w14:paraId="25909B16" w14:textId="4DC2CA8D" w:rsidR="005847F7" w:rsidRPr="005847F7" w:rsidRDefault="005847F7" w:rsidP="005847F7">
            <w:pPr>
              <w:spacing w:before="0" w:after="0"/>
              <w:jc w:val="center"/>
              <w:rPr>
                <w:b/>
                <w:sz w:val="28"/>
                <w:lang w:val="en-GB"/>
              </w:rPr>
            </w:pPr>
            <w:r w:rsidRPr="005847F7">
              <w:rPr>
                <w:b/>
                <w:sz w:val="28"/>
                <w:lang w:val="en-GB"/>
              </w:rPr>
              <w:t>165</w:t>
            </w:r>
          </w:p>
        </w:tc>
      </w:tr>
      <w:tr w:rsidR="005847F7" w:rsidRPr="005847F7" w14:paraId="1C3A9B79" w14:textId="77777777" w:rsidTr="00CC431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15AE3454" w:rsidR="005847F7" w:rsidRPr="005847F7" w:rsidRDefault="005847F7" w:rsidP="005847F7">
            <w:pPr>
              <w:spacing w:before="0" w:after="0"/>
              <w:jc w:val="center"/>
              <w:rPr>
                <w:b/>
                <w:lang w:val="en-GB"/>
              </w:rPr>
            </w:pPr>
            <w:r w:rsidRPr="005847F7">
              <w:rPr>
                <w:b/>
                <w:lang w:val="en-GB"/>
              </w:rPr>
              <w:t>Student mark</w:t>
            </w:r>
          </w:p>
        </w:tc>
        <w:tc>
          <w:tcPr>
            <w:tcW w:w="745" w:type="dxa"/>
            <w:vAlign w:val="center"/>
          </w:tcPr>
          <w:p w14:paraId="1C13C6E5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3DC20327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56FFBF57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2C5C5415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6D127D8C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79674E7B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vAlign w:val="center"/>
          </w:tcPr>
          <w:p w14:paraId="0B3AB0CF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shd w:val="clear" w:color="auto" w:fill="auto"/>
            <w:vAlign w:val="center"/>
          </w:tcPr>
          <w:p w14:paraId="659DACDE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745" w:type="dxa"/>
            <w:shd w:val="clear" w:color="auto" w:fill="auto"/>
            <w:vAlign w:val="center"/>
          </w:tcPr>
          <w:p w14:paraId="6CFDBF46" w14:textId="7D6964C3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5847F7" w:rsidRPr="005847F7" w:rsidRDefault="005847F7" w:rsidP="005847F7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5847F7" w:rsidRPr="005847F7" w:rsidRDefault="005847F7" w:rsidP="005847F7">
            <w:pPr>
              <w:spacing w:before="0" w:after="0"/>
              <w:jc w:val="center"/>
              <w:rPr>
                <w:sz w:val="28"/>
                <w:lang w:val="en-GB"/>
              </w:rPr>
            </w:pPr>
          </w:p>
        </w:tc>
      </w:tr>
    </w:tbl>
    <w:p w14:paraId="0F6B35D2" w14:textId="6DEE6C75" w:rsidR="00CE6D7E" w:rsidRPr="005847F7" w:rsidRDefault="00CE6D7E" w:rsidP="00597EDB">
      <w:pPr>
        <w:rPr>
          <w:lang w:val="en-GB" w:eastAsia="zh-CN"/>
        </w:rPr>
      </w:pPr>
    </w:p>
    <w:p w14:paraId="1EFC69FF" w14:textId="77777777" w:rsidR="00D54743" w:rsidRPr="005847F7" w:rsidRDefault="00D54743" w:rsidP="00597EDB">
      <w:pPr>
        <w:rPr>
          <w:lang w:val="en-GB" w:eastAsia="zh-CN"/>
        </w:rPr>
      </w:pPr>
    </w:p>
    <w:p w14:paraId="547B11A9" w14:textId="049697FA" w:rsidR="00D54743" w:rsidRPr="005847F7" w:rsidRDefault="005847F7" w:rsidP="00D54743">
      <w:pPr>
        <w:pStyle w:val="Heading1"/>
        <w:rPr>
          <w:lang w:val="en-GB"/>
        </w:rPr>
      </w:pPr>
      <w:r>
        <w:rPr>
          <w:lang w:val="en-GB"/>
        </w:rPr>
        <w:t>Question</w:t>
      </w:r>
      <w:r w:rsidR="00D54743" w:rsidRPr="005847F7">
        <w:rPr>
          <w:lang w:val="en-GB"/>
        </w:rPr>
        <w:t xml:space="preserve"> 1</w:t>
      </w:r>
    </w:p>
    <w:p w14:paraId="106158D0" w14:textId="77777777" w:rsidR="00D54743" w:rsidRPr="005847F7" w:rsidRDefault="00D54743" w:rsidP="00D54743">
      <w:pPr>
        <w:rPr>
          <w:lang w:val="en-GB"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5847F7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5847F7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5847F7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5847F7">
              <w:rPr>
                <w:b/>
                <w:szCs w:val="24"/>
                <w:lang w:val="en-GB"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5847F7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5847F7">
              <w:rPr>
                <w:szCs w:val="24"/>
                <w:lang w:val="en-GB" w:eastAsia="zh-CN"/>
              </w:rPr>
              <w:t>D</w:t>
            </w:r>
          </w:p>
        </w:tc>
      </w:tr>
    </w:tbl>
    <w:p w14:paraId="74FBCB77" w14:textId="059F4A83" w:rsidR="00C85151" w:rsidRPr="005847F7" w:rsidRDefault="00C85151" w:rsidP="00D54743">
      <w:pPr>
        <w:rPr>
          <w:lang w:val="en-GB" w:eastAsia="zh-CN"/>
        </w:rPr>
      </w:pPr>
    </w:p>
    <w:p w14:paraId="4AFA3EA2" w14:textId="6A597C4D" w:rsidR="00791EB2" w:rsidRPr="005847F7" w:rsidRDefault="00791EB2" w:rsidP="00D54743">
      <w:pPr>
        <w:rPr>
          <w:lang w:val="en-GB" w:eastAsia="zh-CN"/>
        </w:rPr>
      </w:pPr>
    </w:p>
    <w:p w14:paraId="06027B48" w14:textId="77777777" w:rsidR="00791EB2" w:rsidRPr="005847F7" w:rsidRDefault="00791EB2" w:rsidP="00D54743">
      <w:pPr>
        <w:rPr>
          <w:lang w:val="en-GB" w:eastAsia="zh-CN"/>
        </w:rPr>
      </w:pPr>
    </w:p>
    <w:p w14:paraId="1ED1D07B" w14:textId="77777777" w:rsidR="00791EB2" w:rsidRPr="005847F7" w:rsidRDefault="00791EB2">
      <w:pPr>
        <w:spacing w:before="0" w:after="160"/>
        <w:rPr>
          <w:lang w:val="en-GB" w:eastAsia="zh-CN"/>
        </w:rPr>
        <w:sectPr w:rsidR="00791EB2" w:rsidRPr="005847F7" w:rsidSect="00791EB2">
          <w:headerReference w:type="default" r:id="rId21"/>
          <w:footerReference w:type="default" r:id="rId22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43E17E54" w:rsidR="003671CF" w:rsidRPr="005847F7" w:rsidRDefault="003671CF" w:rsidP="003671CF">
      <w:pPr>
        <w:pStyle w:val="Heading1"/>
        <w:rPr>
          <w:lang w:val="en-GB"/>
        </w:rPr>
      </w:pPr>
      <w:r w:rsidRPr="005847F7">
        <w:rPr>
          <w:lang w:val="en-GB"/>
        </w:rPr>
        <w:lastRenderedPageBreak/>
        <w:t>DIAGRAM</w:t>
      </w:r>
      <w:r w:rsidR="00B153D4">
        <w:rPr>
          <w:lang w:val="en-GB"/>
        </w:rPr>
        <w:t xml:space="preserve"> SHEET</w:t>
      </w:r>
      <w:r w:rsidRPr="005847F7">
        <w:rPr>
          <w:lang w:val="en-GB"/>
        </w:rPr>
        <w:t xml:space="preserve"> 1</w:t>
      </w:r>
      <w:r w:rsidR="00305DD9" w:rsidRPr="005847F7">
        <w:rPr>
          <w:lang w:val="en-GB"/>
        </w:rPr>
        <w:t xml:space="preserve"> [</w:t>
      </w:r>
      <w:r w:rsidR="005847F7">
        <w:rPr>
          <w:lang w:val="en-GB"/>
        </w:rPr>
        <w:t>Question</w:t>
      </w:r>
      <w:r w:rsidR="00305DD9" w:rsidRPr="005847F7">
        <w:rPr>
          <w:lang w:val="en-GB"/>
        </w:rPr>
        <w:t xml:space="preserve"> </w:t>
      </w:r>
      <w:r w:rsidR="002F2263" w:rsidRPr="005847F7">
        <w:rPr>
          <w:lang w:val="en-GB"/>
        </w:rPr>
        <w:t>2.2</w:t>
      </w:r>
      <w:r w:rsidR="00305DD9" w:rsidRPr="005847F7">
        <w:rPr>
          <w:lang w:val="en-GB"/>
        </w:rPr>
        <w:t>]</w:t>
      </w:r>
    </w:p>
    <w:p w14:paraId="3049B3B7" w14:textId="35D6756C" w:rsidR="003671CF" w:rsidRPr="005847F7" w:rsidRDefault="00305DD9" w:rsidP="00120666">
      <w:pPr>
        <w:rPr>
          <w:lang w:val="en-GB" w:eastAsia="zh-CN"/>
        </w:rPr>
      </w:pPr>
      <w:r w:rsidRPr="005847F7">
        <w:rPr>
          <w:noProof/>
          <w:lang w:val="en-GB" w:eastAsia="zh-CN"/>
        </w:rPr>
        <w:drawing>
          <wp:inline distT="0" distB="0" distL="0" distR="0" wp14:anchorId="1D8911E5" wp14:editId="55CA0A69">
            <wp:extent cx="5759450" cy="364871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387E6" w14:textId="28617054" w:rsidR="00712FFF" w:rsidRPr="005847F7" w:rsidRDefault="00712FFF" w:rsidP="00120666">
      <w:pPr>
        <w:rPr>
          <w:lang w:val="en-GB" w:eastAsia="zh-CN"/>
        </w:rPr>
      </w:pPr>
    </w:p>
    <w:p w14:paraId="3D1EFE0A" w14:textId="16B0B936" w:rsidR="00712FFF" w:rsidRPr="005847F7" w:rsidRDefault="00712FFF" w:rsidP="00712FFF">
      <w:pPr>
        <w:pStyle w:val="Heading1"/>
        <w:rPr>
          <w:lang w:val="en-GB"/>
        </w:rPr>
      </w:pPr>
      <w:r w:rsidRPr="005847F7">
        <w:rPr>
          <w:lang w:val="en-GB"/>
        </w:rPr>
        <w:t>DIAGRAM</w:t>
      </w:r>
      <w:r w:rsidR="00B153D4">
        <w:rPr>
          <w:lang w:val="en-GB"/>
        </w:rPr>
        <w:t xml:space="preserve"> SHEET </w:t>
      </w:r>
      <w:r w:rsidRPr="005847F7">
        <w:rPr>
          <w:lang w:val="en-GB"/>
        </w:rPr>
        <w:t>2 [</w:t>
      </w:r>
      <w:r w:rsidR="005847F7">
        <w:rPr>
          <w:lang w:val="en-GB"/>
        </w:rPr>
        <w:t>Question</w:t>
      </w:r>
      <w:r w:rsidRPr="005847F7">
        <w:rPr>
          <w:lang w:val="en-GB"/>
        </w:rPr>
        <w:t xml:space="preserve"> 6.2(a)]</w:t>
      </w:r>
    </w:p>
    <w:p w14:paraId="132BEE93" w14:textId="779FBB00" w:rsidR="003D4521" w:rsidRPr="005847F7" w:rsidRDefault="00712FFF" w:rsidP="00712FFF">
      <w:pPr>
        <w:jc w:val="center"/>
        <w:rPr>
          <w:lang w:val="en-GB" w:eastAsia="zh-CN"/>
        </w:rPr>
      </w:pPr>
      <w:r w:rsidRPr="005847F7">
        <w:rPr>
          <w:noProof/>
          <w:lang w:val="en-GB" w:eastAsia="zh-CN"/>
        </w:rPr>
        <w:drawing>
          <wp:inline distT="0" distB="0" distL="0" distR="0" wp14:anchorId="4BD3AFCA" wp14:editId="363762ED">
            <wp:extent cx="5626100" cy="43687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34204" cy="437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RPr="005847F7" w:rsidSect="00791EB2">
      <w:footerReference w:type="default" r:id="rId25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47A8A" w14:textId="77777777" w:rsidR="00BC7C05" w:rsidRDefault="00BC7C05" w:rsidP="00AE6CF7">
      <w:pPr>
        <w:spacing w:before="0" w:after="0" w:line="240" w:lineRule="auto"/>
      </w:pPr>
      <w:r>
        <w:separator/>
      </w:r>
    </w:p>
    <w:p w14:paraId="020DC4B2" w14:textId="77777777" w:rsidR="00BC7C05" w:rsidRDefault="00BC7C05"/>
  </w:endnote>
  <w:endnote w:type="continuationSeparator" w:id="0">
    <w:p w14:paraId="544B0D6E" w14:textId="77777777" w:rsidR="00BC7C05" w:rsidRDefault="00BC7C05" w:rsidP="00AE6CF7">
      <w:pPr>
        <w:spacing w:before="0" w:after="0" w:line="240" w:lineRule="auto"/>
      </w:pPr>
      <w:r>
        <w:continuationSeparator/>
      </w:r>
    </w:p>
    <w:p w14:paraId="5E4F22E1" w14:textId="77777777" w:rsidR="00BC7C05" w:rsidRDefault="00BC7C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4BD6A" w14:textId="77777777" w:rsidR="00E51DF0" w:rsidRDefault="00E51D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2E13FDA1" w:rsidR="00E51DF0" w:rsidRPr="005847F7" w:rsidRDefault="00E51DF0" w:rsidP="005847F7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8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5847F7">
      <w:rPr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2D91EB7E" w:rsidR="00E51DF0" w:rsidRPr="00BE3A0D" w:rsidRDefault="00E51DF0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8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5847F7">
      <w:rPr>
        <w:noProof/>
        <w:sz w:val="18"/>
        <w:szCs w:val="18"/>
      </w:rPr>
      <w:t>Please turn over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5FF43" w14:textId="0838D434" w:rsidR="00E51DF0" w:rsidRPr="00BE3A0D" w:rsidRDefault="00E51DF0" w:rsidP="005847F7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AE42D" w14:textId="0D50636C" w:rsidR="00E51DF0" w:rsidRPr="00E769FD" w:rsidRDefault="00E51DF0" w:rsidP="00E769FD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6FD6061D" w:rsidR="00E51DF0" w:rsidRPr="005847F7" w:rsidRDefault="00E51DF0" w:rsidP="005847F7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5847F7">
      <w:rPr>
        <w:noProof/>
        <w:sz w:val="18"/>
        <w:szCs w:val="18"/>
      </w:rPr>
      <w:t>Please turn o</w:t>
    </w:r>
    <w:r>
      <w:rPr>
        <w:noProof/>
        <w:sz w:val="18"/>
        <w:szCs w:val="18"/>
      </w:rPr>
      <w:t>ver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2D2EA561" w:rsidR="00E51DF0" w:rsidRPr="005847F7" w:rsidRDefault="00E51DF0" w:rsidP="005847F7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8FDB4" w14:textId="77777777" w:rsidR="00BC7C05" w:rsidRDefault="00BC7C05" w:rsidP="00AE6CF7">
      <w:pPr>
        <w:spacing w:before="0" w:after="0" w:line="240" w:lineRule="auto"/>
      </w:pPr>
      <w:r>
        <w:separator/>
      </w:r>
    </w:p>
    <w:p w14:paraId="09E9B1E5" w14:textId="77777777" w:rsidR="00BC7C05" w:rsidRDefault="00BC7C05"/>
  </w:footnote>
  <w:footnote w:type="continuationSeparator" w:id="0">
    <w:p w14:paraId="5360D149" w14:textId="77777777" w:rsidR="00BC7C05" w:rsidRDefault="00BC7C05" w:rsidP="00AE6CF7">
      <w:pPr>
        <w:spacing w:before="0" w:after="0" w:line="240" w:lineRule="auto"/>
      </w:pPr>
      <w:r>
        <w:continuationSeparator/>
      </w:r>
    </w:p>
    <w:p w14:paraId="4449C4C5" w14:textId="77777777" w:rsidR="00BC7C05" w:rsidRDefault="00BC7C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0326C" w14:textId="77777777" w:rsidR="00E51DF0" w:rsidRDefault="00E51D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D1105" w14:textId="3DADA3A5" w:rsidR="00E51DF0" w:rsidRPr="005847F7" w:rsidRDefault="00E51DF0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  <w:r w:rsidRPr="005847F7">
      <w:rPr>
        <w:sz w:val="18"/>
        <w:szCs w:val="18"/>
        <w:lang w:val="en-GB"/>
      </w:rPr>
      <w:t>Alpha Mathematics Grade 11</w:t>
    </w:r>
    <w:r w:rsidRPr="005847F7">
      <w:rPr>
        <w:sz w:val="18"/>
        <w:szCs w:val="18"/>
        <w:lang w:val="en-GB"/>
      </w:rPr>
      <w:tab/>
    </w:r>
    <w:r w:rsidRPr="005847F7">
      <w:rPr>
        <w:sz w:val="18"/>
        <w:szCs w:val="18"/>
        <w:lang w:val="en-GB"/>
      </w:rPr>
      <w:tab/>
      <w:t>Final e</w:t>
    </w:r>
    <w:r>
      <w:rPr>
        <w:sz w:val="18"/>
        <w:szCs w:val="18"/>
        <w:lang w:val="en-GB"/>
      </w:rPr>
      <w:t>xamination 2</w:t>
    </w:r>
    <w:r w:rsidRPr="005847F7">
      <w:rPr>
        <w:sz w:val="18"/>
        <w:szCs w:val="18"/>
        <w:lang w:val="en-GB"/>
      </w:rPr>
      <w:t>018</w:t>
    </w:r>
  </w:p>
  <w:p w14:paraId="5532CCE0" w14:textId="77777777" w:rsidR="00E51DF0" w:rsidRPr="005847F7" w:rsidRDefault="00E51DF0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18EA81F9" w14:textId="77777777" w:rsidR="00E51DF0" w:rsidRPr="005847F7" w:rsidRDefault="00E51DF0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6DE61" w14:textId="77777777" w:rsidR="00E51DF0" w:rsidRDefault="00E51DF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C9AC8" w14:textId="10A1D737" w:rsidR="00E51DF0" w:rsidRPr="005847F7" w:rsidRDefault="00E51DF0" w:rsidP="005847F7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GB"/>
      </w:rPr>
    </w:pPr>
    <w:r w:rsidRPr="005847F7">
      <w:rPr>
        <w:sz w:val="18"/>
        <w:szCs w:val="18"/>
        <w:lang w:val="en-GB"/>
      </w:rPr>
      <w:t>Alpha Mathematics Grade 11</w:t>
    </w:r>
    <w:r w:rsidRPr="005847F7"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>FORMULA SHEET</w:t>
    </w:r>
    <w:r w:rsidRPr="005847F7">
      <w:rPr>
        <w:sz w:val="18"/>
        <w:szCs w:val="18"/>
        <w:lang w:val="en-GB"/>
      </w:rPr>
      <w:tab/>
      <w:t>Final e</w:t>
    </w:r>
    <w:r>
      <w:rPr>
        <w:sz w:val="18"/>
        <w:szCs w:val="18"/>
        <w:lang w:val="en-GB"/>
      </w:rPr>
      <w:t>xamination 2</w:t>
    </w:r>
    <w:r w:rsidRPr="005847F7">
      <w:rPr>
        <w:sz w:val="18"/>
        <w:szCs w:val="18"/>
        <w:lang w:val="en-GB"/>
      </w:rPr>
      <w:t>018</w:t>
    </w:r>
  </w:p>
  <w:p w14:paraId="7AEAA493" w14:textId="77777777" w:rsidR="00E51DF0" w:rsidRPr="005847F7" w:rsidRDefault="00E51DF0" w:rsidP="005847F7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16B884E7" w14:textId="77777777" w:rsidR="00E51DF0" w:rsidRPr="005847F7" w:rsidRDefault="00E51DF0" w:rsidP="005847F7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575C7" w14:textId="6E4AE162" w:rsidR="00E51DF0" w:rsidRPr="005847F7" w:rsidRDefault="00E51DF0" w:rsidP="005847F7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GB"/>
      </w:rPr>
    </w:pPr>
    <w:r w:rsidRPr="005847F7">
      <w:rPr>
        <w:sz w:val="18"/>
        <w:szCs w:val="18"/>
        <w:lang w:val="en-GB"/>
      </w:rPr>
      <w:t>Alpha Mathematics Grade 11</w:t>
    </w:r>
    <w:r w:rsidRPr="005847F7"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>ANSWER SHEET</w:t>
    </w:r>
    <w:r w:rsidRPr="005847F7">
      <w:rPr>
        <w:sz w:val="18"/>
        <w:szCs w:val="18"/>
        <w:lang w:val="en-GB"/>
      </w:rPr>
      <w:tab/>
      <w:t>Final e</w:t>
    </w:r>
    <w:r>
      <w:rPr>
        <w:sz w:val="18"/>
        <w:szCs w:val="18"/>
        <w:lang w:val="en-GB"/>
      </w:rPr>
      <w:t>xamination 2</w:t>
    </w:r>
    <w:r w:rsidRPr="005847F7">
      <w:rPr>
        <w:sz w:val="18"/>
        <w:szCs w:val="18"/>
        <w:lang w:val="en-GB"/>
      </w:rPr>
      <w:t>018</w:t>
    </w:r>
  </w:p>
  <w:p w14:paraId="54F422DE" w14:textId="77777777" w:rsidR="00E51DF0" w:rsidRPr="005847F7" w:rsidRDefault="00E51DF0" w:rsidP="005847F7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34EA74BE" w14:textId="77777777" w:rsidR="00E51DF0" w:rsidRPr="005847F7" w:rsidRDefault="00E51DF0" w:rsidP="005847F7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43F10D6"/>
    <w:multiLevelType w:val="hybridMultilevel"/>
    <w:tmpl w:val="37B69494"/>
    <w:lvl w:ilvl="0" w:tplc="1C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7"/>
  </w:num>
  <w:num w:numId="4">
    <w:abstractNumId w:val="0"/>
  </w:num>
  <w:num w:numId="5">
    <w:abstractNumId w:val="6"/>
  </w:num>
  <w:num w:numId="6">
    <w:abstractNumId w:val="15"/>
  </w:num>
  <w:num w:numId="7">
    <w:abstractNumId w:val="4"/>
  </w:num>
  <w:num w:numId="8">
    <w:abstractNumId w:val="2"/>
  </w:num>
  <w:num w:numId="9">
    <w:abstractNumId w:val="5"/>
  </w:num>
  <w:num w:numId="10">
    <w:abstractNumId w:val="13"/>
  </w:num>
  <w:num w:numId="11">
    <w:abstractNumId w:val="3"/>
  </w:num>
  <w:num w:numId="12">
    <w:abstractNumId w:val="1"/>
  </w:num>
  <w:num w:numId="13">
    <w:abstractNumId w:val="10"/>
  </w:num>
  <w:num w:numId="14">
    <w:abstractNumId w:val="12"/>
  </w:num>
  <w:num w:numId="15">
    <w:abstractNumId w:val="8"/>
  </w:num>
  <w:num w:numId="16">
    <w:abstractNumId w:val="9"/>
  </w:num>
  <w:num w:numId="17">
    <w:abstractNumId w:val="11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F5"/>
    <w:rsid w:val="00010274"/>
    <w:rsid w:val="00010816"/>
    <w:rsid w:val="0001096E"/>
    <w:rsid w:val="00010F30"/>
    <w:rsid w:val="00011377"/>
    <w:rsid w:val="0001396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4C0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67832"/>
    <w:rsid w:val="000720D3"/>
    <w:rsid w:val="00072351"/>
    <w:rsid w:val="0007267E"/>
    <w:rsid w:val="0007311E"/>
    <w:rsid w:val="000737ED"/>
    <w:rsid w:val="00073AE9"/>
    <w:rsid w:val="00073CB4"/>
    <w:rsid w:val="00073FD5"/>
    <w:rsid w:val="00075346"/>
    <w:rsid w:val="000760D3"/>
    <w:rsid w:val="00076838"/>
    <w:rsid w:val="00077123"/>
    <w:rsid w:val="000811B2"/>
    <w:rsid w:val="00081F39"/>
    <w:rsid w:val="00085B13"/>
    <w:rsid w:val="00086356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7387"/>
    <w:rsid w:val="000E182E"/>
    <w:rsid w:val="000E1917"/>
    <w:rsid w:val="000E2208"/>
    <w:rsid w:val="000E2576"/>
    <w:rsid w:val="000E44F1"/>
    <w:rsid w:val="000E66A7"/>
    <w:rsid w:val="000E72DE"/>
    <w:rsid w:val="000F04E6"/>
    <w:rsid w:val="000F1F87"/>
    <w:rsid w:val="000F2353"/>
    <w:rsid w:val="000F272E"/>
    <w:rsid w:val="000F3C2E"/>
    <w:rsid w:val="000F53E2"/>
    <w:rsid w:val="000F7046"/>
    <w:rsid w:val="00100664"/>
    <w:rsid w:val="00100D9F"/>
    <w:rsid w:val="00100DAE"/>
    <w:rsid w:val="001034DD"/>
    <w:rsid w:val="00103681"/>
    <w:rsid w:val="00111BBD"/>
    <w:rsid w:val="00111D02"/>
    <w:rsid w:val="0011393E"/>
    <w:rsid w:val="00114022"/>
    <w:rsid w:val="001143DB"/>
    <w:rsid w:val="00114604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9C6"/>
    <w:rsid w:val="00126C60"/>
    <w:rsid w:val="00127760"/>
    <w:rsid w:val="0012793A"/>
    <w:rsid w:val="00127A0F"/>
    <w:rsid w:val="00130A52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43F8"/>
    <w:rsid w:val="001461B6"/>
    <w:rsid w:val="00147E7D"/>
    <w:rsid w:val="00151B3E"/>
    <w:rsid w:val="001525E0"/>
    <w:rsid w:val="001526B7"/>
    <w:rsid w:val="00152810"/>
    <w:rsid w:val="0015569F"/>
    <w:rsid w:val="001558DA"/>
    <w:rsid w:val="00161F4B"/>
    <w:rsid w:val="00162D55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A1F"/>
    <w:rsid w:val="00182897"/>
    <w:rsid w:val="00182FAF"/>
    <w:rsid w:val="001865FE"/>
    <w:rsid w:val="0018686F"/>
    <w:rsid w:val="00186872"/>
    <w:rsid w:val="00186A80"/>
    <w:rsid w:val="001919F1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1285"/>
    <w:rsid w:val="001A23C4"/>
    <w:rsid w:val="001A3345"/>
    <w:rsid w:val="001A3F5D"/>
    <w:rsid w:val="001A421A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7817"/>
    <w:rsid w:val="0022124A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8BC"/>
    <w:rsid w:val="00235D7E"/>
    <w:rsid w:val="002368E5"/>
    <w:rsid w:val="00236DAC"/>
    <w:rsid w:val="002408DD"/>
    <w:rsid w:val="00241CEE"/>
    <w:rsid w:val="00241E9A"/>
    <w:rsid w:val="00241F16"/>
    <w:rsid w:val="00245346"/>
    <w:rsid w:val="002464F7"/>
    <w:rsid w:val="0025009E"/>
    <w:rsid w:val="00250932"/>
    <w:rsid w:val="00250F9D"/>
    <w:rsid w:val="002545A8"/>
    <w:rsid w:val="00255A04"/>
    <w:rsid w:val="002565BF"/>
    <w:rsid w:val="00257B03"/>
    <w:rsid w:val="0026196F"/>
    <w:rsid w:val="00262B5A"/>
    <w:rsid w:val="00263536"/>
    <w:rsid w:val="00263E83"/>
    <w:rsid w:val="00264D36"/>
    <w:rsid w:val="002662FB"/>
    <w:rsid w:val="00270F10"/>
    <w:rsid w:val="00271C8C"/>
    <w:rsid w:val="00272FF8"/>
    <w:rsid w:val="002749AA"/>
    <w:rsid w:val="00274C0B"/>
    <w:rsid w:val="00275087"/>
    <w:rsid w:val="00275CFE"/>
    <w:rsid w:val="00276602"/>
    <w:rsid w:val="00276755"/>
    <w:rsid w:val="00276DAB"/>
    <w:rsid w:val="002771E2"/>
    <w:rsid w:val="00277F1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500"/>
    <w:rsid w:val="002933ED"/>
    <w:rsid w:val="00294CEE"/>
    <w:rsid w:val="00295AEB"/>
    <w:rsid w:val="00297B6F"/>
    <w:rsid w:val="002A19E1"/>
    <w:rsid w:val="002A1B62"/>
    <w:rsid w:val="002A2A13"/>
    <w:rsid w:val="002A42C0"/>
    <w:rsid w:val="002A43F3"/>
    <w:rsid w:val="002A5649"/>
    <w:rsid w:val="002A68D1"/>
    <w:rsid w:val="002A6AFF"/>
    <w:rsid w:val="002A71CE"/>
    <w:rsid w:val="002B25A2"/>
    <w:rsid w:val="002B32C7"/>
    <w:rsid w:val="002B3AFD"/>
    <w:rsid w:val="002B48DB"/>
    <w:rsid w:val="002C05C4"/>
    <w:rsid w:val="002C0F56"/>
    <w:rsid w:val="002C136A"/>
    <w:rsid w:val="002C240A"/>
    <w:rsid w:val="002C2BCC"/>
    <w:rsid w:val="002C48CF"/>
    <w:rsid w:val="002C4F0F"/>
    <w:rsid w:val="002C558D"/>
    <w:rsid w:val="002C64DE"/>
    <w:rsid w:val="002C799D"/>
    <w:rsid w:val="002D11A3"/>
    <w:rsid w:val="002D11DF"/>
    <w:rsid w:val="002D1CBC"/>
    <w:rsid w:val="002D2698"/>
    <w:rsid w:val="002D30BF"/>
    <w:rsid w:val="002D62DA"/>
    <w:rsid w:val="002D7CFC"/>
    <w:rsid w:val="002E24D0"/>
    <w:rsid w:val="002E3853"/>
    <w:rsid w:val="002E3AE1"/>
    <w:rsid w:val="002E4C2A"/>
    <w:rsid w:val="002E5575"/>
    <w:rsid w:val="002E610D"/>
    <w:rsid w:val="002E7569"/>
    <w:rsid w:val="002E7DBF"/>
    <w:rsid w:val="002F08C2"/>
    <w:rsid w:val="002F2263"/>
    <w:rsid w:val="002F2FBC"/>
    <w:rsid w:val="002F45B0"/>
    <w:rsid w:val="002F6643"/>
    <w:rsid w:val="002F69EB"/>
    <w:rsid w:val="002F73F5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2E9"/>
    <w:rsid w:val="003203DB"/>
    <w:rsid w:val="003218FF"/>
    <w:rsid w:val="00326203"/>
    <w:rsid w:val="003308C0"/>
    <w:rsid w:val="00332DC3"/>
    <w:rsid w:val="00334576"/>
    <w:rsid w:val="00334949"/>
    <w:rsid w:val="003356B2"/>
    <w:rsid w:val="00336004"/>
    <w:rsid w:val="0033655C"/>
    <w:rsid w:val="003400AE"/>
    <w:rsid w:val="00343FF1"/>
    <w:rsid w:val="003440DD"/>
    <w:rsid w:val="0034483E"/>
    <w:rsid w:val="0034623D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C00"/>
    <w:rsid w:val="00357035"/>
    <w:rsid w:val="00360D27"/>
    <w:rsid w:val="00362767"/>
    <w:rsid w:val="00362A53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293B"/>
    <w:rsid w:val="003831F7"/>
    <w:rsid w:val="0038326E"/>
    <w:rsid w:val="00384609"/>
    <w:rsid w:val="003847C4"/>
    <w:rsid w:val="00385271"/>
    <w:rsid w:val="00385C06"/>
    <w:rsid w:val="003868BD"/>
    <w:rsid w:val="00387E1C"/>
    <w:rsid w:val="00390048"/>
    <w:rsid w:val="00390AA7"/>
    <w:rsid w:val="00390D5F"/>
    <w:rsid w:val="00392298"/>
    <w:rsid w:val="003922C2"/>
    <w:rsid w:val="0039297C"/>
    <w:rsid w:val="0039302D"/>
    <w:rsid w:val="0039306B"/>
    <w:rsid w:val="00393B81"/>
    <w:rsid w:val="003941EB"/>
    <w:rsid w:val="00394F1E"/>
    <w:rsid w:val="00395624"/>
    <w:rsid w:val="00396D8A"/>
    <w:rsid w:val="00396F1D"/>
    <w:rsid w:val="003A13E1"/>
    <w:rsid w:val="003A1E8C"/>
    <w:rsid w:val="003A2E8F"/>
    <w:rsid w:val="003A34FB"/>
    <w:rsid w:val="003A37FD"/>
    <w:rsid w:val="003A4360"/>
    <w:rsid w:val="003A477B"/>
    <w:rsid w:val="003A6881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67EE"/>
    <w:rsid w:val="003D0DF9"/>
    <w:rsid w:val="003D20A8"/>
    <w:rsid w:val="003D2DE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1AD"/>
    <w:rsid w:val="003E4D3A"/>
    <w:rsid w:val="003E67D6"/>
    <w:rsid w:val="003F00F0"/>
    <w:rsid w:val="003F025E"/>
    <w:rsid w:val="003F17D8"/>
    <w:rsid w:val="003F202E"/>
    <w:rsid w:val="003F28CA"/>
    <w:rsid w:val="003F2F57"/>
    <w:rsid w:val="003F5DF5"/>
    <w:rsid w:val="003F63E6"/>
    <w:rsid w:val="003F657E"/>
    <w:rsid w:val="003F79B7"/>
    <w:rsid w:val="0040017A"/>
    <w:rsid w:val="00401DE0"/>
    <w:rsid w:val="0040253A"/>
    <w:rsid w:val="00402C6C"/>
    <w:rsid w:val="00403F87"/>
    <w:rsid w:val="00405053"/>
    <w:rsid w:val="00405695"/>
    <w:rsid w:val="00405ADC"/>
    <w:rsid w:val="00406C90"/>
    <w:rsid w:val="00406D91"/>
    <w:rsid w:val="004079EA"/>
    <w:rsid w:val="0041037A"/>
    <w:rsid w:val="00410C71"/>
    <w:rsid w:val="00411567"/>
    <w:rsid w:val="00411E54"/>
    <w:rsid w:val="004121E1"/>
    <w:rsid w:val="0041299E"/>
    <w:rsid w:val="0041364C"/>
    <w:rsid w:val="00413FC0"/>
    <w:rsid w:val="00414987"/>
    <w:rsid w:val="00416C4A"/>
    <w:rsid w:val="00416FD5"/>
    <w:rsid w:val="00421E63"/>
    <w:rsid w:val="00425B89"/>
    <w:rsid w:val="00425BF4"/>
    <w:rsid w:val="0043210A"/>
    <w:rsid w:val="004329BB"/>
    <w:rsid w:val="00432BF8"/>
    <w:rsid w:val="00433B7B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1B3E"/>
    <w:rsid w:val="004820B3"/>
    <w:rsid w:val="004824A6"/>
    <w:rsid w:val="004826A8"/>
    <w:rsid w:val="00483E3F"/>
    <w:rsid w:val="00483F05"/>
    <w:rsid w:val="0048482E"/>
    <w:rsid w:val="00485639"/>
    <w:rsid w:val="00486CCA"/>
    <w:rsid w:val="00486EF2"/>
    <w:rsid w:val="004934F7"/>
    <w:rsid w:val="004972DF"/>
    <w:rsid w:val="004A06C0"/>
    <w:rsid w:val="004A3138"/>
    <w:rsid w:val="004A3CC4"/>
    <w:rsid w:val="004A49AE"/>
    <w:rsid w:val="004A5F64"/>
    <w:rsid w:val="004A6990"/>
    <w:rsid w:val="004B2D71"/>
    <w:rsid w:val="004B4C20"/>
    <w:rsid w:val="004B52AD"/>
    <w:rsid w:val="004B5A36"/>
    <w:rsid w:val="004C33C0"/>
    <w:rsid w:val="004C3B42"/>
    <w:rsid w:val="004C3C45"/>
    <w:rsid w:val="004C48B3"/>
    <w:rsid w:val="004C4CE2"/>
    <w:rsid w:val="004C52B8"/>
    <w:rsid w:val="004C6098"/>
    <w:rsid w:val="004C73BB"/>
    <w:rsid w:val="004C7474"/>
    <w:rsid w:val="004C7ADA"/>
    <w:rsid w:val="004D0CFB"/>
    <w:rsid w:val="004D3998"/>
    <w:rsid w:val="004D55C7"/>
    <w:rsid w:val="004D6302"/>
    <w:rsid w:val="004D71C9"/>
    <w:rsid w:val="004D71E1"/>
    <w:rsid w:val="004E2893"/>
    <w:rsid w:val="004E7415"/>
    <w:rsid w:val="004F1181"/>
    <w:rsid w:val="004F2161"/>
    <w:rsid w:val="004F2D88"/>
    <w:rsid w:val="004F2DAA"/>
    <w:rsid w:val="004F3DCC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C92"/>
    <w:rsid w:val="005076D4"/>
    <w:rsid w:val="0051006A"/>
    <w:rsid w:val="0051008C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465"/>
    <w:rsid w:val="005328D9"/>
    <w:rsid w:val="005341B6"/>
    <w:rsid w:val="00536D5E"/>
    <w:rsid w:val="005404E4"/>
    <w:rsid w:val="00544997"/>
    <w:rsid w:val="00546A66"/>
    <w:rsid w:val="00546F10"/>
    <w:rsid w:val="005470DF"/>
    <w:rsid w:val="00551736"/>
    <w:rsid w:val="005560A7"/>
    <w:rsid w:val="00556362"/>
    <w:rsid w:val="00557BB9"/>
    <w:rsid w:val="00560241"/>
    <w:rsid w:val="00560D15"/>
    <w:rsid w:val="00561570"/>
    <w:rsid w:val="00561E51"/>
    <w:rsid w:val="00564E72"/>
    <w:rsid w:val="005665A0"/>
    <w:rsid w:val="00571F2B"/>
    <w:rsid w:val="005729B4"/>
    <w:rsid w:val="00572DCC"/>
    <w:rsid w:val="0057318E"/>
    <w:rsid w:val="005731CC"/>
    <w:rsid w:val="00574011"/>
    <w:rsid w:val="00574BA0"/>
    <w:rsid w:val="00574FE1"/>
    <w:rsid w:val="00576C20"/>
    <w:rsid w:val="00577B01"/>
    <w:rsid w:val="00580CF4"/>
    <w:rsid w:val="00581A9B"/>
    <w:rsid w:val="00582C72"/>
    <w:rsid w:val="00584597"/>
    <w:rsid w:val="005847F7"/>
    <w:rsid w:val="00585B93"/>
    <w:rsid w:val="005862BC"/>
    <w:rsid w:val="0058708D"/>
    <w:rsid w:val="005904DA"/>
    <w:rsid w:val="00591CF8"/>
    <w:rsid w:val="00592159"/>
    <w:rsid w:val="00593184"/>
    <w:rsid w:val="00594286"/>
    <w:rsid w:val="00594374"/>
    <w:rsid w:val="00594E70"/>
    <w:rsid w:val="00597C57"/>
    <w:rsid w:val="00597CD6"/>
    <w:rsid w:val="00597EDB"/>
    <w:rsid w:val="005A1AF6"/>
    <w:rsid w:val="005A1D97"/>
    <w:rsid w:val="005A37D2"/>
    <w:rsid w:val="005A499B"/>
    <w:rsid w:val="005A5C98"/>
    <w:rsid w:val="005A62DC"/>
    <w:rsid w:val="005A6BE1"/>
    <w:rsid w:val="005A6EED"/>
    <w:rsid w:val="005B0096"/>
    <w:rsid w:val="005B14DE"/>
    <w:rsid w:val="005B249E"/>
    <w:rsid w:val="005B4491"/>
    <w:rsid w:val="005B5083"/>
    <w:rsid w:val="005B52D0"/>
    <w:rsid w:val="005B59C8"/>
    <w:rsid w:val="005B63B1"/>
    <w:rsid w:val="005B781A"/>
    <w:rsid w:val="005C2EF6"/>
    <w:rsid w:val="005C2FEF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7DE"/>
    <w:rsid w:val="005E2829"/>
    <w:rsid w:val="005E77BA"/>
    <w:rsid w:val="005F0624"/>
    <w:rsid w:val="005F07FE"/>
    <w:rsid w:val="005F3F55"/>
    <w:rsid w:val="005F41DE"/>
    <w:rsid w:val="005F5227"/>
    <w:rsid w:val="005F5B22"/>
    <w:rsid w:val="005F7986"/>
    <w:rsid w:val="005F7BED"/>
    <w:rsid w:val="00600FF8"/>
    <w:rsid w:val="006022F6"/>
    <w:rsid w:val="00602353"/>
    <w:rsid w:val="00604192"/>
    <w:rsid w:val="006044A1"/>
    <w:rsid w:val="00604796"/>
    <w:rsid w:val="0061041A"/>
    <w:rsid w:val="00610D4D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2100"/>
    <w:rsid w:val="00622A70"/>
    <w:rsid w:val="00625A9F"/>
    <w:rsid w:val="00625EED"/>
    <w:rsid w:val="00630527"/>
    <w:rsid w:val="00630FE4"/>
    <w:rsid w:val="00636043"/>
    <w:rsid w:val="006369E2"/>
    <w:rsid w:val="00636B43"/>
    <w:rsid w:val="00637B7F"/>
    <w:rsid w:val="00642187"/>
    <w:rsid w:val="00642989"/>
    <w:rsid w:val="006436AA"/>
    <w:rsid w:val="00643EFE"/>
    <w:rsid w:val="006444B9"/>
    <w:rsid w:val="00645447"/>
    <w:rsid w:val="00650AB9"/>
    <w:rsid w:val="00650C48"/>
    <w:rsid w:val="00651D28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727F"/>
    <w:rsid w:val="00670D9A"/>
    <w:rsid w:val="0067142E"/>
    <w:rsid w:val="006714F9"/>
    <w:rsid w:val="0067343B"/>
    <w:rsid w:val="00673DBC"/>
    <w:rsid w:val="00673F0B"/>
    <w:rsid w:val="00674BA9"/>
    <w:rsid w:val="0067614A"/>
    <w:rsid w:val="006769E8"/>
    <w:rsid w:val="00676FEA"/>
    <w:rsid w:val="00677020"/>
    <w:rsid w:val="006804E3"/>
    <w:rsid w:val="00680F81"/>
    <w:rsid w:val="00681475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8A5"/>
    <w:rsid w:val="00691EB5"/>
    <w:rsid w:val="00694576"/>
    <w:rsid w:val="00694722"/>
    <w:rsid w:val="0069490A"/>
    <w:rsid w:val="00695885"/>
    <w:rsid w:val="006958D7"/>
    <w:rsid w:val="006A1964"/>
    <w:rsid w:val="006A35E0"/>
    <w:rsid w:val="006A36BC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43C"/>
    <w:rsid w:val="006B5C52"/>
    <w:rsid w:val="006B7017"/>
    <w:rsid w:val="006C1927"/>
    <w:rsid w:val="006C1C11"/>
    <w:rsid w:val="006C289D"/>
    <w:rsid w:val="006C2904"/>
    <w:rsid w:val="006C4D2F"/>
    <w:rsid w:val="006C5233"/>
    <w:rsid w:val="006C55D5"/>
    <w:rsid w:val="006C68D4"/>
    <w:rsid w:val="006C785E"/>
    <w:rsid w:val="006D148C"/>
    <w:rsid w:val="006D19C2"/>
    <w:rsid w:val="006D25CF"/>
    <w:rsid w:val="006D2A1C"/>
    <w:rsid w:val="006D317C"/>
    <w:rsid w:val="006D38A6"/>
    <w:rsid w:val="006D3F18"/>
    <w:rsid w:val="006D4D59"/>
    <w:rsid w:val="006D55EE"/>
    <w:rsid w:val="006D5833"/>
    <w:rsid w:val="006E0216"/>
    <w:rsid w:val="006E121C"/>
    <w:rsid w:val="006E21A7"/>
    <w:rsid w:val="006E3B04"/>
    <w:rsid w:val="006E44EE"/>
    <w:rsid w:val="006E59D4"/>
    <w:rsid w:val="006E5C72"/>
    <w:rsid w:val="006E5D92"/>
    <w:rsid w:val="006F09C2"/>
    <w:rsid w:val="006F22B2"/>
    <w:rsid w:val="006F2390"/>
    <w:rsid w:val="006F26C1"/>
    <w:rsid w:val="006F3BA5"/>
    <w:rsid w:val="006F7077"/>
    <w:rsid w:val="00701F85"/>
    <w:rsid w:val="00703A2D"/>
    <w:rsid w:val="007049DC"/>
    <w:rsid w:val="00705232"/>
    <w:rsid w:val="007053C8"/>
    <w:rsid w:val="00706265"/>
    <w:rsid w:val="007069A5"/>
    <w:rsid w:val="0070761E"/>
    <w:rsid w:val="00712FFF"/>
    <w:rsid w:val="00715C65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325FF"/>
    <w:rsid w:val="00733C48"/>
    <w:rsid w:val="00733E19"/>
    <w:rsid w:val="00734B91"/>
    <w:rsid w:val="00736100"/>
    <w:rsid w:val="00740B4F"/>
    <w:rsid w:val="0074293D"/>
    <w:rsid w:val="00744456"/>
    <w:rsid w:val="00745D60"/>
    <w:rsid w:val="00745FF3"/>
    <w:rsid w:val="007471A3"/>
    <w:rsid w:val="00751C75"/>
    <w:rsid w:val="00752D77"/>
    <w:rsid w:val="007543BB"/>
    <w:rsid w:val="00756820"/>
    <w:rsid w:val="0076002D"/>
    <w:rsid w:val="00762031"/>
    <w:rsid w:val="00762F8C"/>
    <w:rsid w:val="0076480D"/>
    <w:rsid w:val="0076674D"/>
    <w:rsid w:val="00766BDE"/>
    <w:rsid w:val="00767018"/>
    <w:rsid w:val="00767DFE"/>
    <w:rsid w:val="00773B93"/>
    <w:rsid w:val="00773BDE"/>
    <w:rsid w:val="007741DC"/>
    <w:rsid w:val="0077573D"/>
    <w:rsid w:val="00775C4E"/>
    <w:rsid w:val="00780179"/>
    <w:rsid w:val="0078116E"/>
    <w:rsid w:val="0078131E"/>
    <w:rsid w:val="00783F2F"/>
    <w:rsid w:val="0078624E"/>
    <w:rsid w:val="00786F81"/>
    <w:rsid w:val="0078744D"/>
    <w:rsid w:val="00791EB2"/>
    <w:rsid w:val="00794167"/>
    <w:rsid w:val="007966FA"/>
    <w:rsid w:val="0079720E"/>
    <w:rsid w:val="007A0B62"/>
    <w:rsid w:val="007A1C21"/>
    <w:rsid w:val="007A20D8"/>
    <w:rsid w:val="007A2EF0"/>
    <w:rsid w:val="007A3BB3"/>
    <w:rsid w:val="007A4633"/>
    <w:rsid w:val="007A4F82"/>
    <w:rsid w:val="007A5586"/>
    <w:rsid w:val="007A5D3A"/>
    <w:rsid w:val="007A748E"/>
    <w:rsid w:val="007B0506"/>
    <w:rsid w:val="007B1B05"/>
    <w:rsid w:val="007B2D77"/>
    <w:rsid w:val="007B4F08"/>
    <w:rsid w:val="007B57DC"/>
    <w:rsid w:val="007B6382"/>
    <w:rsid w:val="007C06B1"/>
    <w:rsid w:val="007C2BAC"/>
    <w:rsid w:val="007C343F"/>
    <w:rsid w:val="007C4183"/>
    <w:rsid w:val="007C4833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20"/>
    <w:rsid w:val="007E6096"/>
    <w:rsid w:val="007E730E"/>
    <w:rsid w:val="007F0043"/>
    <w:rsid w:val="007F0322"/>
    <w:rsid w:val="007F0B66"/>
    <w:rsid w:val="007F34C0"/>
    <w:rsid w:val="007F4D2C"/>
    <w:rsid w:val="007F6EC5"/>
    <w:rsid w:val="00800506"/>
    <w:rsid w:val="00800F78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509D"/>
    <w:rsid w:val="008353E3"/>
    <w:rsid w:val="00837BA3"/>
    <w:rsid w:val="00837CD3"/>
    <w:rsid w:val="00842A43"/>
    <w:rsid w:val="008442D3"/>
    <w:rsid w:val="00844578"/>
    <w:rsid w:val="008448FA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2364"/>
    <w:rsid w:val="00873584"/>
    <w:rsid w:val="0087409A"/>
    <w:rsid w:val="00874650"/>
    <w:rsid w:val="00874B40"/>
    <w:rsid w:val="00877B28"/>
    <w:rsid w:val="00881E92"/>
    <w:rsid w:val="00883016"/>
    <w:rsid w:val="00883551"/>
    <w:rsid w:val="00883F16"/>
    <w:rsid w:val="0088578D"/>
    <w:rsid w:val="00886377"/>
    <w:rsid w:val="00887FAF"/>
    <w:rsid w:val="0089020E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56CD"/>
    <w:rsid w:val="008A613A"/>
    <w:rsid w:val="008A7778"/>
    <w:rsid w:val="008A78CE"/>
    <w:rsid w:val="008B078E"/>
    <w:rsid w:val="008B1193"/>
    <w:rsid w:val="008B2932"/>
    <w:rsid w:val="008B295A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1054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12FF"/>
    <w:rsid w:val="008F260E"/>
    <w:rsid w:val="008F2761"/>
    <w:rsid w:val="008F3787"/>
    <w:rsid w:val="008F42D2"/>
    <w:rsid w:val="008F4945"/>
    <w:rsid w:val="008F5ED5"/>
    <w:rsid w:val="008F6008"/>
    <w:rsid w:val="008F7A62"/>
    <w:rsid w:val="00901829"/>
    <w:rsid w:val="0090328A"/>
    <w:rsid w:val="00903433"/>
    <w:rsid w:val="009100EC"/>
    <w:rsid w:val="00910964"/>
    <w:rsid w:val="00911D38"/>
    <w:rsid w:val="00912F43"/>
    <w:rsid w:val="0091417E"/>
    <w:rsid w:val="0091487C"/>
    <w:rsid w:val="00914A7E"/>
    <w:rsid w:val="009174F8"/>
    <w:rsid w:val="00917CEF"/>
    <w:rsid w:val="009212E1"/>
    <w:rsid w:val="00921F2D"/>
    <w:rsid w:val="009221D7"/>
    <w:rsid w:val="009242CC"/>
    <w:rsid w:val="00925078"/>
    <w:rsid w:val="00925FBA"/>
    <w:rsid w:val="00931EB6"/>
    <w:rsid w:val="009321A8"/>
    <w:rsid w:val="009329DF"/>
    <w:rsid w:val="00933856"/>
    <w:rsid w:val="009361E2"/>
    <w:rsid w:val="009375A4"/>
    <w:rsid w:val="00941678"/>
    <w:rsid w:val="00941C19"/>
    <w:rsid w:val="00942D74"/>
    <w:rsid w:val="00952BFA"/>
    <w:rsid w:val="0095334B"/>
    <w:rsid w:val="00953F96"/>
    <w:rsid w:val="00955AB1"/>
    <w:rsid w:val="009564FB"/>
    <w:rsid w:val="00961C1D"/>
    <w:rsid w:val="00961E6A"/>
    <w:rsid w:val="00961FCB"/>
    <w:rsid w:val="00962A14"/>
    <w:rsid w:val="009676D6"/>
    <w:rsid w:val="00967B04"/>
    <w:rsid w:val="009703A6"/>
    <w:rsid w:val="00970E0D"/>
    <w:rsid w:val="00972D61"/>
    <w:rsid w:val="009731B5"/>
    <w:rsid w:val="009744EB"/>
    <w:rsid w:val="009766F1"/>
    <w:rsid w:val="00976BFC"/>
    <w:rsid w:val="009808A4"/>
    <w:rsid w:val="00981ED1"/>
    <w:rsid w:val="0098449A"/>
    <w:rsid w:val="00984F3F"/>
    <w:rsid w:val="009905F5"/>
    <w:rsid w:val="00991097"/>
    <w:rsid w:val="009910FC"/>
    <w:rsid w:val="00991A14"/>
    <w:rsid w:val="009926D8"/>
    <w:rsid w:val="00994612"/>
    <w:rsid w:val="009959B2"/>
    <w:rsid w:val="00997E97"/>
    <w:rsid w:val="009A0E8D"/>
    <w:rsid w:val="009A3426"/>
    <w:rsid w:val="009A5C06"/>
    <w:rsid w:val="009A705C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6010"/>
    <w:rsid w:val="00A36031"/>
    <w:rsid w:val="00A3613A"/>
    <w:rsid w:val="00A365BA"/>
    <w:rsid w:val="00A408DF"/>
    <w:rsid w:val="00A412FB"/>
    <w:rsid w:val="00A420CC"/>
    <w:rsid w:val="00A4279B"/>
    <w:rsid w:val="00A438B0"/>
    <w:rsid w:val="00A438F7"/>
    <w:rsid w:val="00A4390C"/>
    <w:rsid w:val="00A4488A"/>
    <w:rsid w:val="00A44A67"/>
    <w:rsid w:val="00A44B3B"/>
    <w:rsid w:val="00A45506"/>
    <w:rsid w:val="00A457F8"/>
    <w:rsid w:val="00A479BF"/>
    <w:rsid w:val="00A519CE"/>
    <w:rsid w:val="00A53147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8E4"/>
    <w:rsid w:val="00A70AEE"/>
    <w:rsid w:val="00A715DD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603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1AE3"/>
    <w:rsid w:val="00AC2AB4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CE8"/>
    <w:rsid w:val="00AD4768"/>
    <w:rsid w:val="00AD64AF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C2B"/>
    <w:rsid w:val="00AF2D8A"/>
    <w:rsid w:val="00AF31A6"/>
    <w:rsid w:val="00AF4124"/>
    <w:rsid w:val="00AF4993"/>
    <w:rsid w:val="00AF4D06"/>
    <w:rsid w:val="00AF4D16"/>
    <w:rsid w:val="00AF56B2"/>
    <w:rsid w:val="00AF62E4"/>
    <w:rsid w:val="00AF69B3"/>
    <w:rsid w:val="00AF6B83"/>
    <w:rsid w:val="00AF6CFD"/>
    <w:rsid w:val="00AF7EC6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3D4"/>
    <w:rsid w:val="00B1558E"/>
    <w:rsid w:val="00B1568E"/>
    <w:rsid w:val="00B15D44"/>
    <w:rsid w:val="00B1609E"/>
    <w:rsid w:val="00B1628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2FE3"/>
    <w:rsid w:val="00B33E64"/>
    <w:rsid w:val="00B342C0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806EF"/>
    <w:rsid w:val="00B80D82"/>
    <w:rsid w:val="00B81BA3"/>
    <w:rsid w:val="00B8205A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A0FBF"/>
    <w:rsid w:val="00BA103E"/>
    <w:rsid w:val="00BA270F"/>
    <w:rsid w:val="00BA39BC"/>
    <w:rsid w:val="00BA414C"/>
    <w:rsid w:val="00BA6F25"/>
    <w:rsid w:val="00BA7A7C"/>
    <w:rsid w:val="00BB0A99"/>
    <w:rsid w:val="00BB2282"/>
    <w:rsid w:val="00BB23CB"/>
    <w:rsid w:val="00BB2833"/>
    <w:rsid w:val="00BB3CD9"/>
    <w:rsid w:val="00BB42DA"/>
    <w:rsid w:val="00BB4E6A"/>
    <w:rsid w:val="00BB4F92"/>
    <w:rsid w:val="00BB5461"/>
    <w:rsid w:val="00BB6F41"/>
    <w:rsid w:val="00BB7B00"/>
    <w:rsid w:val="00BB7FAC"/>
    <w:rsid w:val="00BC399F"/>
    <w:rsid w:val="00BC511B"/>
    <w:rsid w:val="00BC55A8"/>
    <w:rsid w:val="00BC6DD8"/>
    <w:rsid w:val="00BC70BE"/>
    <w:rsid w:val="00BC7C05"/>
    <w:rsid w:val="00BD2339"/>
    <w:rsid w:val="00BD2B2A"/>
    <w:rsid w:val="00BD30CA"/>
    <w:rsid w:val="00BD4B77"/>
    <w:rsid w:val="00BD6783"/>
    <w:rsid w:val="00BE08DD"/>
    <w:rsid w:val="00BE0CF6"/>
    <w:rsid w:val="00BE0F4D"/>
    <w:rsid w:val="00BE1AE1"/>
    <w:rsid w:val="00BE1D8E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4AC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268C"/>
    <w:rsid w:val="00C32850"/>
    <w:rsid w:val="00C332D8"/>
    <w:rsid w:val="00C336C1"/>
    <w:rsid w:val="00C33E99"/>
    <w:rsid w:val="00C356DA"/>
    <w:rsid w:val="00C35F01"/>
    <w:rsid w:val="00C360E0"/>
    <w:rsid w:val="00C404BC"/>
    <w:rsid w:val="00C42483"/>
    <w:rsid w:val="00C4426F"/>
    <w:rsid w:val="00C461AC"/>
    <w:rsid w:val="00C47CF4"/>
    <w:rsid w:val="00C5065F"/>
    <w:rsid w:val="00C519A8"/>
    <w:rsid w:val="00C523ED"/>
    <w:rsid w:val="00C54B8E"/>
    <w:rsid w:val="00C54D68"/>
    <w:rsid w:val="00C56222"/>
    <w:rsid w:val="00C578D7"/>
    <w:rsid w:val="00C6035C"/>
    <w:rsid w:val="00C61496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213D"/>
    <w:rsid w:val="00C7345B"/>
    <w:rsid w:val="00C73AE1"/>
    <w:rsid w:val="00C75C7D"/>
    <w:rsid w:val="00C76CC2"/>
    <w:rsid w:val="00C778D0"/>
    <w:rsid w:val="00C80031"/>
    <w:rsid w:val="00C8064B"/>
    <w:rsid w:val="00C80961"/>
    <w:rsid w:val="00C80A09"/>
    <w:rsid w:val="00C812B8"/>
    <w:rsid w:val="00C813C6"/>
    <w:rsid w:val="00C81FE5"/>
    <w:rsid w:val="00C82076"/>
    <w:rsid w:val="00C83AB6"/>
    <w:rsid w:val="00C85151"/>
    <w:rsid w:val="00C85542"/>
    <w:rsid w:val="00C85A3D"/>
    <w:rsid w:val="00C85C4C"/>
    <w:rsid w:val="00C85DB5"/>
    <w:rsid w:val="00C91061"/>
    <w:rsid w:val="00C94DF4"/>
    <w:rsid w:val="00C96783"/>
    <w:rsid w:val="00C975BD"/>
    <w:rsid w:val="00CA0059"/>
    <w:rsid w:val="00CA3206"/>
    <w:rsid w:val="00CA3D34"/>
    <w:rsid w:val="00CA4962"/>
    <w:rsid w:val="00CA5417"/>
    <w:rsid w:val="00CA6DEE"/>
    <w:rsid w:val="00CA74D7"/>
    <w:rsid w:val="00CB1B9B"/>
    <w:rsid w:val="00CB298D"/>
    <w:rsid w:val="00CB41E2"/>
    <w:rsid w:val="00CB5FF6"/>
    <w:rsid w:val="00CC04E8"/>
    <w:rsid w:val="00CC1355"/>
    <w:rsid w:val="00CC17D0"/>
    <w:rsid w:val="00CC2E37"/>
    <w:rsid w:val="00CC35BE"/>
    <w:rsid w:val="00CC4311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2D76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3F0E"/>
    <w:rsid w:val="00D1423E"/>
    <w:rsid w:val="00D16DF1"/>
    <w:rsid w:val="00D17CBB"/>
    <w:rsid w:val="00D17E2F"/>
    <w:rsid w:val="00D21B92"/>
    <w:rsid w:val="00D22C7D"/>
    <w:rsid w:val="00D2366A"/>
    <w:rsid w:val="00D248E3"/>
    <w:rsid w:val="00D25202"/>
    <w:rsid w:val="00D303F4"/>
    <w:rsid w:val="00D32EFB"/>
    <w:rsid w:val="00D337B0"/>
    <w:rsid w:val="00D340A5"/>
    <w:rsid w:val="00D34E50"/>
    <w:rsid w:val="00D35C13"/>
    <w:rsid w:val="00D419B1"/>
    <w:rsid w:val="00D44D25"/>
    <w:rsid w:val="00D47E31"/>
    <w:rsid w:val="00D50A89"/>
    <w:rsid w:val="00D51D31"/>
    <w:rsid w:val="00D52216"/>
    <w:rsid w:val="00D523B9"/>
    <w:rsid w:val="00D52CFA"/>
    <w:rsid w:val="00D5305B"/>
    <w:rsid w:val="00D54743"/>
    <w:rsid w:val="00D56AF7"/>
    <w:rsid w:val="00D62134"/>
    <w:rsid w:val="00D63559"/>
    <w:rsid w:val="00D6355C"/>
    <w:rsid w:val="00D642E5"/>
    <w:rsid w:val="00D65854"/>
    <w:rsid w:val="00D672B0"/>
    <w:rsid w:val="00D71402"/>
    <w:rsid w:val="00D7222A"/>
    <w:rsid w:val="00D723ED"/>
    <w:rsid w:val="00D7244C"/>
    <w:rsid w:val="00D731A9"/>
    <w:rsid w:val="00D73719"/>
    <w:rsid w:val="00D74EBC"/>
    <w:rsid w:val="00D7612B"/>
    <w:rsid w:val="00D76192"/>
    <w:rsid w:val="00D76EBF"/>
    <w:rsid w:val="00D77537"/>
    <w:rsid w:val="00D8150D"/>
    <w:rsid w:val="00D81C7D"/>
    <w:rsid w:val="00D8472A"/>
    <w:rsid w:val="00D9053F"/>
    <w:rsid w:val="00D90A90"/>
    <w:rsid w:val="00D93DD7"/>
    <w:rsid w:val="00D94A05"/>
    <w:rsid w:val="00D9572B"/>
    <w:rsid w:val="00D96461"/>
    <w:rsid w:val="00D97AD8"/>
    <w:rsid w:val="00DA1793"/>
    <w:rsid w:val="00DA2A96"/>
    <w:rsid w:val="00DA43B6"/>
    <w:rsid w:val="00DA4569"/>
    <w:rsid w:val="00DA4EE5"/>
    <w:rsid w:val="00DA5197"/>
    <w:rsid w:val="00DA58D8"/>
    <w:rsid w:val="00DA6A79"/>
    <w:rsid w:val="00DA6CCE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8BB"/>
    <w:rsid w:val="00DC0F3D"/>
    <w:rsid w:val="00DC32FA"/>
    <w:rsid w:val="00DC3F93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4216"/>
    <w:rsid w:val="00DD61EE"/>
    <w:rsid w:val="00DD658E"/>
    <w:rsid w:val="00DE02FE"/>
    <w:rsid w:val="00DE030A"/>
    <w:rsid w:val="00DE1CC3"/>
    <w:rsid w:val="00DE3841"/>
    <w:rsid w:val="00DE48BA"/>
    <w:rsid w:val="00DE61FD"/>
    <w:rsid w:val="00DE64C7"/>
    <w:rsid w:val="00DF106C"/>
    <w:rsid w:val="00DF135D"/>
    <w:rsid w:val="00DF459E"/>
    <w:rsid w:val="00DF4BD9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100EC"/>
    <w:rsid w:val="00E105D3"/>
    <w:rsid w:val="00E12367"/>
    <w:rsid w:val="00E13AB4"/>
    <w:rsid w:val="00E15A4B"/>
    <w:rsid w:val="00E15B16"/>
    <w:rsid w:val="00E15C00"/>
    <w:rsid w:val="00E1701A"/>
    <w:rsid w:val="00E1755C"/>
    <w:rsid w:val="00E178C8"/>
    <w:rsid w:val="00E20083"/>
    <w:rsid w:val="00E21C5F"/>
    <w:rsid w:val="00E21D24"/>
    <w:rsid w:val="00E22266"/>
    <w:rsid w:val="00E25628"/>
    <w:rsid w:val="00E25EB8"/>
    <w:rsid w:val="00E26503"/>
    <w:rsid w:val="00E26FB9"/>
    <w:rsid w:val="00E300B3"/>
    <w:rsid w:val="00E30A86"/>
    <w:rsid w:val="00E30FE1"/>
    <w:rsid w:val="00E32645"/>
    <w:rsid w:val="00E32A70"/>
    <w:rsid w:val="00E35BC8"/>
    <w:rsid w:val="00E37596"/>
    <w:rsid w:val="00E37B7D"/>
    <w:rsid w:val="00E4225B"/>
    <w:rsid w:val="00E42624"/>
    <w:rsid w:val="00E449F8"/>
    <w:rsid w:val="00E461C2"/>
    <w:rsid w:val="00E46284"/>
    <w:rsid w:val="00E46FB4"/>
    <w:rsid w:val="00E4706C"/>
    <w:rsid w:val="00E47849"/>
    <w:rsid w:val="00E50CFE"/>
    <w:rsid w:val="00E51DF0"/>
    <w:rsid w:val="00E51FA6"/>
    <w:rsid w:val="00E54121"/>
    <w:rsid w:val="00E543D9"/>
    <w:rsid w:val="00E5521A"/>
    <w:rsid w:val="00E57859"/>
    <w:rsid w:val="00E57B7C"/>
    <w:rsid w:val="00E57FA9"/>
    <w:rsid w:val="00E57FD1"/>
    <w:rsid w:val="00E60671"/>
    <w:rsid w:val="00E61C37"/>
    <w:rsid w:val="00E62DB9"/>
    <w:rsid w:val="00E657E9"/>
    <w:rsid w:val="00E65C1A"/>
    <w:rsid w:val="00E6783E"/>
    <w:rsid w:val="00E70136"/>
    <w:rsid w:val="00E70A16"/>
    <w:rsid w:val="00E7171D"/>
    <w:rsid w:val="00E7275C"/>
    <w:rsid w:val="00E7392A"/>
    <w:rsid w:val="00E75439"/>
    <w:rsid w:val="00E75DA9"/>
    <w:rsid w:val="00E769FD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7E6"/>
    <w:rsid w:val="00E91C65"/>
    <w:rsid w:val="00E94628"/>
    <w:rsid w:val="00E948D5"/>
    <w:rsid w:val="00E973AD"/>
    <w:rsid w:val="00EA0FB9"/>
    <w:rsid w:val="00EA33CC"/>
    <w:rsid w:val="00EA53BD"/>
    <w:rsid w:val="00EA6563"/>
    <w:rsid w:val="00EB07E1"/>
    <w:rsid w:val="00EB24DD"/>
    <w:rsid w:val="00EB4298"/>
    <w:rsid w:val="00EB4C09"/>
    <w:rsid w:val="00EB4C32"/>
    <w:rsid w:val="00EB6E1B"/>
    <w:rsid w:val="00EB7F01"/>
    <w:rsid w:val="00EC19F0"/>
    <w:rsid w:val="00EC1B52"/>
    <w:rsid w:val="00EC1D37"/>
    <w:rsid w:val="00EC2961"/>
    <w:rsid w:val="00EC3D4D"/>
    <w:rsid w:val="00EC529B"/>
    <w:rsid w:val="00EC595E"/>
    <w:rsid w:val="00EC735C"/>
    <w:rsid w:val="00EC784E"/>
    <w:rsid w:val="00ED245F"/>
    <w:rsid w:val="00ED3826"/>
    <w:rsid w:val="00ED3B35"/>
    <w:rsid w:val="00ED45F9"/>
    <w:rsid w:val="00ED4F9E"/>
    <w:rsid w:val="00ED6C4C"/>
    <w:rsid w:val="00EE19BF"/>
    <w:rsid w:val="00EE51EA"/>
    <w:rsid w:val="00EE6723"/>
    <w:rsid w:val="00EE685F"/>
    <w:rsid w:val="00EE7249"/>
    <w:rsid w:val="00EF0577"/>
    <w:rsid w:val="00EF1F1B"/>
    <w:rsid w:val="00EF3B21"/>
    <w:rsid w:val="00EF5B7F"/>
    <w:rsid w:val="00EF7A19"/>
    <w:rsid w:val="00F00343"/>
    <w:rsid w:val="00F00BF0"/>
    <w:rsid w:val="00F012A4"/>
    <w:rsid w:val="00F02922"/>
    <w:rsid w:val="00F029F2"/>
    <w:rsid w:val="00F03F4C"/>
    <w:rsid w:val="00F042E5"/>
    <w:rsid w:val="00F044D7"/>
    <w:rsid w:val="00F044E3"/>
    <w:rsid w:val="00F047CD"/>
    <w:rsid w:val="00F0483F"/>
    <w:rsid w:val="00F05742"/>
    <w:rsid w:val="00F05D3C"/>
    <w:rsid w:val="00F071FD"/>
    <w:rsid w:val="00F0770F"/>
    <w:rsid w:val="00F11688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B31"/>
    <w:rsid w:val="00F4202A"/>
    <w:rsid w:val="00F42E89"/>
    <w:rsid w:val="00F43C47"/>
    <w:rsid w:val="00F443EF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3877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518A"/>
    <w:rsid w:val="00F75467"/>
    <w:rsid w:val="00F81BBB"/>
    <w:rsid w:val="00F820B5"/>
    <w:rsid w:val="00F868F5"/>
    <w:rsid w:val="00F902D9"/>
    <w:rsid w:val="00F909E0"/>
    <w:rsid w:val="00F90E0D"/>
    <w:rsid w:val="00F91222"/>
    <w:rsid w:val="00F92DBF"/>
    <w:rsid w:val="00F9338E"/>
    <w:rsid w:val="00F94B1E"/>
    <w:rsid w:val="00F95CBA"/>
    <w:rsid w:val="00F95F61"/>
    <w:rsid w:val="00F96094"/>
    <w:rsid w:val="00F97341"/>
    <w:rsid w:val="00F974B4"/>
    <w:rsid w:val="00F97B01"/>
    <w:rsid w:val="00FA2C4C"/>
    <w:rsid w:val="00FA3789"/>
    <w:rsid w:val="00FA4711"/>
    <w:rsid w:val="00FA5D42"/>
    <w:rsid w:val="00FA7C9B"/>
    <w:rsid w:val="00FB05FB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1CE6"/>
    <w:rsid w:val="00FE3BD6"/>
    <w:rsid w:val="00FE40BF"/>
    <w:rsid w:val="00FE66FF"/>
    <w:rsid w:val="00FF0063"/>
    <w:rsid w:val="00FF1A43"/>
    <w:rsid w:val="00FF31B2"/>
    <w:rsid w:val="00FF3F37"/>
    <w:rsid w:val="00FF49CE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10D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0D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0D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0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0D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84A43-92C1-4DBD-829A-C6C3E960A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11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2019-08-05T15:25:00Z</dcterms:created>
  <dcterms:modified xsi:type="dcterms:W3CDTF">2019-08-05T15:25:00Z</dcterms:modified>
  <cp:category/>
</cp:coreProperties>
</file>