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D8CF9" w14:textId="77777777" w:rsidR="001E4780" w:rsidRDefault="001E4780" w:rsidP="001E4780">
      <w:bookmarkStart w:id="0" w:name="_GoBack"/>
      <w:bookmarkEnd w:id="0"/>
    </w:p>
    <w:p w14:paraId="0FF60480" w14:textId="4F304379" w:rsidR="001E4780" w:rsidRDefault="001E4780" w:rsidP="001E4780">
      <w:pPr>
        <w:rPr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8C6065" wp14:editId="551985D6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057775" cy="828675"/>
                <wp:effectExtent l="19050" t="19050" r="28575" b="28575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5AE705" w14:textId="77777777" w:rsidR="001E4780" w:rsidRDefault="001E4780" w:rsidP="001E4780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8C6065" id="Rectangle: Rounded Corners 3" o:spid="_x0000_s1026" style="position:absolute;margin-left:0;margin-top:14.05pt;width:398.25pt;height:65.2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" fillcolor="black" strokecolor="black [3213]" strokeweight="2.25pt">
                <v:textbox>
                  <w:txbxContent>
                    <w:p w14:paraId="6E5AE705" w14:textId="77777777" w:rsidR="001E4780" w:rsidRDefault="001E4780" w:rsidP="001E4780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sz w:val="72"/>
                          <w:szCs w:val="96"/>
                        </w:rPr>
                        <w:sym w:font="Symbol" w:char="F061"/>
                      </w:r>
                      <w:r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C176662" w14:textId="77777777" w:rsidR="001E4780" w:rsidRDefault="001E4780" w:rsidP="001E4780"/>
    <w:p w14:paraId="58BFAD2B" w14:textId="77777777" w:rsidR="001E4780" w:rsidRDefault="001E4780" w:rsidP="001E4780"/>
    <w:p w14:paraId="4C63364B" w14:textId="77777777" w:rsidR="001E4780" w:rsidRDefault="001E4780" w:rsidP="001E4780"/>
    <w:p w14:paraId="1526B5C3" w14:textId="77777777" w:rsidR="001E4780" w:rsidRDefault="001E4780" w:rsidP="001E4780"/>
    <w:p w14:paraId="0917BD81" w14:textId="32D98F84" w:rsidR="001E4780" w:rsidRDefault="001E4780" w:rsidP="001E4780">
      <w:pPr>
        <w:spacing w:before="120" w:after="1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 xml:space="preserve">Alpha Wiskunde Graad 11 / </w:t>
      </w:r>
      <w:r>
        <w:rPr>
          <w:b/>
          <w:i/>
          <w:sz w:val="32"/>
          <w:szCs w:val="26"/>
          <w:lang w:val="en-US"/>
        </w:rPr>
        <w:t>Alpha Mathematics Grade 11</w:t>
      </w:r>
    </w:p>
    <w:p w14:paraId="6ECDB229" w14:textId="77777777" w:rsidR="001E4780" w:rsidRDefault="001E4780" w:rsidP="001E4780">
      <w:pPr>
        <w:spacing w:before="120" w:after="1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 xml:space="preserve">Finale eksamen 2018 / </w:t>
      </w:r>
      <w:r>
        <w:rPr>
          <w:b/>
          <w:i/>
          <w:sz w:val="32"/>
          <w:szCs w:val="26"/>
          <w:lang w:val="en-US"/>
        </w:rPr>
        <w:t>Final examination 2018</w:t>
      </w:r>
    </w:p>
    <w:p w14:paraId="6438C6DA" w14:textId="77777777" w:rsidR="001E4780" w:rsidRDefault="001E4780" w:rsidP="001E4780"/>
    <w:p w14:paraId="7131920D" w14:textId="77777777" w:rsidR="001E4780" w:rsidRDefault="001E4780" w:rsidP="001E4780"/>
    <w:p w14:paraId="15BCFC67" w14:textId="77777777" w:rsidR="001E4780" w:rsidRDefault="001E4780" w:rsidP="001E4780"/>
    <w:p w14:paraId="0E2BC2AE" w14:textId="77777777" w:rsidR="001E4780" w:rsidRDefault="001E4780" w:rsidP="001E4780">
      <w:pPr>
        <w:jc w:val="center"/>
        <w:rPr>
          <w:u w:val="single"/>
        </w:rPr>
      </w:pPr>
      <w:r>
        <w:rPr>
          <w:rFonts w:asciiTheme="minorHAnsi" w:hAnsiTheme="minorHAnsi"/>
          <w:b/>
          <w:color w:val="000000" w:themeColor="text1"/>
          <w:sz w:val="48"/>
          <w:u w:val="single"/>
        </w:rPr>
        <w:t>MEMORANDUM</w:t>
      </w:r>
    </w:p>
    <w:p w14:paraId="3FD836B9" w14:textId="66031D4A" w:rsidR="001E4780" w:rsidRDefault="001E4780" w:rsidP="001E4780">
      <w:pPr>
        <w:pStyle w:val="Heading1"/>
        <w:jc w:val="center"/>
        <w:rPr>
          <w:sz w:val="24"/>
        </w:rPr>
      </w:pPr>
      <w:r>
        <w:rPr>
          <w:sz w:val="24"/>
        </w:rPr>
        <w:t xml:space="preserve">Totaal / </w:t>
      </w:r>
      <w:r>
        <w:rPr>
          <w:i/>
          <w:sz w:val="24"/>
          <w:lang w:val="en-US"/>
        </w:rPr>
        <w:t>Total</w:t>
      </w:r>
      <w:r>
        <w:rPr>
          <w:sz w:val="24"/>
        </w:rPr>
        <w:t xml:space="preserve">:  165 punte / </w:t>
      </w:r>
      <w:r>
        <w:rPr>
          <w:i/>
          <w:sz w:val="24"/>
          <w:lang w:val="en-US"/>
        </w:rPr>
        <w:t>marks</w:t>
      </w:r>
    </w:p>
    <w:p w14:paraId="64B822CF" w14:textId="77777777" w:rsidR="001E4780" w:rsidRDefault="001E4780" w:rsidP="001E4780"/>
    <w:p w14:paraId="071C439B" w14:textId="77777777" w:rsidR="001E4780" w:rsidRDefault="001E4780" w:rsidP="001E4780">
      <w:pPr>
        <w:spacing w:before="0" w:after="160"/>
        <w:jc w:val="center"/>
        <w:rPr>
          <w:rFonts w:cs="Arial"/>
          <w:b/>
          <w:color w:val="000000" w:themeColor="text1"/>
        </w:rPr>
      </w:pPr>
      <w:r>
        <w:rPr>
          <w:rFonts w:cs="Arial"/>
          <w:b/>
          <w:color w:val="000000" w:themeColor="text1"/>
        </w:rPr>
        <w:t xml:space="preserve">Eksaminator / </w:t>
      </w:r>
      <w:r>
        <w:rPr>
          <w:rFonts w:cs="Arial"/>
          <w:b/>
          <w:i/>
          <w:color w:val="000000" w:themeColor="text1"/>
          <w:lang w:val="en-US"/>
        </w:rPr>
        <w:t>Examiner</w:t>
      </w:r>
      <w:r>
        <w:rPr>
          <w:rFonts w:cs="Arial"/>
          <w:b/>
          <w:color w:val="000000" w:themeColor="text1"/>
        </w:rPr>
        <w:t>: Hennie Botha</w:t>
      </w:r>
      <w:r>
        <w:rPr>
          <w:rFonts w:cs="Arial"/>
          <w:b/>
          <w:color w:val="000000" w:themeColor="text1"/>
        </w:rPr>
        <w:br/>
        <w:t>Moderator: Rika Grobler</w:t>
      </w:r>
    </w:p>
    <w:p w14:paraId="625A5411" w14:textId="77777777" w:rsidR="001E4780" w:rsidRDefault="001E4780" w:rsidP="001E4780"/>
    <w:p w14:paraId="3E580A4F" w14:textId="77777777" w:rsidR="001E4780" w:rsidRDefault="001E4780" w:rsidP="001E4780">
      <w:pPr>
        <w:tabs>
          <w:tab w:val="right" w:pos="8505"/>
        </w:tabs>
        <w:ind w:left="567"/>
        <w:jc w:val="center"/>
        <w:rPr>
          <w:rFonts w:eastAsia="Calibri" w:cs="Times New Roman"/>
          <w:b/>
          <w:sz w:val="28"/>
        </w:rPr>
      </w:pPr>
    </w:p>
    <w:p w14:paraId="52905562" w14:textId="77777777" w:rsidR="001E4780" w:rsidRDefault="001E4780" w:rsidP="001E4780">
      <w:pPr>
        <w:rPr>
          <w:rFonts w:eastAsia="Calibri" w:cs="Times New Roman"/>
        </w:rPr>
      </w:pPr>
    </w:p>
    <w:p w14:paraId="062884E5" w14:textId="77777777" w:rsidR="001E4780" w:rsidRDefault="001E4780" w:rsidP="001E4780">
      <w:pPr>
        <w:rPr>
          <w:rFonts w:eastAsia="Calibri" w:cs="Times New Roman"/>
        </w:rPr>
      </w:pPr>
    </w:p>
    <w:p w14:paraId="5B7EF512" w14:textId="77777777" w:rsidR="001E4780" w:rsidRDefault="001E4780" w:rsidP="001E4780">
      <w:pPr>
        <w:rPr>
          <w:rFonts w:eastAsia="Calibri" w:cs="Times New Roman"/>
        </w:rPr>
      </w:pPr>
    </w:p>
    <w:p w14:paraId="308C9000" w14:textId="77777777" w:rsidR="001E4780" w:rsidRDefault="001E4780" w:rsidP="001E4780">
      <w:pPr>
        <w:rPr>
          <w:rFonts w:eastAsia="Calibri" w:cs="Times New Roman"/>
        </w:rPr>
      </w:pPr>
    </w:p>
    <w:p w14:paraId="1B7D2F63" w14:textId="77777777" w:rsidR="001E4780" w:rsidRDefault="001E4780" w:rsidP="001E4780">
      <w:pPr>
        <w:rPr>
          <w:rFonts w:eastAsia="Calibri" w:cs="Times New Roman"/>
        </w:rPr>
      </w:pPr>
    </w:p>
    <w:p w14:paraId="2C8FA535" w14:textId="77777777" w:rsidR="001E4780" w:rsidRDefault="001E4780" w:rsidP="001E4780">
      <w:pPr>
        <w:rPr>
          <w:rFonts w:eastAsia="Calibri" w:cs="Times New Roman"/>
        </w:rPr>
      </w:pPr>
    </w:p>
    <w:p w14:paraId="1DC1BD98" w14:textId="77777777" w:rsidR="001E4780" w:rsidRDefault="001E4780" w:rsidP="001E4780">
      <w:pPr>
        <w:rPr>
          <w:rFonts w:eastAsia="Calibri" w:cs="Times New Roman"/>
        </w:rPr>
      </w:pPr>
    </w:p>
    <w:p w14:paraId="2C9333CE" w14:textId="604FBBC8" w:rsidR="001E4780" w:rsidRDefault="001E4780" w:rsidP="001E4780">
      <w:pPr>
        <w:jc w:val="center"/>
        <w:rPr>
          <w:rFonts w:eastAsia="Calibri" w:cs="Times New Roman"/>
          <w:b/>
          <w:i/>
          <w:sz w:val="28"/>
          <w:lang w:val="en-GB"/>
        </w:rPr>
      </w:pPr>
      <w:r>
        <w:rPr>
          <w:rFonts w:eastAsia="Calibri" w:cs="Times New Roman"/>
          <w:b/>
          <w:sz w:val="28"/>
        </w:rPr>
        <w:t xml:space="preserve">Hierdie memorandum bestaan uit </w:t>
      </w:r>
      <w:r>
        <w:rPr>
          <w:rFonts w:eastAsia="Calibri" w:cs="Times New Roman"/>
          <w:b/>
          <w:sz w:val="28"/>
        </w:rPr>
        <w:fldChar w:fldCharType="begin"/>
      </w:r>
      <w:r>
        <w:rPr>
          <w:rFonts w:eastAsia="Calibri" w:cs="Times New Roman"/>
          <w:b/>
          <w:sz w:val="28"/>
        </w:rPr>
        <w:instrText xml:space="preserve"> NUMPAGES  \* Arabic  \* MERGEFORMAT </w:instrText>
      </w:r>
      <w:r>
        <w:rPr>
          <w:rFonts w:eastAsia="Calibri" w:cs="Times New Roman"/>
          <w:b/>
          <w:sz w:val="28"/>
        </w:rPr>
        <w:fldChar w:fldCharType="separate"/>
      </w:r>
      <w:r w:rsidR="00EC1A2E">
        <w:rPr>
          <w:rFonts w:eastAsia="Calibri" w:cs="Times New Roman"/>
          <w:b/>
          <w:noProof/>
          <w:sz w:val="28"/>
        </w:rPr>
        <w:t>14</w:t>
      </w:r>
      <w:r>
        <w:rPr>
          <w:rFonts w:eastAsia="Calibri" w:cs="Times New Roman"/>
          <w:b/>
          <w:sz w:val="28"/>
        </w:rPr>
        <w:fldChar w:fldCharType="end"/>
      </w:r>
      <w:r>
        <w:rPr>
          <w:rFonts w:eastAsia="Calibri" w:cs="Times New Roman"/>
          <w:b/>
          <w:sz w:val="28"/>
        </w:rPr>
        <w:t xml:space="preserve"> bladsye. / </w:t>
      </w:r>
      <w:r>
        <w:rPr>
          <w:rFonts w:eastAsia="Calibri" w:cs="Times New Roman"/>
          <w:b/>
          <w:sz w:val="28"/>
        </w:rPr>
        <w:br/>
      </w:r>
      <w:r>
        <w:rPr>
          <w:rFonts w:eastAsia="Calibri" w:cs="Times New Roman"/>
          <w:b/>
          <w:i/>
          <w:sz w:val="28"/>
          <w:lang w:val="en-GB"/>
        </w:rPr>
        <w:t xml:space="preserve">This memorandum consists of </w:t>
      </w:r>
      <w:r>
        <w:rPr>
          <w:rFonts w:eastAsia="Calibri" w:cs="Times New Roman"/>
          <w:b/>
          <w:i/>
          <w:sz w:val="28"/>
          <w:lang w:val="en-GB"/>
        </w:rPr>
        <w:fldChar w:fldCharType="begin"/>
      </w:r>
      <w:r>
        <w:rPr>
          <w:rFonts w:eastAsia="Calibri" w:cs="Times New Roman"/>
          <w:b/>
          <w:i/>
          <w:sz w:val="28"/>
          <w:lang w:val="en-GB"/>
        </w:rPr>
        <w:instrText xml:space="preserve"> NUMPAGES  \* Arabic  \* MERGEFORMAT </w:instrText>
      </w:r>
      <w:r>
        <w:rPr>
          <w:rFonts w:eastAsia="Calibri" w:cs="Times New Roman"/>
          <w:b/>
          <w:i/>
          <w:sz w:val="28"/>
          <w:lang w:val="en-GB"/>
        </w:rPr>
        <w:fldChar w:fldCharType="separate"/>
      </w:r>
      <w:r w:rsidR="00EC1A2E">
        <w:rPr>
          <w:rFonts w:eastAsia="Calibri" w:cs="Times New Roman"/>
          <w:b/>
          <w:i/>
          <w:noProof/>
          <w:sz w:val="28"/>
          <w:lang w:val="en-GB"/>
        </w:rPr>
        <w:t>14</w:t>
      </w:r>
      <w:r>
        <w:rPr>
          <w:rFonts w:eastAsia="Calibri" w:cs="Times New Roman"/>
          <w:b/>
          <w:sz w:val="28"/>
          <w:lang w:val="en-GB"/>
        </w:rPr>
        <w:fldChar w:fldCharType="end"/>
      </w:r>
      <w:r>
        <w:rPr>
          <w:rFonts w:eastAsia="Calibri" w:cs="Times New Roman"/>
          <w:b/>
          <w:sz w:val="28"/>
          <w:lang w:val="en-GB"/>
        </w:rPr>
        <w:t xml:space="preserve"> </w:t>
      </w:r>
      <w:r>
        <w:rPr>
          <w:rFonts w:eastAsia="Calibri" w:cs="Times New Roman"/>
          <w:b/>
          <w:i/>
          <w:sz w:val="28"/>
          <w:lang w:val="en-GB"/>
        </w:rPr>
        <w:t>pages.</w:t>
      </w:r>
    </w:p>
    <w:p w14:paraId="70001E73" w14:textId="0951E2F3" w:rsidR="00EE4044" w:rsidRDefault="00EE4044" w:rsidP="00110658">
      <w:pPr>
        <w:spacing w:before="0" w:after="160"/>
        <w:jc w:val="right"/>
        <w:rPr>
          <w:lang w:val="en-US" w:eastAsia="zh-CN"/>
        </w:rPr>
      </w:pPr>
      <w:r>
        <w:rPr>
          <w:lang w:val="en-US" w:eastAsia="zh-CN"/>
        </w:rPr>
        <w:br w:type="page"/>
      </w:r>
    </w:p>
    <w:p w14:paraId="4F9D1B4F" w14:textId="3EAD7E9D" w:rsidR="00C6193E" w:rsidRDefault="005E2F32" w:rsidP="000A369E">
      <w:pPr>
        <w:pStyle w:val="Heading1"/>
      </w:pPr>
      <w:r>
        <w:lastRenderedPageBreak/>
        <w:t xml:space="preserve">Vraag </w:t>
      </w:r>
      <w:r w:rsidR="00E16161">
        <w:t xml:space="preserve">/ </w:t>
      </w:r>
      <w:r w:rsidR="00E16161" w:rsidRPr="00E16161">
        <w:rPr>
          <w:i/>
          <w:lang w:val="en-US"/>
        </w:rPr>
        <w:t>Question</w:t>
      </w:r>
      <w:r w:rsidR="00E16161">
        <w:t xml:space="preserve"> </w:t>
      </w:r>
      <w:r>
        <w:t>1</w:t>
      </w:r>
      <w:r w:rsidR="00CA02CA">
        <w:tab/>
        <w:t>[20 punte</w:t>
      </w:r>
      <w:r w:rsidR="00E16161">
        <w:t xml:space="preserve"> /</w:t>
      </w:r>
      <w:r w:rsidR="00E16161" w:rsidRPr="00E16161">
        <w:rPr>
          <w:i/>
          <w:lang w:val="en-US"/>
        </w:rPr>
        <w:t xml:space="preserve"> </w:t>
      </w:r>
      <w:r w:rsidR="00E16161" w:rsidRPr="00A65B06">
        <w:rPr>
          <w:i/>
          <w:lang w:val="en-US"/>
        </w:rPr>
        <w:t>marks</w:t>
      </w:r>
      <w:r w:rsidR="00CA02CA">
        <w:t>]</w:t>
      </w:r>
    </w:p>
    <w:p w14:paraId="20DF21B5" w14:textId="77777777" w:rsidR="00D64AB4" w:rsidRPr="00D64AB4" w:rsidRDefault="00D64AB4" w:rsidP="00D64AB4">
      <w:pPr>
        <w:rPr>
          <w:lang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64AB4" w:rsidRPr="003A6475" w14:paraId="35DB5B0F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5C8E3D41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1.1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7D0C40C" w14:textId="77777777" w:rsidR="00D64AB4" w:rsidRPr="00C10ED8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C10ED8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EFDED9A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6E9126B4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000000" w:themeFill="text1"/>
            <w:vAlign w:val="center"/>
          </w:tcPr>
          <w:p w14:paraId="5186A7AC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D</w:t>
            </w:r>
          </w:p>
        </w:tc>
      </w:tr>
      <w:tr w:rsidR="00D64AB4" w:rsidRPr="003A6475" w14:paraId="589573C9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3B4125AB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1.2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D4ED515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645156CD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1F7BDDF3" w14:textId="77777777" w:rsidR="00D64AB4" w:rsidRPr="00C10ED8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C10ED8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6DFE8732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6F868940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7887D223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1.3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0D958D0B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D508A15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5CE0C1D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5CB38F1F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D</w:t>
            </w:r>
          </w:p>
        </w:tc>
      </w:tr>
      <w:tr w:rsidR="00D64AB4" w:rsidRPr="003A6475" w14:paraId="62D813E1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174C5929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1.4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67052593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4B7F74A2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3AA4AD5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6705C15E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D</w:t>
            </w:r>
          </w:p>
        </w:tc>
      </w:tr>
      <w:tr w:rsidR="00D64AB4" w:rsidRPr="003A6475" w14:paraId="745FEB4F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167F8BB0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1.5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61E9676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E7EF732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7DE1A31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000000" w:themeFill="text1"/>
            <w:vAlign w:val="center"/>
          </w:tcPr>
          <w:p w14:paraId="1E9FD29F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D</w:t>
            </w:r>
          </w:p>
        </w:tc>
      </w:tr>
      <w:tr w:rsidR="00D64AB4" w:rsidRPr="003A6475" w14:paraId="1157EBB2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1ED335D4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1.6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7C4D0DF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48DC018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0D0F44B2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1DCB0A54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D</w:t>
            </w:r>
          </w:p>
        </w:tc>
      </w:tr>
      <w:tr w:rsidR="00D64AB4" w:rsidRPr="003A6475" w14:paraId="6716C3A2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74F9C176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1.7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2C7FB5BE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A6C06D3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D4EAD75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2E61556B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D</w:t>
            </w:r>
          </w:p>
        </w:tc>
      </w:tr>
      <w:tr w:rsidR="00D64AB4" w:rsidRPr="003A6475" w14:paraId="768F049A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6F5C0EEA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1.8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9B52AE2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63AEDF3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DC778EA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000000" w:themeFill="text1"/>
            <w:vAlign w:val="center"/>
          </w:tcPr>
          <w:p w14:paraId="787689BD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D</w:t>
            </w:r>
          </w:p>
        </w:tc>
      </w:tr>
      <w:tr w:rsidR="00D64AB4" w:rsidRPr="003A6475" w14:paraId="6926363E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67B08C57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1.9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B04E44E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05B78A76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6D4789BC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6C7BEC54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D</w:t>
            </w:r>
          </w:p>
        </w:tc>
      </w:tr>
      <w:tr w:rsidR="00D64AB4" w:rsidRPr="003A6475" w14:paraId="499044D5" w14:textId="77777777" w:rsidTr="00A33DEC">
        <w:trPr>
          <w:trHeight w:val="567"/>
          <w:jc w:val="center"/>
        </w:trPr>
        <w:tc>
          <w:tcPr>
            <w:tcW w:w="846" w:type="dxa"/>
            <w:vAlign w:val="center"/>
          </w:tcPr>
          <w:p w14:paraId="79FBDFBB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1.10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EC308C3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B33F62F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03783EA5" w14:textId="77777777" w:rsidR="00D64AB4" w:rsidRPr="00A33DEC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A33DEC">
              <w:rPr>
                <w:b/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3708040D" w14:textId="77777777" w:rsidR="00D64AB4" w:rsidRPr="00A33DEC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A33DEC">
              <w:rPr>
                <w:lang w:eastAsia="zh-CN"/>
              </w:rPr>
              <w:t>D</w:t>
            </w:r>
          </w:p>
        </w:tc>
      </w:tr>
    </w:tbl>
    <w:p w14:paraId="6C358723" w14:textId="7B032EBB" w:rsidR="00957444" w:rsidRDefault="00957444" w:rsidP="00D64AB4">
      <w:pPr>
        <w:rPr>
          <w:lang w:eastAsia="zh-CN"/>
        </w:rPr>
      </w:pPr>
    </w:p>
    <w:p w14:paraId="4424BCCF" w14:textId="77777777" w:rsidR="00957444" w:rsidRDefault="00957444">
      <w:pPr>
        <w:spacing w:before="0" w:after="160"/>
        <w:rPr>
          <w:lang w:eastAsia="zh-CN"/>
        </w:rPr>
      </w:pPr>
      <w:r>
        <w:rPr>
          <w:lang w:eastAsia="zh-CN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1467"/>
        <w:gridCol w:w="6941"/>
        <w:gridCol w:w="974"/>
      </w:tblGrid>
      <w:tr w:rsidR="00E16161" w:rsidRPr="00AF39FC" w14:paraId="0FC401D4" w14:textId="77777777" w:rsidTr="006950F0">
        <w:trPr>
          <w:trHeight w:val="340"/>
          <w:tblHeader/>
        </w:trPr>
        <w:tc>
          <w:tcPr>
            <w:tcW w:w="812" w:type="dxa"/>
            <w:shd w:val="clear" w:color="auto" w:fill="D9D9D9" w:themeFill="background1" w:themeFillShade="D9"/>
            <w:vAlign w:val="center"/>
          </w:tcPr>
          <w:p w14:paraId="592D9784" w14:textId="75F99BA1" w:rsidR="00E16161" w:rsidRPr="00AF39FC" w:rsidRDefault="003811F4" w:rsidP="003811F4">
            <w:pPr>
              <w:pStyle w:val="NoSpacing"/>
              <w:rPr>
                <w:b/>
                <w:lang w:val="af-ZA"/>
              </w:rPr>
            </w:pPr>
            <w:r w:rsidRPr="00AF39FC">
              <w:rPr>
                <w:rFonts w:cs="Arial"/>
                <w:b/>
                <w:color w:val="000000" w:themeColor="text1"/>
              </w:rPr>
              <w:lastRenderedPageBreak/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14:paraId="451A796C" w14:textId="77777777" w:rsidR="00E16161" w:rsidRPr="00AF39FC" w:rsidRDefault="00E16161" w:rsidP="00E16161">
            <w:pPr>
              <w:pStyle w:val="NoSpacing"/>
              <w:jc w:val="center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ANTWOORD</w:t>
            </w:r>
            <w:r>
              <w:rPr>
                <w:b/>
                <w:lang w:val="af-ZA"/>
              </w:rPr>
              <w:t xml:space="preserve"> </w:t>
            </w:r>
            <w:r w:rsidRPr="00A65B06">
              <w:rPr>
                <w:b/>
                <w:i/>
              </w:rPr>
              <w:t>ANSWER</w:t>
            </w:r>
          </w:p>
        </w:tc>
        <w:tc>
          <w:tcPr>
            <w:tcW w:w="6941" w:type="dxa"/>
            <w:shd w:val="clear" w:color="auto" w:fill="D9D9D9" w:themeFill="background1" w:themeFillShade="D9"/>
            <w:vAlign w:val="center"/>
          </w:tcPr>
          <w:p w14:paraId="23B0EF3D" w14:textId="77777777" w:rsidR="00E16161" w:rsidRDefault="00E16161" w:rsidP="00E16161">
            <w:pPr>
              <w:pStyle w:val="NoSpacing"/>
              <w:jc w:val="center"/>
              <w:rPr>
                <w:rFonts w:eastAsia="Calibri"/>
                <w:b/>
                <w:lang w:val="af-ZA"/>
              </w:rPr>
            </w:pPr>
            <w:r w:rsidRPr="00AF39FC">
              <w:rPr>
                <w:rFonts w:eastAsia="Calibri"/>
                <w:b/>
                <w:lang w:val="af-ZA"/>
              </w:rPr>
              <w:t>BEREKENINGE</w:t>
            </w:r>
            <w:r>
              <w:rPr>
                <w:rFonts w:eastAsia="Calibri"/>
                <w:b/>
                <w:lang w:val="af-ZA"/>
              </w:rPr>
              <w:t xml:space="preserve"> (nie vir nasien doeleindes nie)</w:t>
            </w:r>
          </w:p>
          <w:p w14:paraId="55D6CA2E" w14:textId="77777777" w:rsidR="00E16161" w:rsidRPr="00A65B06" w:rsidRDefault="00E16161" w:rsidP="00E16161">
            <w:pPr>
              <w:pStyle w:val="NoSpacing"/>
              <w:jc w:val="center"/>
              <w:rPr>
                <w:rFonts w:eastAsia="Calibri"/>
                <w:b/>
                <w:i/>
              </w:rPr>
            </w:pPr>
            <w:r w:rsidRPr="00A65B06">
              <w:rPr>
                <w:rFonts w:eastAsia="Calibri"/>
                <w:b/>
                <w:i/>
              </w:rPr>
              <w:t>CALCULATIONS (not for marking purpose)</w:t>
            </w:r>
          </w:p>
        </w:tc>
        <w:tc>
          <w:tcPr>
            <w:tcW w:w="974" w:type="dxa"/>
            <w:shd w:val="clear" w:color="auto" w:fill="D9D9D9" w:themeFill="background1" w:themeFillShade="D9"/>
            <w:vAlign w:val="center"/>
          </w:tcPr>
          <w:p w14:paraId="2C172A71" w14:textId="77777777" w:rsidR="00E16161" w:rsidRPr="00AF39FC" w:rsidRDefault="00E16161" w:rsidP="00E16161">
            <w:pPr>
              <w:pStyle w:val="NoSpacing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PUNTE</w:t>
            </w:r>
            <w:r>
              <w:rPr>
                <w:b/>
                <w:lang w:val="af-ZA"/>
              </w:rPr>
              <w:t xml:space="preserve"> </w:t>
            </w:r>
            <w:r w:rsidRPr="00A65B06">
              <w:rPr>
                <w:b/>
                <w:i/>
                <w:lang w:val="af-ZA"/>
              </w:rPr>
              <w:t>MARKS</w:t>
            </w:r>
          </w:p>
        </w:tc>
      </w:tr>
      <w:tr w:rsidR="007141DB" w:rsidRPr="00AF39FC" w14:paraId="007BDA68" w14:textId="77777777" w:rsidTr="003A6475">
        <w:tc>
          <w:tcPr>
            <w:tcW w:w="812" w:type="dxa"/>
          </w:tcPr>
          <w:p w14:paraId="6D86CE25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1.1</w:t>
            </w:r>
          </w:p>
        </w:tc>
        <w:tc>
          <w:tcPr>
            <w:tcW w:w="1467" w:type="dxa"/>
          </w:tcPr>
          <w:p w14:paraId="679F611E" w14:textId="239F92D4" w:rsidR="007141DB" w:rsidRPr="00AF39FC" w:rsidRDefault="00AB7664" w:rsidP="00096419">
            <w:r>
              <w:t>D</w:t>
            </w:r>
          </w:p>
        </w:tc>
        <w:tc>
          <w:tcPr>
            <w:tcW w:w="6941" w:type="dxa"/>
          </w:tcPr>
          <w:p w14:paraId="19F7B0CD" w14:textId="68230C66" w:rsidR="00AB7664" w:rsidRPr="00AB7664" w:rsidRDefault="00AB7664" w:rsidP="000964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x-2</m:t>
                    </m:r>
                  </m:e>
                </m:d>
                <m:r>
                  <w:rPr>
                    <w:rFonts w:ascii="Cambria Math" w:hAnsi="Cambria Math"/>
                  </w:rPr>
                  <m:t>-4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=0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x-2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</w:rPr>
                  <m:t>=-4</m:t>
                </m:r>
              </m:oMath>
            </m:oMathPara>
          </w:p>
          <w:p w14:paraId="685DA984" w14:textId="3DFD71C7" w:rsidR="00AB7664" w:rsidRPr="004B4194" w:rsidRDefault="00AB7664" w:rsidP="00096419">
            <m:oMath>
              <m:r>
                <w:rPr>
                  <w:rFonts w:ascii="Cambria Math" w:hAnsi="Cambria Math"/>
                </w:rPr>
                <m:t>∴</m:t>
              </m:r>
            </m:oMath>
            <w:r>
              <w:rPr>
                <w:rFonts w:eastAsiaTheme="minorEastAsia"/>
              </w:rPr>
              <w:t xml:space="preserve"> Geen oplossing (Absolute waarde kan nie negatief wees nie)</w:t>
            </w:r>
          </w:p>
        </w:tc>
        <w:tc>
          <w:tcPr>
            <w:tcW w:w="974" w:type="dxa"/>
            <w:vAlign w:val="center"/>
          </w:tcPr>
          <w:p w14:paraId="6C3D2330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1B67BCFC" w14:textId="77777777" w:rsidTr="003A6475">
        <w:tc>
          <w:tcPr>
            <w:tcW w:w="812" w:type="dxa"/>
          </w:tcPr>
          <w:p w14:paraId="2A7685E6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1.2</w:t>
            </w:r>
          </w:p>
        </w:tc>
        <w:tc>
          <w:tcPr>
            <w:tcW w:w="1467" w:type="dxa"/>
          </w:tcPr>
          <w:p w14:paraId="1FFB924A" w14:textId="328292F6" w:rsidR="007141DB" w:rsidRPr="00AF39FC" w:rsidRDefault="00AB7664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B</w:t>
            </w:r>
          </w:p>
        </w:tc>
        <w:tc>
          <w:tcPr>
            <w:tcW w:w="6941" w:type="dxa"/>
          </w:tcPr>
          <w:p w14:paraId="403CECD5" w14:textId="076E195E" w:rsidR="0084045F" w:rsidRPr="00AF39FC" w:rsidRDefault="00AB7664" w:rsidP="00096419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y=3</m:t>
                </m:r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  <w:color w:val="000000" w:themeColor="text1"/>
                      </w:rPr>
                      <m:t>bgcos</m:t>
                    </m:r>
                  </m:fName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(x-2)</m:t>
                    </m:r>
                  </m:e>
                </m:func>
                <m:r>
                  <w:rPr>
                    <w:rFonts w:ascii="Cambria Math" w:eastAsia="Calibri" w:hAnsi="Cambria Math" w:cs="Arial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π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974" w:type="dxa"/>
            <w:vAlign w:val="center"/>
          </w:tcPr>
          <w:p w14:paraId="7C567231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765A9CFA" w14:textId="77777777" w:rsidTr="003A6475">
        <w:tc>
          <w:tcPr>
            <w:tcW w:w="812" w:type="dxa"/>
          </w:tcPr>
          <w:p w14:paraId="75C9DAB2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1.3</w:t>
            </w:r>
          </w:p>
        </w:tc>
        <w:tc>
          <w:tcPr>
            <w:tcW w:w="1467" w:type="dxa"/>
          </w:tcPr>
          <w:p w14:paraId="5BD7E5FC" w14:textId="7A68A895" w:rsidR="007141DB" w:rsidRPr="00AF39FC" w:rsidRDefault="007A41CF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A</w:t>
            </w:r>
          </w:p>
        </w:tc>
        <w:tc>
          <w:tcPr>
            <w:tcW w:w="6941" w:type="dxa"/>
          </w:tcPr>
          <w:p w14:paraId="049ED030" w14:textId="2C249ACB" w:rsidR="00AB7664" w:rsidRPr="00AF39FC" w:rsidRDefault="007A41CF" w:rsidP="00067DF8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π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aln/>
                  </m:rPr>
                  <w:rPr>
                    <w:rFonts w:ascii="Cambria Math" w:eastAsia="Calibri" w:hAnsi="Cambria Math" w:cs="Arial"/>
                    <w:color w:val="000000" w:themeColor="text1"/>
                  </w:rPr>
                  <m:t>≤x-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π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Arial"/>
                    <w:color w:val="000000" w:themeColor="text1"/>
                  </w:rPr>
                  <m:t>≤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π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eastAsia="Calibri" w:cs="Arial"/>
                    <w:color w:val="000000" w:themeColor="text1"/>
                  </w:rPr>
                  <w:br/>
                </m:r>
              </m:oMath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0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color w:val="000000" w:themeColor="text1"/>
                  </w:rPr>
                  <m:t>≤x≤π</m:t>
                </m:r>
              </m:oMath>
            </m:oMathPara>
          </w:p>
        </w:tc>
        <w:tc>
          <w:tcPr>
            <w:tcW w:w="974" w:type="dxa"/>
            <w:vAlign w:val="center"/>
          </w:tcPr>
          <w:p w14:paraId="5BA57A88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38967851" w14:textId="77777777" w:rsidTr="003A6475">
        <w:tc>
          <w:tcPr>
            <w:tcW w:w="812" w:type="dxa"/>
          </w:tcPr>
          <w:p w14:paraId="0D452067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1.4</w:t>
            </w:r>
          </w:p>
        </w:tc>
        <w:tc>
          <w:tcPr>
            <w:tcW w:w="1467" w:type="dxa"/>
          </w:tcPr>
          <w:p w14:paraId="2FF8D361" w14:textId="53471072" w:rsidR="007141DB" w:rsidRPr="00AF39FC" w:rsidRDefault="00CC43DC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B</w:t>
            </w:r>
          </w:p>
        </w:tc>
        <w:tc>
          <w:tcPr>
            <w:tcW w:w="6941" w:type="dxa"/>
          </w:tcPr>
          <w:p w14:paraId="529FDEC1" w14:textId="07CB0C91" w:rsidR="00CA53B4" w:rsidRPr="00AF39FC" w:rsidRDefault="00A1143F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Verwyderbare diskontinuïteit by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x=2</m:t>
              </m:r>
            </m:oMath>
            <w:r w:rsidR="00261298">
              <w:rPr>
                <w:rFonts w:eastAsia="Calibri" w:cs="Arial"/>
                <w:color w:val="000000" w:themeColor="text1"/>
              </w:rPr>
              <w:t>.</w:t>
            </w:r>
          </w:p>
        </w:tc>
        <w:tc>
          <w:tcPr>
            <w:tcW w:w="974" w:type="dxa"/>
            <w:vAlign w:val="center"/>
          </w:tcPr>
          <w:p w14:paraId="5A3183B4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7F192DEC" w14:textId="77777777" w:rsidTr="003A6475">
        <w:tc>
          <w:tcPr>
            <w:tcW w:w="812" w:type="dxa"/>
          </w:tcPr>
          <w:p w14:paraId="7F9292CA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1.5</w:t>
            </w:r>
          </w:p>
        </w:tc>
        <w:tc>
          <w:tcPr>
            <w:tcW w:w="1467" w:type="dxa"/>
          </w:tcPr>
          <w:p w14:paraId="351647A5" w14:textId="684EB5F6" w:rsidR="007141DB" w:rsidRPr="00AF39FC" w:rsidRDefault="00CC43DC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D</w:t>
            </w:r>
          </w:p>
        </w:tc>
        <w:tc>
          <w:tcPr>
            <w:tcW w:w="6941" w:type="dxa"/>
          </w:tcPr>
          <w:p w14:paraId="32C74CF3" w14:textId="359995A4" w:rsidR="00200D7A" w:rsidRPr="00AF39FC" w:rsidRDefault="00CC43DC" w:rsidP="00096419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x∈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-2 ; -1 ;2</m:t>
                    </m:r>
                  </m:e>
                </m:d>
              </m:oMath>
            </m:oMathPara>
          </w:p>
        </w:tc>
        <w:tc>
          <w:tcPr>
            <w:tcW w:w="974" w:type="dxa"/>
            <w:vAlign w:val="center"/>
          </w:tcPr>
          <w:p w14:paraId="22DFCF1C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34908885" w14:textId="77777777" w:rsidTr="003A6475">
        <w:tc>
          <w:tcPr>
            <w:tcW w:w="812" w:type="dxa"/>
          </w:tcPr>
          <w:p w14:paraId="0403C541" w14:textId="77777777"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1.6</w:t>
            </w:r>
          </w:p>
        </w:tc>
        <w:tc>
          <w:tcPr>
            <w:tcW w:w="1467" w:type="dxa"/>
          </w:tcPr>
          <w:p w14:paraId="1FB2EE4F" w14:textId="19B31D18" w:rsidR="007141DB" w:rsidRPr="0061058C" w:rsidRDefault="00CC43DC" w:rsidP="00096419">
            <w:r>
              <w:t>C</w:t>
            </w:r>
          </w:p>
        </w:tc>
        <w:tc>
          <w:tcPr>
            <w:tcW w:w="6941" w:type="dxa"/>
          </w:tcPr>
          <w:p w14:paraId="4EAA311B" w14:textId="77777777" w:rsidR="001F3321" w:rsidRPr="00C42C93" w:rsidRDefault="003222F1" w:rsidP="001F3321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4+x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-1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4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-1</m:t>
                    </m:r>
                  </m:sup>
                </m:sSup>
              </m:oMath>
            </m:oMathPara>
          </w:p>
          <w:p w14:paraId="722AC9A6" w14:textId="77777777" w:rsidR="001F3321" w:rsidRPr="00C42C93" w:rsidRDefault="003222F1" w:rsidP="001F3321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&lt;1</m:t>
                </m:r>
              </m:oMath>
            </m:oMathPara>
          </w:p>
          <w:p w14:paraId="2E6D202C" w14:textId="67ED7709" w:rsidR="00172AAC" w:rsidRPr="00633742" w:rsidRDefault="003222F1" w:rsidP="001F3321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&lt;4</m:t>
                </m:r>
              </m:oMath>
            </m:oMathPara>
          </w:p>
        </w:tc>
        <w:tc>
          <w:tcPr>
            <w:tcW w:w="974" w:type="dxa"/>
            <w:vAlign w:val="center"/>
          </w:tcPr>
          <w:p w14:paraId="2B77F8CD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4A948243" w14:textId="77777777" w:rsidTr="003A6475">
        <w:tc>
          <w:tcPr>
            <w:tcW w:w="812" w:type="dxa"/>
          </w:tcPr>
          <w:p w14:paraId="27D22B10" w14:textId="77777777"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1.7</w:t>
            </w:r>
          </w:p>
        </w:tc>
        <w:tc>
          <w:tcPr>
            <w:tcW w:w="1467" w:type="dxa"/>
          </w:tcPr>
          <w:p w14:paraId="44CAC8FF" w14:textId="1B3E73F4" w:rsidR="007141DB" w:rsidRPr="00AF39FC" w:rsidRDefault="007170A4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A</w:t>
            </w:r>
          </w:p>
        </w:tc>
        <w:tc>
          <w:tcPr>
            <w:tcW w:w="6941" w:type="dxa"/>
          </w:tcPr>
          <w:p w14:paraId="4AF57BC7" w14:textId="77777777" w:rsidR="00445822" w:rsidRPr="00CC43DC" w:rsidRDefault="00CC43DC" w:rsidP="00096419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y=</m:t>
                </m:r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  <w:color w:val="000000" w:themeColor="text1"/>
                      </w:rPr>
                      <m:t>cos</m:t>
                    </m:r>
                  </m:fName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2x</m:t>
                    </m:r>
                  </m:e>
                </m:func>
              </m:oMath>
            </m:oMathPara>
          </w:p>
          <w:p w14:paraId="328DC3B7" w14:textId="34C596FF" w:rsidR="00CC43DC" w:rsidRPr="00AF39FC" w:rsidRDefault="003222F1" w:rsidP="00096419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dy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dx</m:t>
                        </m:r>
                      </m:den>
                    </m:f>
                  </m:e>
                </m:nary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 dx=</m:t>
                </m:r>
                <m:func>
                  <m:func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  <w:color w:val="000000" w:themeColor="text1"/>
                      </w:rPr>
                      <m:t>cos</m:t>
                    </m:r>
                  </m:fName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2x</m:t>
                    </m:r>
                  </m:e>
                </m:func>
                <m:r>
                  <w:rPr>
                    <w:rFonts w:ascii="Cambria Math" w:eastAsia="Calibri" w:hAnsi="Cambria Math" w:cs="Arial"/>
                    <w:color w:val="000000" w:themeColor="text1"/>
                  </w:rPr>
                  <m:t>+k</m:t>
                </m:r>
              </m:oMath>
            </m:oMathPara>
          </w:p>
        </w:tc>
        <w:tc>
          <w:tcPr>
            <w:tcW w:w="974" w:type="dxa"/>
            <w:vAlign w:val="center"/>
          </w:tcPr>
          <w:p w14:paraId="039A1E99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7DAD47E0" w14:textId="77777777" w:rsidTr="003A6475">
        <w:tc>
          <w:tcPr>
            <w:tcW w:w="812" w:type="dxa"/>
          </w:tcPr>
          <w:p w14:paraId="3E562466" w14:textId="77777777"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1.8</w:t>
            </w:r>
          </w:p>
        </w:tc>
        <w:tc>
          <w:tcPr>
            <w:tcW w:w="1467" w:type="dxa"/>
          </w:tcPr>
          <w:p w14:paraId="09BF31A7" w14:textId="78D0AA92" w:rsidR="007141DB" w:rsidRPr="00AF39FC" w:rsidRDefault="007170A4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D</w:t>
            </w:r>
          </w:p>
        </w:tc>
        <w:tc>
          <w:tcPr>
            <w:tcW w:w="6941" w:type="dxa"/>
          </w:tcPr>
          <w:p w14:paraId="06E089EB" w14:textId="74443C78" w:rsidR="009022ED" w:rsidRPr="00766895" w:rsidRDefault="003222F1" w:rsidP="002B04D9">
            <w:pPr>
              <w:rPr>
                <w:lang w:eastAsia="zh-CN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e>
              </m:d>
            </m:oMath>
            <w:r w:rsidR="007170A4">
              <w:rPr>
                <w:rFonts w:eastAsiaTheme="minorEastAsia"/>
                <w:lang w:eastAsia="zh-CN"/>
              </w:rPr>
              <w:t xml:space="preserve"> is die gradiënt in die knakpunt, wat nie bestaan nie.</w:t>
            </w:r>
          </w:p>
        </w:tc>
        <w:tc>
          <w:tcPr>
            <w:tcW w:w="974" w:type="dxa"/>
            <w:vAlign w:val="center"/>
          </w:tcPr>
          <w:p w14:paraId="6F17C353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E75EFB" w:rsidRPr="00AF39FC" w14:paraId="0BAAF54D" w14:textId="77777777" w:rsidTr="003A6475">
        <w:tc>
          <w:tcPr>
            <w:tcW w:w="812" w:type="dxa"/>
          </w:tcPr>
          <w:p w14:paraId="7BAB5EF9" w14:textId="77777777" w:rsidR="00E75EFB" w:rsidRPr="00AF39FC" w:rsidRDefault="004A7EBF" w:rsidP="00506CA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1.9</w:t>
            </w:r>
          </w:p>
        </w:tc>
        <w:tc>
          <w:tcPr>
            <w:tcW w:w="1467" w:type="dxa"/>
          </w:tcPr>
          <w:p w14:paraId="7867675F" w14:textId="79C17D79" w:rsidR="00E75EFB" w:rsidRPr="00AF39FC" w:rsidRDefault="003763B6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B</w:t>
            </w:r>
          </w:p>
        </w:tc>
        <w:tc>
          <w:tcPr>
            <w:tcW w:w="6941" w:type="dxa"/>
          </w:tcPr>
          <w:p w14:paraId="31F59D86" w14:textId="4C6CF744" w:rsidR="007170A4" w:rsidRPr="007170A4" w:rsidRDefault="007170A4" w:rsidP="002B04D9">
            <w:pPr>
              <w:rPr>
                <w:rFonts w:eastAsia="Calibri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 xml:space="preserve">u 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w:sym w:font="Wingdings" w:char="F09F"/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v</m:t>
                </m:r>
                <m:r>
                  <m:rPr>
                    <m:aln/>
                  </m:rPr>
                  <w:rPr>
                    <w:rFonts w:ascii="Cambria Math" w:hAnsi="Cambria Math"/>
                    <w:lang w:val="en-US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-2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  <w:lang w:val="en-US"/>
                  </w:rPr>
                  <m:t>+x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lang w:val="en-US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-3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lang w:val="en-US"/>
                  </w:rPr>
                  <m:t>=10</m:t>
                </m:r>
                <m:r>
                  <m:rPr>
                    <m:sty m:val="p"/>
                  </m:rPr>
                  <w:rPr>
                    <w:rFonts w:eastAsia="Calibri"/>
                    <w:lang w:val="en-US"/>
                  </w:rPr>
                  <w:br/>
                </m:r>
              </m:oMath>
              <m:oMath>
                <m:r>
                  <w:rPr>
                    <w:rFonts w:ascii="Cambria Math" w:eastAsia="Calibri" w:hAnsi="Cambria Math"/>
                    <w:lang w:val="en-US"/>
                  </w:rPr>
                  <m:t>-3x+6</m:t>
                </m:r>
                <m:r>
                  <m:rPr>
                    <m:aln/>
                  </m:rPr>
                  <w:rPr>
                    <w:rFonts w:ascii="Cambria Math" w:eastAsia="Calibri" w:hAnsi="Cambria Math"/>
                    <w:lang w:val="en-US"/>
                  </w:rPr>
                  <m:t>=10</m:t>
                </m:r>
                <m:r>
                  <m:rPr>
                    <m:sty m:val="p"/>
                  </m:rPr>
                  <w:rPr>
                    <w:rFonts w:eastAsia="Calibri"/>
                    <w:lang w:val="en-US"/>
                  </w:rPr>
                  <w:br/>
                </m:r>
              </m:oMath>
              <m:oMath>
                <m:r>
                  <w:rPr>
                    <w:rFonts w:ascii="Cambria Math" w:eastAsia="Calibri" w:hAnsi="Cambria Math"/>
                    <w:lang w:val="en-US"/>
                  </w:rPr>
                  <m:t>x</m:t>
                </m:r>
                <m:r>
                  <m:rPr>
                    <m:aln/>
                  </m:rPr>
                  <w:rPr>
                    <w:rFonts w:ascii="Cambria Math" w:eastAsia="Calibri" w:hAnsi="Cambria Math"/>
                    <w:lang w:val="en-US"/>
                  </w:rPr>
                  <m:t>=-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lang w:val="en-US"/>
                      </w:rPr>
                      <m:t>4</m:t>
                    </m:r>
                  </m:num>
                  <m:den>
                    <m:r>
                      <w:rPr>
                        <w:rFonts w:ascii="Cambria Math" w:eastAsia="Calibri" w:hAnsi="Cambria Math"/>
                        <w:lang w:val="en-US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74" w:type="dxa"/>
            <w:vAlign w:val="center"/>
          </w:tcPr>
          <w:p w14:paraId="36A8FAD1" w14:textId="77777777" w:rsidR="00E75EFB" w:rsidRPr="00AF39FC" w:rsidRDefault="00E75EFB" w:rsidP="00506CAE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4A7EBF" w:rsidRPr="00AF39FC" w14:paraId="07194B09" w14:textId="77777777" w:rsidTr="003A6475">
        <w:tc>
          <w:tcPr>
            <w:tcW w:w="812" w:type="dxa"/>
          </w:tcPr>
          <w:p w14:paraId="3891487D" w14:textId="77777777" w:rsidR="004A7EBF" w:rsidRPr="00AF39FC" w:rsidRDefault="004A7EBF" w:rsidP="004A7EBF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1.10</w:t>
            </w:r>
          </w:p>
        </w:tc>
        <w:tc>
          <w:tcPr>
            <w:tcW w:w="1467" w:type="dxa"/>
          </w:tcPr>
          <w:p w14:paraId="3896C21F" w14:textId="0B56C519" w:rsidR="004A7EBF" w:rsidRPr="00AF39FC" w:rsidRDefault="007170A4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C</w:t>
            </w:r>
          </w:p>
        </w:tc>
        <w:tc>
          <w:tcPr>
            <w:tcW w:w="6941" w:type="dxa"/>
          </w:tcPr>
          <w:p w14:paraId="0AA1E985" w14:textId="1702268E" w:rsidR="009D04F3" w:rsidRPr="007170A4" w:rsidRDefault="007170A4" w:rsidP="007170A4">
            <w:pPr>
              <w:pStyle w:val="Questions"/>
            </w:pPr>
            <w:r>
              <w:t xml:space="preserve">Die oppervlakte van ‘n parallelogram wat gevorm word deur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oMath>
            <w:r>
              <w:t xml:space="preserve"> en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oMath>
            <w:r>
              <w:t xml:space="preserve"> is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a×b</m:t>
                  </m:r>
                </m:e>
              </m:d>
            </m:oMath>
            <w:r>
              <w:rPr>
                <w:b/>
              </w:rPr>
              <w:t xml:space="preserve">. </w:t>
            </w:r>
            <m:oMath>
              <m:r>
                <w:rPr>
                  <w:rFonts w:ascii="Cambria Math" w:hAnsi="Cambria Math"/>
                </w:rPr>
                <m:t>-</m:t>
              </m:r>
            </m:oMath>
            <w:r w:rsidRPr="007170A4">
              <w:t xml:space="preserve"> is waar!</w:t>
            </w:r>
          </w:p>
        </w:tc>
        <w:tc>
          <w:tcPr>
            <w:tcW w:w="974" w:type="dxa"/>
            <w:vAlign w:val="center"/>
          </w:tcPr>
          <w:p w14:paraId="00884705" w14:textId="77777777" w:rsidR="004A7EBF" w:rsidRPr="00AF39FC" w:rsidRDefault="004A7EBF" w:rsidP="004A7EBF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</w:tbl>
    <w:p w14:paraId="16554150" w14:textId="77777777" w:rsidR="003A6475" w:rsidRDefault="003A6475">
      <w:pPr>
        <w:spacing w:before="0" w:after="160"/>
      </w:pPr>
    </w:p>
    <w:p w14:paraId="16AAB2DC" w14:textId="77777777" w:rsidR="003A6475" w:rsidRDefault="003A6475">
      <w:pPr>
        <w:spacing w:before="0" w:after="160"/>
      </w:pPr>
    </w:p>
    <w:p w14:paraId="70603EEE" w14:textId="5FB750FC" w:rsidR="002A29DE" w:rsidRDefault="002A29DE">
      <w:pPr>
        <w:spacing w:before="0" w:after="160"/>
      </w:pPr>
      <w:r>
        <w:br w:type="page"/>
      </w:r>
    </w:p>
    <w:p w14:paraId="375B31AD" w14:textId="6B1BF081" w:rsidR="007141DB" w:rsidRPr="007141DB" w:rsidRDefault="00CA02CA" w:rsidP="000A369E">
      <w:pPr>
        <w:pStyle w:val="Heading1"/>
      </w:pPr>
      <w:r>
        <w:lastRenderedPageBreak/>
        <w:t>Vraag</w:t>
      </w:r>
      <w:r w:rsidR="00E16161">
        <w:t xml:space="preserve"> /</w:t>
      </w:r>
      <w:r w:rsidR="00E16161" w:rsidRPr="00E16161">
        <w:rPr>
          <w:i/>
          <w:lang w:val="en-US"/>
        </w:rPr>
        <w:t xml:space="preserve"> Question</w:t>
      </w:r>
      <w:r w:rsidR="00F10E65">
        <w:t xml:space="preserve"> 2</w:t>
      </w:r>
      <w:r w:rsidR="00CA0253">
        <w:tab/>
        <w:t>[</w:t>
      </w:r>
      <w:r w:rsidR="00FA76B3">
        <w:t>1</w:t>
      </w:r>
      <w:r w:rsidR="00DE5E5A">
        <w:t>5</w:t>
      </w:r>
      <w:r>
        <w:t xml:space="preserve"> punte</w:t>
      </w:r>
      <w:r w:rsidR="00E16161">
        <w:t xml:space="preserve"> /</w:t>
      </w:r>
      <w:r w:rsidR="00E16161" w:rsidRPr="00E16161">
        <w:rPr>
          <w:i/>
          <w:lang w:val="en-US"/>
        </w:rPr>
        <w:t xml:space="preserve"> </w:t>
      </w:r>
      <w:r w:rsidR="00E16161"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FE0B1A" w:rsidRPr="009F0CF9" w14:paraId="2D66A4AE" w14:textId="77777777" w:rsidTr="00003644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08D89CC" w14:textId="5CFECAEC" w:rsidR="00FE0B1A" w:rsidRPr="00AF39FC" w:rsidRDefault="00FE0B1A" w:rsidP="003811F4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bookmarkStart w:id="1" w:name="_Hlk487629777"/>
            <w:r w:rsidRPr="00AF39FC">
              <w:rPr>
                <w:rFonts w:cs="Arial"/>
                <w:b/>
                <w:color w:val="000000" w:themeColor="text1"/>
              </w:rPr>
              <w:t>NR.</w:t>
            </w:r>
            <w:r w:rsidR="003811F4"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10EC29AF" w14:textId="77777777" w:rsidR="00FE0B1A" w:rsidRPr="00AF39FC" w:rsidRDefault="00FE0B1A" w:rsidP="00FE0B1A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B094345" w14:textId="268ED712" w:rsidR="00FE0B1A" w:rsidRPr="00A65B06" w:rsidRDefault="00FE0B1A" w:rsidP="00813836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  <w:r w:rsidR="00813836">
              <w:rPr>
                <w:rFonts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bookmarkEnd w:id="1"/>
      <w:tr w:rsidR="00BB3820" w:rsidRPr="009F0CF9" w14:paraId="18CB5A3B" w14:textId="77777777" w:rsidTr="00003644">
        <w:tc>
          <w:tcPr>
            <w:tcW w:w="846" w:type="dxa"/>
          </w:tcPr>
          <w:p w14:paraId="55C86F5E" w14:textId="59E6D281" w:rsidR="00BB3820" w:rsidRPr="009F0CF9" w:rsidRDefault="00B439BF" w:rsidP="00BB382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2.1</w:t>
            </w:r>
            <w:r w:rsidR="00090A5E">
              <w:rPr>
                <w:rFonts w:cs="Arial"/>
                <w:color w:val="000000" w:themeColor="text1"/>
              </w:rPr>
              <w:t xml:space="preserve"> (a)</w:t>
            </w:r>
          </w:p>
        </w:tc>
        <w:tc>
          <w:tcPr>
            <w:tcW w:w="6237" w:type="dxa"/>
          </w:tcPr>
          <w:p w14:paraId="102E69F4" w14:textId="77777777" w:rsidR="00090A5E" w:rsidRPr="00090A5E" w:rsidRDefault="003222F1" w:rsidP="00BB3820">
            <w:pPr>
              <w:rPr>
                <w:rFonts w:eastAsiaTheme="minorEastAsia" w:cs="Arial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2-x</m:t>
                    </m:r>
                  </m:e>
                </m:d>
                <m:r>
                  <w:rPr>
                    <w:rFonts w:ascii="Cambria Math" w:hAnsi="Cambria Math"/>
                  </w:rPr>
                  <m:t>&gt;3</m:t>
                </m:r>
              </m:oMath>
            </m:oMathPara>
          </w:p>
          <w:p w14:paraId="0D72D628" w14:textId="27AB27BD" w:rsidR="00090A5E" w:rsidRDefault="00090A5E" w:rsidP="00BB3820">
            <w:pPr>
              <w:rPr>
                <w:rFonts w:eastAsiaTheme="minorEastAsia" w:cs="Arial"/>
              </w:rPr>
            </w:pPr>
            <w:r>
              <w:rPr>
                <w:rFonts w:eastAsiaTheme="minorEastAsia" w:cs="Arial"/>
              </w:rPr>
              <w:t xml:space="preserve">  </w:t>
            </w:r>
            <m:oMath>
              <m:r>
                <w:rPr>
                  <w:rFonts w:ascii="Cambria Math" w:eastAsiaTheme="minorEastAsia" w:hAnsi="Cambria Math" w:cs="Arial"/>
                </w:rPr>
                <m:t xml:space="preserve"> 2-x&gt;3</m:t>
              </m:r>
            </m:oMath>
            <w:r>
              <w:rPr>
                <w:rFonts w:eastAsiaTheme="minorEastAsia" w:cs="Arial"/>
              </w:rPr>
              <w:t xml:space="preserve">   of / </w:t>
            </w:r>
            <w:r w:rsidRPr="00C779E1">
              <w:rPr>
                <w:rFonts w:eastAsiaTheme="minorEastAsia" w:cs="Arial"/>
                <w:i/>
              </w:rPr>
              <w:t>or</w:t>
            </w:r>
            <w:r>
              <w:rPr>
                <w:rFonts w:eastAsiaTheme="minorEastAsia" w:cs="Arial"/>
              </w:rPr>
              <w:t xml:space="preserve">  </w:t>
            </w:r>
            <m:oMath>
              <m:r>
                <w:rPr>
                  <w:rFonts w:ascii="Cambria Math" w:eastAsiaTheme="minorEastAsia" w:hAnsi="Cambria Math" w:cs="Arial"/>
                </w:rPr>
                <m:t>2-x&lt;-3</m:t>
              </m:r>
            </m:oMath>
          </w:p>
          <w:p w14:paraId="1851DAE3" w14:textId="72A1E8EC" w:rsidR="00090A5E" w:rsidRPr="00090A5E" w:rsidRDefault="00090A5E" w:rsidP="00BB3820">
            <w:pPr>
              <w:rPr>
                <w:rFonts w:eastAsiaTheme="minorEastAsia" w:cs="Arial"/>
              </w:rPr>
            </w:pPr>
            <w:r>
              <w:rPr>
                <w:rFonts w:eastAsiaTheme="minorEastAsia" w:cs="Arial"/>
              </w:rPr>
              <w:t xml:space="preserve">           </w:t>
            </w:r>
            <m:oMath>
              <m:r>
                <w:rPr>
                  <w:rFonts w:ascii="Cambria Math" w:eastAsiaTheme="minorEastAsia" w:hAnsi="Cambria Math" w:cs="Arial"/>
                </w:rPr>
                <m:t>x&lt;-1</m:t>
              </m:r>
            </m:oMath>
            <w:r>
              <w:rPr>
                <w:rFonts w:eastAsiaTheme="minorEastAsia" w:cs="Arial"/>
              </w:rPr>
              <w:tab/>
            </w:r>
            <w:r>
              <w:rPr>
                <w:rFonts w:eastAsiaTheme="minorEastAsia" w:cs="Arial"/>
              </w:rPr>
              <w:tab/>
              <w:t xml:space="preserve">      </w:t>
            </w:r>
            <m:oMath>
              <m:r>
                <w:rPr>
                  <w:rFonts w:ascii="Cambria Math" w:eastAsiaTheme="minorEastAsia" w:hAnsi="Cambria Math" w:cs="Arial"/>
                </w:rPr>
                <m:t>x&gt;5</m:t>
              </m:r>
            </m:oMath>
          </w:p>
        </w:tc>
        <w:tc>
          <w:tcPr>
            <w:tcW w:w="3118" w:type="dxa"/>
          </w:tcPr>
          <w:p w14:paraId="06D7C353" w14:textId="1563CD61" w:rsidR="00BB3820" w:rsidRDefault="00090A5E" w:rsidP="00A44A43">
            <w:pPr>
              <w:pStyle w:val="ListParagraph"/>
            </w:pPr>
            <m:oMath>
              <m:r>
                <w:rPr>
                  <w:rFonts w:ascii="Cambria Math" w:eastAsiaTheme="minorEastAsia" w:hAnsi="Cambria Math" w:cs="Arial"/>
                </w:rPr>
                <m:t>2-x&gt;3</m:t>
              </m:r>
            </m:oMath>
          </w:p>
          <w:p w14:paraId="30CAC48D" w14:textId="34ACD1C1" w:rsidR="00090A5E" w:rsidRDefault="00090A5E" w:rsidP="00A44A43">
            <w:pPr>
              <w:pStyle w:val="ListParagraph"/>
            </w:pPr>
            <m:oMath>
              <m:r>
                <w:rPr>
                  <w:rFonts w:ascii="Cambria Math" w:eastAsiaTheme="minorEastAsia" w:hAnsi="Cambria Math" w:cs="Arial"/>
                </w:rPr>
                <m:t>2-x&lt;-3</m:t>
              </m:r>
            </m:oMath>
          </w:p>
          <w:p w14:paraId="64F7B0C7" w14:textId="58558323" w:rsidR="00090A5E" w:rsidRDefault="00090A5E" w:rsidP="00A44A43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x&lt;-1</m:t>
              </m:r>
            </m:oMath>
          </w:p>
          <w:p w14:paraId="6394BAB7" w14:textId="11FB7125" w:rsidR="00090A5E" w:rsidRDefault="00090A5E" w:rsidP="00A44A43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x&gt;5</m:t>
              </m:r>
            </m:oMath>
          </w:p>
          <w:p w14:paraId="1746F901" w14:textId="5EA9F904" w:rsidR="00BB3820" w:rsidRPr="009F0CF9" w:rsidRDefault="00090A5E" w:rsidP="00BB3820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</w:t>
            </w:r>
            <w:r w:rsidR="00BB3820" w:rsidRPr="0020638F">
              <w:rPr>
                <w:highlight w:val="lightGray"/>
              </w:rPr>
              <w:t>[</w:t>
            </w:r>
            <w:r w:rsidR="00C779E1">
              <w:rPr>
                <w:highlight w:val="lightGray"/>
              </w:rPr>
              <w:t>4</w:t>
            </w:r>
            <w:r w:rsidR="00BB3820" w:rsidRPr="0020638F">
              <w:rPr>
                <w:highlight w:val="lightGray"/>
              </w:rPr>
              <w:t xml:space="preserve"> punte</w:t>
            </w:r>
            <w:r w:rsidR="00BB3820">
              <w:rPr>
                <w:highlight w:val="lightGray"/>
              </w:rPr>
              <w:t xml:space="preserve"> / </w:t>
            </w:r>
            <w:r w:rsidR="00BB3820" w:rsidRPr="003A030E">
              <w:rPr>
                <w:i/>
                <w:highlight w:val="lightGray"/>
                <w:lang w:val="en-GB"/>
              </w:rPr>
              <w:t>marks</w:t>
            </w:r>
            <w:r w:rsidR="00BB3820" w:rsidRPr="0020638F">
              <w:rPr>
                <w:highlight w:val="lightGray"/>
              </w:rPr>
              <w:t>]</w:t>
            </w:r>
          </w:p>
        </w:tc>
      </w:tr>
      <w:tr w:rsidR="00090A5E" w:rsidRPr="009F0CF9" w14:paraId="25C182B9" w14:textId="77777777" w:rsidTr="00003644">
        <w:tc>
          <w:tcPr>
            <w:tcW w:w="846" w:type="dxa"/>
          </w:tcPr>
          <w:p w14:paraId="4C514C1F" w14:textId="5ED20816" w:rsidR="00090A5E" w:rsidRDefault="00090A5E" w:rsidP="00090A5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</w:t>
            </w:r>
            <w:r w:rsidR="00AE2C8D">
              <w:rPr>
                <w:rFonts w:cs="Arial"/>
                <w:color w:val="000000" w:themeColor="text1"/>
              </w:rPr>
              <w:t>1 (b)</w:t>
            </w:r>
          </w:p>
        </w:tc>
        <w:tc>
          <w:tcPr>
            <w:tcW w:w="6237" w:type="dxa"/>
          </w:tcPr>
          <w:p w14:paraId="6A871180" w14:textId="6D82DBE1" w:rsidR="00090A5E" w:rsidRPr="00C779E1" w:rsidRDefault="003222F1" w:rsidP="00090A5E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x-2</m:t>
                    </m:r>
                  </m:e>
                </m:d>
                <m:r>
                  <w:rPr>
                    <w:rFonts w:ascii="Cambria Math" w:hAnsi="Cambria Math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+4</m:t>
                </m:r>
              </m:oMath>
            </m:oMathPara>
          </w:p>
          <w:p w14:paraId="7207211B" w14:textId="1791C2A3" w:rsidR="00C779E1" w:rsidRPr="00C779E1" w:rsidRDefault="00C779E1" w:rsidP="00090A5E">
            <w:pPr>
              <w:rPr>
                <w:rFonts w:ascii="Cambria Math" w:eastAsiaTheme="minorEastAsia" w:hAnsi="Cambria Math"/>
                <w:i/>
              </w:rPr>
            </w:pPr>
            <w:r>
              <w:rPr>
                <w:rFonts w:eastAsiaTheme="minorEastAsia"/>
              </w:rPr>
              <w:t xml:space="preserve">As  </w:t>
            </w:r>
            <m:oMath>
              <m:r>
                <w:rPr>
                  <w:rFonts w:ascii="Cambria Math" w:eastAsiaTheme="minorEastAsia" w:hAnsi="Cambria Math"/>
                </w:rPr>
                <m:t>x-2&lt;0 ⟹x&lt;2</m:t>
              </m:r>
            </m:oMath>
            <w:r>
              <w:rPr>
                <w:rFonts w:eastAsiaTheme="minorEastAsia"/>
              </w:rPr>
              <w:t>, dan:</w:t>
            </w:r>
          </w:p>
          <w:p w14:paraId="0EFA65CE" w14:textId="42B3ECE1" w:rsidR="007F2B2F" w:rsidRPr="007F2B2F" w:rsidRDefault="00BB474A" w:rsidP="00090A5E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x-2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=-(-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+4)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+x+2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=0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-x-2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=0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x-2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x+1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=0</m:t>
                </m:r>
              </m:oMath>
            </m:oMathPara>
          </w:p>
          <w:p w14:paraId="08E80D51" w14:textId="47650638" w:rsidR="00C779E1" w:rsidRPr="00BB474A" w:rsidRDefault="00C779E1" w:rsidP="00090A5E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lang w:eastAsia="zh-CN"/>
                </w:rPr>
                <m:t>∴</m:t>
              </m:r>
              <m:r>
                <w:rPr>
                  <w:rFonts w:ascii="Cambria Math" w:hAnsi="Cambria Math"/>
                  <w:lang w:eastAsia="zh-CN"/>
                </w:rPr>
                <m:t>x=2</m:t>
              </m:r>
            </m:oMath>
            <w:r w:rsidR="00BB474A">
              <w:rPr>
                <w:rFonts w:eastAsiaTheme="minorEastAsia"/>
                <w:lang w:eastAsia="zh-CN"/>
              </w:rPr>
              <w:t xml:space="preserve"> (N.V.T)</w:t>
            </w:r>
            <w:r>
              <w:rPr>
                <w:rFonts w:eastAsiaTheme="minorEastAsia"/>
                <w:lang w:eastAsia="zh-CN"/>
              </w:rPr>
              <w:t xml:space="preserve">  of / </w:t>
            </w:r>
            <w:r w:rsidRPr="00C779E1">
              <w:rPr>
                <w:rFonts w:eastAsiaTheme="minorEastAsia"/>
                <w:i/>
                <w:lang w:eastAsia="zh-CN"/>
              </w:rPr>
              <w:t>or</w:t>
            </w:r>
            <w:r>
              <w:rPr>
                <w:rFonts w:eastAsiaTheme="minorEastAsia"/>
                <w:lang w:eastAsia="zh-CN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lang w:eastAsia="zh-CN"/>
                </w:rPr>
                <m:t>x=-1</m:t>
              </m:r>
            </m:oMath>
          </w:p>
        </w:tc>
        <w:tc>
          <w:tcPr>
            <w:tcW w:w="3118" w:type="dxa"/>
          </w:tcPr>
          <w:p w14:paraId="623C7693" w14:textId="77777777" w:rsidR="00BB474A" w:rsidRDefault="00BB474A" w:rsidP="00BB474A"/>
          <w:p w14:paraId="0A27ED10" w14:textId="45CCF0BE" w:rsidR="00AE2C8D" w:rsidRDefault="00AE2C8D" w:rsidP="00090A5E">
            <w:pPr>
              <w:pStyle w:val="ListParagraph"/>
            </w:pPr>
            <w:r>
              <w:t>Voorwaarde</w:t>
            </w:r>
          </w:p>
          <w:p w14:paraId="56FBDC98" w14:textId="734BD307" w:rsidR="00090A5E" w:rsidRDefault="00AE2C8D" w:rsidP="00090A5E">
            <w:pPr>
              <w:pStyle w:val="ListParagraph"/>
            </w:pPr>
            <w:r>
              <w:t>Vergelyking</w:t>
            </w:r>
          </w:p>
          <w:p w14:paraId="1AEBB630" w14:textId="77777777" w:rsidR="00AE2C8D" w:rsidRDefault="00AE2C8D" w:rsidP="00AE2C8D">
            <w:pPr>
              <w:pStyle w:val="NoSpacing"/>
            </w:pPr>
          </w:p>
          <w:p w14:paraId="44514C70" w14:textId="3AE97978" w:rsidR="00AE2C8D" w:rsidRDefault="00AE2C8D" w:rsidP="00090A5E">
            <w:pPr>
              <w:pStyle w:val="ListParagraph"/>
            </w:pPr>
            <w:r>
              <w:t>Vereenvoudig</w:t>
            </w:r>
          </w:p>
          <w:p w14:paraId="29E5BDBC" w14:textId="07E14DB8" w:rsidR="00AE2C8D" w:rsidRDefault="00AE2C8D" w:rsidP="00090A5E">
            <w:pPr>
              <w:pStyle w:val="ListParagraph"/>
            </w:pPr>
            <w:r>
              <w:t>Faktoriseer</w:t>
            </w:r>
          </w:p>
          <w:p w14:paraId="696F47C9" w14:textId="338F59E0" w:rsidR="00AE2C8D" w:rsidRDefault="00AE2C8D" w:rsidP="00090A5E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x=2</m:t>
              </m:r>
            </m:oMath>
            <w:r w:rsidR="00E85252">
              <w:t xml:space="preserve"> (N.V.T.)</w:t>
            </w:r>
          </w:p>
          <w:p w14:paraId="204D7BE4" w14:textId="2C643402" w:rsidR="00AE2C8D" w:rsidRDefault="00AE2C8D" w:rsidP="00090A5E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x=-1</m:t>
              </m:r>
            </m:oMath>
          </w:p>
          <w:p w14:paraId="49538FD4" w14:textId="58AE914C" w:rsidR="00090A5E" w:rsidRDefault="00090A5E" w:rsidP="00090A5E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AE2C8D"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6C140BBB" w14:textId="77777777" w:rsidTr="00003644">
        <w:tc>
          <w:tcPr>
            <w:tcW w:w="846" w:type="dxa"/>
          </w:tcPr>
          <w:p w14:paraId="44C29CD9" w14:textId="1E4A98DA" w:rsidR="00090A5E" w:rsidRDefault="00090A5E" w:rsidP="00090A5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</w:t>
            </w:r>
            <w:r w:rsidR="00AE2C8D">
              <w:rPr>
                <w:rFonts w:cs="Arial"/>
                <w:color w:val="000000" w:themeColor="text1"/>
              </w:rPr>
              <w:t>2</w:t>
            </w:r>
          </w:p>
        </w:tc>
        <w:tc>
          <w:tcPr>
            <w:tcW w:w="6237" w:type="dxa"/>
          </w:tcPr>
          <w:p w14:paraId="79080D97" w14:textId="5DC2AFFB" w:rsidR="00090A5E" w:rsidRDefault="00AE2C8D" w:rsidP="00090A5E">
            <w:pPr>
              <w:rPr>
                <w:lang w:eastAsia="zh-CN"/>
              </w:rPr>
            </w:pPr>
            <w:r w:rsidRPr="00AE2C8D">
              <w:rPr>
                <w:noProof/>
              </w:rPr>
              <w:drawing>
                <wp:inline distT="0" distB="0" distL="0" distR="0" wp14:anchorId="10E6083A" wp14:editId="250A2E5C">
                  <wp:extent cx="3689498" cy="1961537"/>
                  <wp:effectExtent l="0" t="0" r="635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9493" cy="196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4DBD0FC6" w14:textId="3675687F" w:rsidR="00090A5E" w:rsidRDefault="00DE5E5A" w:rsidP="00090A5E">
            <w:pPr>
              <w:pStyle w:val="ListParagraph"/>
            </w:pPr>
            <w:r>
              <w:t xml:space="preserve">Knakpunt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3;-1</m:t>
                  </m:r>
                </m:e>
              </m:d>
            </m:oMath>
          </w:p>
          <w:p w14:paraId="5136ACE6" w14:textId="3D8B5DDF" w:rsidR="00DE5E5A" w:rsidRDefault="00DE5E5A" w:rsidP="00090A5E">
            <w:pPr>
              <w:pStyle w:val="ListParagraph"/>
            </w:pPr>
            <w:r w:rsidRPr="00DE5E5A">
              <w:rPr>
                <w:rFonts w:ascii="Segoe UI Symbol" w:hAnsi="Segoe UI Symbol"/>
                <w:b/>
              </w:rPr>
              <w:t>✔</w:t>
            </w:r>
            <m:oMath>
              <m:r>
                <w:rPr>
                  <w:rFonts w:ascii="Cambria Math" w:hAnsi="Cambria Math"/>
                </w:rPr>
                <m:t xml:space="preserve"> x</m:t>
              </m:r>
            </m:oMath>
            <w:r>
              <w:t xml:space="preserve">-afsnitte by </w:t>
            </w:r>
            <m:oMath>
              <m:r>
                <w:rPr>
                  <w:rFonts w:ascii="Cambria Math" w:hAnsi="Cambria Math"/>
                </w:rPr>
                <m:t>1</m:t>
              </m:r>
            </m:oMath>
            <w:r>
              <w:t xml:space="preserve"> en </w:t>
            </w:r>
            <m:oMath>
              <m:r>
                <w:rPr>
                  <w:rFonts w:ascii="Cambria Math" w:hAnsi="Cambria Math"/>
                </w:rPr>
                <m:t>5</m:t>
              </m:r>
            </m:oMath>
          </w:p>
          <w:p w14:paraId="269D0B74" w14:textId="02382993" w:rsidR="00DE5E5A" w:rsidRDefault="00DE5E5A" w:rsidP="00090A5E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y</m:t>
              </m:r>
            </m:oMath>
            <w:r>
              <w:t xml:space="preserve">-afsnit by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3F9FA413" w14:textId="61AF94F4" w:rsidR="00DE5E5A" w:rsidRDefault="00DE5E5A" w:rsidP="00090A5E">
            <w:pPr>
              <w:pStyle w:val="ListParagraph"/>
            </w:pPr>
            <w:r>
              <w:t>Vorm</w:t>
            </w:r>
          </w:p>
          <w:p w14:paraId="27F24EC7" w14:textId="3A19C4A5" w:rsidR="001E4780" w:rsidRDefault="001E4780" w:rsidP="001E4780"/>
          <w:p w14:paraId="0999C802" w14:textId="6B9AB4F0" w:rsidR="001E4780" w:rsidRDefault="001E4780" w:rsidP="001E4780"/>
          <w:p w14:paraId="291C4E94" w14:textId="3DFF531D" w:rsidR="001E4780" w:rsidRDefault="001E4780" w:rsidP="001E4780"/>
          <w:p w14:paraId="07246717" w14:textId="77777777" w:rsidR="001E4780" w:rsidRDefault="001E4780" w:rsidP="001E4780"/>
          <w:p w14:paraId="44FE551D" w14:textId="3DE82E0B" w:rsidR="00090A5E" w:rsidRDefault="00090A5E" w:rsidP="00090A5E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DE5E5A">
              <w:rPr>
                <w:highlight w:val="lightGray"/>
              </w:rPr>
              <w:t>5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137C97A7" w14:textId="77777777" w:rsidR="003811F4" w:rsidRDefault="003811F4">
      <w:pPr>
        <w:spacing w:before="0" w:after="160"/>
      </w:pPr>
      <w:r>
        <w:br w:type="page"/>
      </w:r>
    </w:p>
    <w:p w14:paraId="2DD28E54" w14:textId="039DEA9E" w:rsidR="003811F4" w:rsidRPr="007141DB" w:rsidRDefault="003811F4" w:rsidP="000A369E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3</w:t>
      </w:r>
      <w:r>
        <w:tab/>
        <w:t>[</w:t>
      </w:r>
      <w:r w:rsidR="00C42C93">
        <w:t>2</w:t>
      </w:r>
      <w:r w:rsidR="008807D7">
        <w:t>1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090A5E" w:rsidRPr="009F0CF9" w14:paraId="716CF64F" w14:textId="77777777" w:rsidTr="00B5113C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1E8ABD5A" w14:textId="77777777" w:rsidR="00090A5E" w:rsidRPr="00AF39FC" w:rsidRDefault="00090A5E" w:rsidP="00B5113C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B8ED93F" w14:textId="77777777" w:rsidR="00090A5E" w:rsidRPr="00AF39FC" w:rsidRDefault="00090A5E" w:rsidP="00B5113C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2311E87" w14:textId="77777777" w:rsidR="00090A5E" w:rsidRPr="00A65B06" w:rsidRDefault="00090A5E" w:rsidP="00B5113C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090A5E" w:rsidRPr="009F0CF9" w14:paraId="004EF909" w14:textId="77777777" w:rsidTr="00B5113C">
        <w:tc>
          <w:tcPr>
            <w:tcW w:w="846" w:type="dxa"/>
          </w:tcPr>
          <w:p w14:paraId="7C3229A9" w14:textId="75FB6011" w:rsidR="00090A5E" w:rsidRPr="009F0CF9" w:rsidRDefault="00DE5E5A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3.1</w:t>
            </w:r>
          </w:p>
        </w:tc>
        <w:tc>
          <w:tcPr>
            <w:tcW w:w="6237" w:type="dxa"/>
          </w:tcPr>
          <w:p w14:paraId="3C5DB58D" w14:textId="77777777" w:rsidR="00090A5E" w:rsidRDefault="00B5113C" w:rsidP="00B5113C">
            <w:pPr>
              <w:rPr>
                <w:rFonts w:eastAsiaTheme="minorEastAsia"/>
              </w:rPr>
            </w:pPr>
            <w:r>
              <w:t xml:space="preserve">As </w:t>
            </w:r>
            <m:oMath>
              <m:r>
                <w:rPr>
                  <w:rFonts w:ascii="Cambria Math" w:hAnsi="Cambria Math"/>
                </w:rPr>
                <m:t>x=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+5</m:t>
              </m:r>
            </m:oMath>
            <w:r>
              <w:rPr>
                <w:rFonts w:eastAsiaTheme="minorEastAsia"/>
              </w:rPr>
              <w:t xml:space="preserve"> ‘n nulpunt is dan is </w:t>
            </w:r>
            <m:oMath>
              <m:r>
                <w:rPr>
                  <w:rFonts w:ascii="Cambria Math" w:eastAsiaTheme="minorEastAsia" w:hAnsi="Cambria Math"/>
                </w:rPr>
                <m:t>x=-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</w:rPr>
                <m:t>+5</m:t>
              </m:r>
            </m:oMath>
            <w:r>
              <w:rPr>
                <w:rFonts w:eastAsiaTheme="minorEastAsia"/>
              </w:rPr>
              <w:t xml:space="preserve"> ook ‘n nulpunt.</w:t>
            </w:r>
          </w:p>
          <w:p w14:paraId="6D8A6B04" w14:textId="07F477B4" w:rsidR="00B5113C" w:rsidRPr="008E5ECC" w:rsidRDefault="003222F1" w:rsidP="00B5113C">
            <w:pPr>
              <w:rPr>
                <w:rFonts w:eastAsiaTheme="minorEastAsia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x-5-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x-5+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e>
              </m:d>
            </m:oMath>
            <w:r w:rsidR="008E5ECC">
              <w:rPr>
                <w:rFonts w:eastAsiaTheme="minorEastAsia"/>
              </w:rPr>
              <w:t xml:space="preserve">                    </w:t>
            </w:r>
          </w:p>
          <w:p w14:paraId="653C7A57" w14:textId="54528A97" w:rsidR="008E5ECC" w:rsidRPr="008E5ECC" w:rsidRDefault="008E5ECC" w:rsidP="00B5113C">
            <w:pPr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-3</m:t>
              </m:r>
            </m:oMath>
            <w:r>
              <w:rPr>
                <w:rFonts w:eastAsiaTheme="minorEastAsia"/>
              </w:rPr>
              <w:t xml:space="preserve">    </w:t>
            </w:r>
            <w:r>
              <w:rPr>
                <w:rFonts w:eastAsiaTheme="minorEastAsia"/>
              </w:rPr>
              <w:tab/>
              <w:t xml:space="preserve">          </w:t>
            </w:r>
          </w:p>
          <w:p w14:paraId="440D66CE" w14:textId="7EE81A85" w:rsidR="008E5ECC" w:rsidRDefault="008E5ECC" w:rsidP="00B5113C">
            <w:pPr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-10x+22</m:t>
              </m:r>
            </m:oMath>
            <w:r>
              <w:rPr>
                <w:rFonts w:eastAsiaTheme="minorEastAsia"/>
              </w:rPr>
              <w:t xml:space="preserve"> is ‘n faktor.         </w:t>
            </w:r>
          </w:p>
          <w:p w14:paraId="294E5BCD" w14:textId="7D9BAC6D" w:rsidR="00A04499" w:rsidRPr="00A04499" w:rsidRDefault="00A04499" w:rsidP="00A04499">
            <w:pPr>
              <w:jc w:val="center"/>
              <w:rPr>
                <w:rFonts w:eastAsiaTheme="minorEastAsia"/>
              </w:rPr>
            </w:pPr>
            <w:r w:rsidRPr="00A04499">
              <w:rPr>
                <w:rFonts w:eastAsiaTheme="minorEastAsia"/>
                <w:b/>
              </w:rPr>
              <w:t>OF /</w:t>
            </w:r>
            <w:r w:rsidRPr="00A04499">
              <w:rPr>
                <w:rFonts w:eastAsiaTheme="minorEastAsia"/>
                <w:b/>
                <w:i/>
              </w:rPr>
              <w:t xml:space="preserve"> OR</w:t>
            </w:r>
          </w:p>
          <w:p w14:paraId="1A877731" w14:textId="16D59611" w:rsidR="00A04499" w:rsidRDefault="00A04499" w:rsidP="00B5113C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x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+5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x-5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-10x+22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=0</m:t>
                </m:r>
              </m:oMath>
            </m:oMathPara>
          </w:p>
          <w:p w14:paraId="7F73D659" w14:textId="77777777" w:rsidR="008E5ECC" w:rsidRDefault="008E5ECC" w:rsidP="00B5113C"/>
          <w:p w14:paraId="0F06A312" w14:textId="14F7BF55" w:rsidR="008E5ECC" w:rsidRDefault="008E5ECC" w:rsidP="00B5113C">
            <w:r>
              <w:t>Doen langdeling, dan is:</w:t>
            </w:r>
          </w:p>
          <w:p w14:paraId="0A8861CA" w14:textId="16173738" w:rsidR="008E5ECC" w:rsidRPr="00BD409A" w:rsidRDefault="008E5ECC" w:rsidP="00B5113C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-8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+7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-6x+110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-10x+22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+2x+5</m:t>
                    </m:r>
                  </m:e>
                </m:d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∈Z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x-5-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x-5+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x+1+2i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x+1-2i</m:t>
                    </m:r>
                  </m:e>
                </m:d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∈C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</m:oMath>
            </m:oMathPara>
          </w:p>
          <w:p w14:paraId="13AE264E" w14:textId="77777777" w:rsidR="00BD409A" w:rsidRPr="00BD409A" w:rsidRDefault="00BD409A" w:rsidP="00B5113C">
            <w:pPr>
              <w:rPr>
                <w:rFonts w:eastAsiaTheme="minorEastAsia"/>
              </w:rPr>
            </w:pPr>
          </w:p>
          <w:p w14:paraId="2BF432D8" w14:textId="71319467" w:rsidR="00BD409A" w:rsidRPr="00BD409A" w:rsidRDefault="00BD409A" w:rsidP="00B5113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Bepaal faktore van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+2x+5</m:t>
              </m:r>
            </m:oMath>
            <w:r>
              <w:rPr>
                <w:rFonts w:eastAsiaTheme="minorEastAsia"/>
              </w:rPr>
              <w:t>:</w:t>
            </w:r>
          </w:p>
          <w:p w14:paraId="2B752711" w14:textId="5E519596" w:rsidR="00BD409A" w:rsidRPr="00517BD5" w:rsidRDefault="00BD409A" w:rsidP="00B5113C">
            <m:oMathPara>
              <m:oMath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-2±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-4(5)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-2±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-16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=-1±2i</m:t>
                </m:r>
              </m:oMath>
            </m:oMathPara>
          </w:p>
        </w:tc>
        <w:tc>
          <w:tcPr>
            <w:tcW w:w="3118" w:type="dxa"/>
          </w:tcPr>
          <w:p w14:paraId="4E700FD4" w14:textId="25266164" w:rsidR="00A04499" w:rsidRDefault="00A04499" w:rsidP="00A04499">
            <w:pPr>
              <w:pStyle w:val="NoSpacing"/>
            </w:pPr>
          </w:p>
          <w:p w14:paraId="4C72FAAA" w14:textId="72073494" w:rsidR="00A04499" w:rsidRDefault="00A04499" w:rsidP="00A04499">
            <w:pPr>
              <w:pStyle w:val="NoSpacing"/>
            </w:pPr>
          </w:p>
          <w:p w14:paraId="19791664" w14:textId="77777777" w:rsidR="00A04499" w:rsidRDefault="00A04499" w:rsidP="00A04499">
            <w:pPr>
              <w:pStyle w:val="NoSpacing"/>
            </w:pPr>
          </w:p>
          <w:p w14:paraId="48687597" w14:textId="1DEAA95D" w:rsidR="00090A5E" w:rsidRDefault="00A04499" w:rsidP="00B5113C">
            <w:pPr>
              <w:pStyle w:val="ListParagraph"/>
            </w:pPr>
            <w:r>
              <w:t>Twee hakies</w:t>
            </w:r>
          </w:p>
          <w:p w14:paraId="72763D91" w14:textId="6D866AE8" w:rsidR="00A04499" w:rsidRDefault="00A04499" w:rsidP="00B5113C">
            <w:pPr>
              <w:pStyle w:val="ListParagraph"/>
            </w:pPr>
            <w:r>
              <w:t>Vereenvoudig</w:t>
            </w:r>
          </w:p>
          <w:p w14:paraId="58C03C71" w14:textId="423280EA" w:rsidR="00A04499" w:rsidRDefault="00A04499" w:rsidP="00B5113C">
            <w:pPr>
              <w:pStyle w:val="ListParagraph"/>
            </w:pPr>
            <w:r>
              <w:t>Faktor</w:t>
            </w:r>
          </w:p>
          <w:p w14:paraId="7409A979" w14:textId="33F4C3F8" w:rsidR="00A04499" w:rsidRPr="00BD409A" w:rsidRDefault="00BD409A" w:rsidP="00BD409A">
            <w:pPr>
              <w:jc w:val="center"/>
              <w:rPr>
                <w:b/>
              </w:rPr>
            </w:pPr>
            <w:r w:rsidRPr="00BD409A">
              <w:rPr>
                <w:b/>
              </w:rPr>
              <w:t xml:space="preserve">OF / </w:t>
            </w:r>
            <w:r w:rsidRPr="00BD409A">
              <w:rPr>
                <w:b/>
                <w:i/>
              </w:rPr>
              <w:t>OR</w:t>
            </w:r>
          </w:p>
          <w:p w14:paraId="63031D59" w14:textId="028BE37B" w:rsidR="00A04499" w:rsidRDefault="00A04499" w:rsidP="00B5113C">
            <w:pPr>
              <w:pStyle w:val="ListParagraph"/>
            </w:pPr>
            <w:r>
              <w:t>Vergelyking</w:t>
            </w:r>
          </w:p>
          <w:p w14:paraId="4BA29C9B" w14:textId="3190126F" w:rsidR="00A04499" w:rsidRDefault="00A04499" w:rsidP="00B5113C">
            <w:pPr>
              <w:pStyle w:val="ListParagraph"/>
            </w:pPr>
            <w:r>
              <w:t>Kwadreer beide kante</w:t>
            </w:r>
          </w:p>
          <w:p w14:paraId="7F1FEDCE" w14:textId="09E95DA5" w:rsidR="00A04499" w:rsidRDefault="00A04499" w:rsidP="00B5113C">
            <w:pPr>
              <w:pStyle w:val="ListParagraph"/>
            </w:pPr>
            <w:r>
              <w:t>Faktor</w:t>
            </w:r>
          </w:p>
          <w:p w14:paraId="58BA463A" w14:textId="44EBE0D6" w:rsidR="00A04499" w:rsidRDefault="00A04499" w:rsidP="00A04499"/>
          <w:p w14:paraId="281D53D3" w14:textId="08259694" w:rsidR="00BD409A" w:rsidRDefault="00BD409A" w:rsidP="00A04499"/>
          <w:p w14:paraId="67D4ACB5" w14:textId="543319A7" w:rsidR="00A04499" w:rsidRDefault="00A04499" w:rsidP="00B5113C">
            <w:pPr>
              <w:pStyle w:val="ListParagraph"/>
            </w:pPr>
            <w:r w:rsidRPr="00A04499">
              <w:rPr>
                <w:rFonts w:ascii="Segoe UI Symbol" w:hAnsi="Segoe UI Symbol"/>
                <w:b/>
              </w:rPr>
              <w:t>✔</w:t>
            </w:r>
            <w:bookmarkStart w:id="2" w:name="_Hlk518734242"/>
            <w:r w:rsidRPr="00A04499">
              <w:rPr>
                <w:rFonts w:ascii="Segoe UI Symbol" w:hAnsi="Segoe UI Symbol"/>
                <w:b/>
              </w:rPr>
              <w:t>✔</w:t>
            </w:r>
            <w:bookmarkEnd w:id="2"/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+2x+5</m:t>
              </m:r>
            </m:oMath>
          </w:p>
          <w:p w14:paraId="476C0AC9" w14:textId="7CC5FD21" w:rsidR="00BD409A" w:rsidRDefault="00BD409A" w:rsidP="00B5113C">
            <w:pPr>
              <w:pStyle w:val="ListParagraph"/>
            </w:pPr>
            <m:oMath>
              <m:r>
                <m:rPr>
                  <m:scr m:val="double-struck"/>
                </m:rPr>
                <w:rPr>
                  <w:rFonts w:ascii="Cambria Math" w:hAnsi="Cambria Math"/>
                </w:rPr>
                <m:t>∈Z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58016C28" w14:textId="77777777" w:rsidR="00A04499" w:rsidRPr="00A04499" w:rsidRDefault="003222F1" w:rsidP="00B5113C">
            <w:pPr>
              <w:pStyle w:val="ListParagraph"/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x+1+2i</m:t>
                  </m:r>
                </m:e>
              </m:d>
            </m:oMath>
          </w:p>
          <w:p w14:paraId="51550FF3" w14:textId="4E285C5F" w:rsidR="00A04499" w:rsidRDefault="003222F1" w:rsidP="00B5113C">
            <w:pPr>
              <w:pStyle w:val="ListParagraph"/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x+1-2i</m:t>
                  </m:r>
                </m:e>
              </m:d>
            </m:oMath>
          </w:p>
          <w:p w14:paraId="7D6C7768" w14:textId="500EE14D" w:rsidR="00BD409A" w:rsidRDefault="00BD409A" w:rsidP="00BD409A"/>
          <w:p w14:paraId="65E62980" w14:textId="77777777" w:rsidR="00BD409A" w:rsidRDefault="00BD409A" w:rsidP="00BD409A"/>
          <w:p w14:paraId="7197E954" w14:textId="54414C7C" w:rsidR="00BD409A" w:rsidRDefault="00BD409A" w:rsidP="00B5113C">
            <w:pPr>
              <w:pStyle w:val="ListParagraph"/>
            </w:pPr>
            <w:r>
              <w:t>Vervang in formule (of enige ander metode)</w:t>
            </w:r>
          </w:p>
          <w:p w14:paraId="68200603" w14:textId="77777777" w:rsidR="00BD409A" w:rsidRDefault="00BD409A" w:rsidP="00BD409A"/>
          <w:p w14:paraId="6A740775" w14:textId="396C46EA" w:rsidR="00090A5E" w:rsidRPr="009F0CF9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A04499">
              <w:rPr>
                <w:highlight w:val="lightGray"/>
              </w:rPr>
              <w:t>10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07F0E9C8" w14:textId="77777777" w:rsidTr="00B5113C">
        <w:tc>
          <w:tcPr>
            <w:tcW w:w="846" w:type="dxa"/>
          </w:tcPr>
          <w:p w14:paraId="70B48677" w14:textId="75112949" w:rsidR="00090A5E" w:rsidRDefault="00BD409A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3.2</w:t>
            </w:r>
          </w:p>
        </w:tc>
        <w:tc>
          <w:tcPr>
            <w:tcW w:w="6237" w:type="dxa"/>
          </w:tcPr>
          <w:p w14:paraId="12393FF2" w14:textId="3956DA17" w:rsidR="00A25EE3" w:rsidRDefault="003222F1" w:rsidP="00B5113C">
            <w:pPr>
              <w:rPr>
                <w:rFonts w:eastAsiaTheme="minorEastAsia" w:cs="Arial"/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lang w:eastAsia="zh-CN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8</m:t>
                    </m:r>
                  </m:sup>
                </m:sSup>
              </m:oMath>
            </m:oMathPara>
          </w:p>
          <w:p w14:paraId="35992CE7" w14:textId="78AFFAE6" w:rsidR="00A25EE3" w:rsidRPr="00A25EE3" w:rsidRDefault="003222F1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8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r</m:t>
                          </m:r>
                        </m:e>
                      </m:mr>
                    </m:m>
                  </m:e>
                </m:d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8-r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-2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r</m:t>
                    </m:r>
                  </m:sup>
                </m:sSup>
              </m:oMath>
            </m:oMathPara>
          </w:p>
          <w:p w14:paraId="5FBBAE1A" w14:textId="77777777" w:rsidR="00A25EE3" w:rsidRPr="00A25EE3" w:rsidRDefault="00A25EE3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8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r</m:t>
                          </m:r>
                        </m:e>
                      </m:mr>
                    </m:m>
                  </m:e>
                </m:d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4-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eastAsia="zh-CN"/>
                      </w:rPr>
                      <m:t>r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r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-2r</m:t>
                        </m:r>
                      </m:sup>
                    </m:sSup>
                  </m:e>
                </m:d>
              </m:oMath>
            </m:oMathPara>
          </w:p>
          <w:p w14:paraId="7FF68B35" w14:textId="5C6AAC9E" w:rsidR="00A25EE3" w:rsidRPr="00A25EE3" w:rsidRDefault="00A25EE3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∴4-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r-2r=-1</m:t>
                </m:r>
                <m:r>
                  <w:rPr>
                    <w:rFonts w:ascii="Cambria Math" w:eastAsiaTheme="minorEastAsia" w:hAnsi="Cambria Math"/>
                    <w:lang w:eastAsia="zh-CN"/>
                  </w:rPr>
                  <m:t>⟹r=2</m:t>
                </m:r>
              </m:oMath>
            </m:oMathPara>
          </w:p>
          <w:p w14:paraId="3BC67E28" w14:textId="282B6E74" w:rsidR="00A25EE3" w:rsidRPr="00A25EE3" w:rsidRDefault="00A25EE3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8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2</m:t>
                          </m:r>
                        </m:e>
                      </m:mr>
                    </m:m>
                  </m:e>
                </m:d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sup>
                </m:sSup>
              </m:oMath>
            </m:oMathPara>
          </w:p>
          <w:p w14:paraId="734C89B1" w14:textId="77777777" w:rsidR="00A25EE3" w:rsidRPr="00A25EE3" w:rsidRDefault="00A25EE3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=28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sup>
                </m:sSup>
              </m:oMath>
            </m:oMathPara>
          </w:p>
          <w:p w14:paraId="589765E9" w14:textId="0D072D26" w:rsidR="00A25EE3" w:rsidRDefault="00A25EE3" w:rsidP="00A25EE3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Koëffisiënt van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eastAsia="zh-CN"/>
                    </w:rPr>
                    <m:t>-1</m:t>
                  </m:r>
                </m:sup>
              </m:sSup>
            </m:oMath>
            <w:r>
              <w:rPr>
                <w:rFonts w:eastAsiaTheme="minorEastAsia"/>
                <w:lang w:eastAsia="zh-CN"/>
              </w:rPr>
              <w:t xml:space="preserve"> is 28.</w:t>
            </w:r>
          </w:p>
        </w:tc>
        <w:tc>
          <w:tcPr>
            <w:tcW w:w="3118" w:type="dxa"/>
          </w:tcPr>
          <w:p w14:paraId="7E644C7B" w14:textId="68D7154C" w:rsidR="00A01ED6" w:rsidRDefault="00A01ED6" w:rsidP="00A01ED6"/>
          <w:p w14:paraId="1E590650" w14:textId="77777777" w:rsidR="00A01ED6" w:rsidRDefault="00A01ED6" w:rsidP="00A01ED6">
            <w:pPr>
              <w:pStyle w:val="NoSpacing"/>
            </w:pPr>
          </w:p>
          <w:p w14:paraId="746E7401" w14:textId="72E46C76" w:rsidR="00A01ED6" w:rsidRDefault="00707E8F" w:rsidP="00B5113C">
            <w:pPr>
              <w:pStyle w:val="ListParagraph"/>
              <w:rPr>
                <w:rFonts w:eastAsiaTheme="minorEastAsia"/>
              </w:rPr>
            </w:pPr>
            <w:r w:rsidRPr="00A04499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 w:rsidR="00A01ED6">
              <w:rPr>
                <w:rFonts w:eastAsiaTheme="minorEastAsia"/>
              </w:rPr>
              <w:t>Vervang in formule</w:t>
            </w:r>
          </w:p>
          <w:p w14:paraId="3E81BFE4" w14:textId="77777777" w:rsidR="00A01ED6" w:rsidRDefault="00A01ED6" w:rsidP="00A01ED6">
            <w:pPr>
              <w:pStyle w:val="NoSpacing"/>
            </w:pPr>
          </w:p>
          <w:p w14:paraId="5F9BDE02" w14:textId="5339AED2" w:rsidR="00A01ED6" w:rsidRDefault="00A01ED6" w:rsidP="00B5113C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>Vereenvoudig</w:t>
            </w:r>
          </w:p>
          <w:p w14:paraId="66F48F65" w14:textId="77777777" w:rsidR="00A01ED6" w:rsidRDefault="00A01ED6" w:rsidP="00A01ED6"/>
          <w:p w14:paraId="488B7C4E" w14:textId="77777777" w:rsidR="00E85252" w:rsidRPr="00E85252" w:rsidRDefault="00A01ED6" w:rsidP="00E85252">
            <w:pPr>
              <w:pStyle w:val="ListParagraph"/>
            </w:pPr>
            <w:r w:rsidRPr="00A04499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=2</m:t>
              </m:r>
            </m:oMath>
            <w:r w:rsidR="00E85252">
              <w:rPr>
                <w:rFonts w:ascii="Segoe UI Symbol" w:hAnsi="Segoe UI Symbol"/>
              </w:rPr>
              <w:t xml:space="preserve"> </w:t>
            </w:r>
          </w:p>
          <w:p w14:paraId="20A911FC" w14:textId="13557D29" w:rsidR="00A01ED6" w:rsidRPr="00E85252" w:rsidRDefault="00E85252" w:rsidP="00E85252">
            <w:r w:rsidRPr="00E85252">
              <w:t xml:space="preserve">(indien </w:t>
            </w:r>
            <m:oMath>
              <m:r>
                <w:rPr>
                  <w:rFonts w:ascii="Cambria Math" w:hAnsi="Cambria Math"/>
                </w:rPr>
                <m:t>r</m:t>
              </m:r>
            </m:oMath>
            <w:r w:rsidRPr="00E85252">
              <w:t xml:space="preserve"> verkeerd, maks 3/5)</w:t>
            </w:r>
          </w:p>
          <w:p w14:paraId="404E536F" w14:textId="17E3917C" w:rsidR="00A01ED6" w:rsidRDefault="00A01ED6" w:rsidP="00A01ED6"/>
          <w:p w14:paraId="1050F274" w14:textId="77777777" w:rsidR="00A01ED6" w:rsidRDefault="00A01ED6" w:rsidP="00A01ED6">
            <w:pPr>
              <w:pStyle w:val="NoSpacing"/>
            </w:pPr>
          </w:p>
          <w:p w14:paraId="547529F4" w14:textId="2D7EC1E9" w:rsidR="00A01ED6" w:rsidRDefault="00A01ED6" w:rsidP="00B5113C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Antwoord </w:t>
            </w:r>
            <m:oMath>
              <m:r>
                <w:rPr>
                  <w:rFonts w:ascii="Cambria Math" w:eastAsiaTheme="minorEastAsia" w:hAnsi="Cambria Math"/>
                </w:rPr>
                <m:t>28</m:t>
              </m:r>
            </m:oMath>
          </w:p>
          <w:p w14:paraId="72E1DDCF" w14:textId="77777777" w:rsidR="00790801" w:rsidRPr="00790801" w:rsidRDefault="00790801" w:rsidP="00790801">
            <w:pPr>
              <w:rPr>
                <w:rFonts w:eastAsiaTheme="minorEastAsia"/>
              </w:rPr>
            </w:pPr>
          </w:p>
          <w:p w14:paraId="45708025" w14:textId="6D27A72E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707E8F"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36A8C70C" w14:textId="77777777" w:rsidTr="00B5113C">
        <w:tc>
          <w:tcPr>
            <w:tcW w:w="846" w:type="dxa"/>
          </w:tcPr>
          <w:p w14:paraId="40454512" w14:textId="3B50F2E5" w:rsidR="00090A5E" w:rsidRDefault="00A01ED6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lastRenderedPageBreak/>
              <w:t>3.3</w:t>
            </w:r>
          </w:p>
        </w:tc>
        <w:tc>
          <w:tcPr>
            <w:tcW w:w="6237" w:type="dxa"/>
          </w:tcPr>
          <w:p w14:paraId="7441F41E" w14:textId="77777777" w:rsidR="00090A5E" w:rsidRPr="00A01ED6" w:rsidRDefault="003222F1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sup>
                </m:sSup>
              </m:oMath>
            </m:oMathPara>
          </w:p>
          <w:p w14:paraId="612442C4" w14:textId="4CABEF08" w:rsidR="00A01ED6" w:rsidRPr="00790801" w:rsidRDefault="00A01ED6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=1+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lang w:eastAsia="zh-C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-2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-3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3!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sup>
                </m:sSup>
              </m:oMath>
            </m:oMathPara>
          </w:p>
          <w:p w14:paraId="3C778BD8" w14:textId="31071A3C" w:rsidR="00A01ED6" w:rsidRDefault="00A01ED6" w:rsidP="00B5113C">
            <w:pPr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64</m:t>
                    </m:r>
                  </m:den>
                </m:f>
              </m:oMath>
            </m:oMathPara>
          </w:p>
        </w:tc>
        <w:tc>
          <w:tcPr>
            <w:tcW w:w="3118" w:type="dxa"/>
          </w:tcPr>
          <w:p w14:paraId="3DA7C064" w14:textId="77777777" w:rsidR="00790801" w:rsidRPr="00790801" w:rsidRDefault="00790801" w:rsidP="00790801"/>
          <w:p w14:paraId="513CC22C" w14:textId="678C7F3D" w:rsidR="00090A5E" w:rsidRDefault="00A01ED6" w:rsidP="00B5113C">
            <w:pPr>
              <w:pStyle w:val="ListParagraph"/>
            </w:pPr>
            <w:r w:rsidRPr="00A04499">
              <w:rPr>
                <w:rFonts w:ascii="Segoe UI Symbol" w:hAnsi="Segoe UI Symbol"/>
                <w:b/>
              </w:rPr>
              <w:t>✔✔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>Vervang in formule</w:t>
            </w:r>
          </w:p>
          <w:p w14:paraId="13FA28DF" w14:textId="4E31197F" w:rsidR="00790801" w:rsidRDefault="00790801" w:rsidP="00790801">
            <w:r>
              <w:t>(elke term, behalwe die eerste term)</w:t>
            </w:r>
          </w:p>
          <w:p w14:paraId="5232951C" w14:textId="6723F6A4" w:rsidR="00A01ED6" w:rsidRDefault="00C42C93" w:rsidP="00B5113C">
            <w:pPr>
              <w:pStyle w:val="ListParagraph"/>
            </w:pPr>
            <w:r w:rsidRPr="00A04499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>Vereenvoudig</w:t>
            </w:r>
          </w:p>
          <w:p w14:paraId="22F1F09F" w14:textId="1C74E33B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C42C93">
              <w:rPr>
                <w:highlight w:val="lightGray"/>
              </w:rPr>
              <w:t>5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0C488839" w14:textId="7A4064FB" w:rsidR="009E3598" w:rsidRDefault="009E3598"/>
    <w:p w14:paraId="111AD471" w14:textId="061E1DEE" w:rsidR="009E3598" w:rsidRPr="007141DB" w:rsidRDefault="009E3598" w:rsidP="009E3598">
      <w:pPr>
        <w:pStyle w:val="Heading1"/>
      </w:pPr>
      <w:r>
        <w:t>Vraag /</w:t>
      </w:r>
      <w:r w:rsidRPr="00E16161">
        <w:rPr>
          <w:i/>
          <w:lang w:val="en-US"/>
        </w:rPr>
        <w:t xml:space="preserve"> Question</w:t>
      </w:r>
      <w:r>
        <w:t xml:space="preserve"> 4</w:t>
      </w:r>
      <w:r>
        <w:tab/>
        <w:t>[</w:t>
      </w:r>
      <w:r w:rsidR="003D25AF">
        <w:t>2</w:t>
      </w:r>
      <w:r w:rsidR="00707E8F">
        <w:t>0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090A5E" w:rsidRPr="009F0CF9" w14:paraId="140F9119" w14:textId="77777777" w:rsidTr="00765E7E">
        <w:trPr>
          <w:trHeight w:val="34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10BCC1D" w14:textId="77777777" w:rsidR="00090A5E" w:rsidRPr="00AF39FC" w:rsidRDefault="00090A5E" w:rsidP="00B5113C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2351F" w14:textId="77777777" w:rsidR="00090A5E" w:rsidRPr="00AF39FC" w:rsidRDefault="00090A5E" w:rsidP="00B5113C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DCD621" w14:textId="77777777" w:rsidR="00090A5E" w:rsidRPr="00A65B06" w:rsidRDefault="00090A5E" w:rsidP="00B5113C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1531DF" w:rsidRPr="009F0CF9" w14:paraId="49CD9832" w14:textId="77777777" w:rsidTr="00765E7E">
        <w:tc>
          <w:tcPr>
            <w:tcW w:w="846" w:type="dxa"/>
            <w:vMerge w:val="restart"/>
          </w:tcPr>
          <w:p w14:paraId="343E2F25" w14:textId="6C87F979" w:rsidR="001531DF" w:rsidRPr="009F0CF9" w:rsidRDefault="001531DF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4.1</w:t>
            </w:r>
          </w:p>
        </w:tc>
        <w:tc>
          <w:tcPr>
            <w:tcW w:w="6237" w:type="dxa"/>
            <w:tcBorders>
              <w:bottom w:val="nil"/>
            </w:tcBorders>
          </w:tcPr>
          <w:p w14:paraId="53D7011F" w14:textId="3F0DC00F" w:rsidR="001531DF" w:rsidRPr="00110F6F" w:rsidRDefault="003222F1" w:rsidP="00B5113C">
            <w:pPr>
              <w:rPr>
                <w:rFonts w:eastAsiaTheme="minorEastAsia"/>
                <w:szCs w:val="24"/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Arial"/>
                        <w:szCs w:val="24"/>
                        <w:lang w:eastAsia="zh-CN"/>
                      </w:rPr>
                      <m:t>-4x+8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x-1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Cs w:val="24"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Cs w:val="24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Arial"/>
                                <w:szCs w:val="24"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+4</m:t>
                        </m:r>
                      </m:e>
                    </m:d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szCs w:val="24"/>
                    <w:lang w:eastAsia="zh-CN"/>
                  </w:rPr>
                  <m:t>≡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A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x-1</m:t>
                    </m:r>
                  </m:den>
                </m:f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Bx+C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+4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szCs w:val="24"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-4x+8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szCs w:val="24"/>
                    <w:lang w:eastAsia="zh-CN"/>
                  </w:rPr>
                  <m:t>≡A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+4</m:t>
                    </m:r>
                  </m:e>
                </m:d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Bx+C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x-1</m:t>
                    </m:r>
                  </m:e>
                </m:d>
              </m:oMath>
            </m:oMathPara>
          </w:p>
          <w:p w14:paraId="08B8C6D7" w14:textId="1DBA075F" w:rsidR="001531DF" w:rsidRPr="00110F6F" w:rsidRDefault="001531DF" w:rsidP="00B5113C">
            <w:pPr>
              <w:rPr>
                <w:rFonts w:eastAsiaTheme="minorEastAsia"/>
                <w:szCs w:val="24"/>
                <w:lang w:eastAsia="zh-CN"/>
              </w:rPr>
            </w:pPr>
            <w:r>
              <w:rPr>
                <w:rFonts w:eastAsiaTheme="minorEastAsia"/>
                <w:szCs w:val="24"/>
                <w:lang w:eastAsia="zh-CN"/>
              </w:rPr>
              <w:t xml:space="preserve">Stel </w:t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x=1</m:t>
              </m:r>
            </m:oMath>
            <w:r>
              <w:rPr>
                <w:rFonts w:eastAsiaTheme="minorEastAsia"/>
                <w:szCs w:val="24"/>
                <w:lang w:eastAsia="zh-CN"/>
              </w:rPr>
              <w:t>:</w:t>
            </w:r>
            <w:r>
              <w:rPr>
                <w:rFonts w:eastAsiaTheme="minorEastAsia"/>
                <w:szCs w:val="24"/>
                <w:lang w:eastAsia="zh-CN"/>
              </w:rPr>
              <w:tab/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5=5A ⟹A=1</m:t>
              </m:r>
            </m:oMath>
          </w:p>
          <w:p w14:paraId="6CF400F8" w14:textId="2EC7AC4E" w:rsidR="001531DF" w:rsidRDefault="001531DF" w:rsidP="00B5113C">
            <w:pPr>
              <w:rPr>
                <w:rFonts w:eastAsiaTheme="minorEastAsia"/>
                <w:szCs w:val="24"/>
                <w:lang w:eastAsia="zh-CN"/>
              </w:rPr>
            </w:pPr>
            <w:r>
              <w:rPr>
                <w:rFonts w:eastAsiaTheme="minorEastAsia"/>
                <w:szCs w:val="24"/>
                <w:lang w:eastAsia="zh-CN"/>
              </w:rPr>
              <w:t xml:space="preserve">Stel </w:t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x=0:</m:t>
              </m:r>
            </m:oMath>
            <w:r>
              <w:rPr>
                <w:rFonts w:eastAsiaTheme="minorEastAsia"/>
                <w:szCs w:val="24"/>
                <w:lang w:eastAsia="zh-CN"/>
              </w:rPr>
              <w:tab/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8=4A-C</m:t>
              </m:r>
            </m:oMath>
          </w:p>
          <w:p w14:paraId="3D2A04E7" w14:textId="6DE876C9" w:rsidR="001531DF" w:rsidRDefault="001531DF" w:rsidP="00110F6F">
            <w:pPr>
              <w:rPr>
                <w:rFonts w:eastAsiaTheme="minorEastAsia"/>
                <w:lang w:eastAsia="zh-CN"/>
              </w:rPr>
            </w:pPr>
            <w:r>
              <w:rPr>
                <w:lang w:eastAsia="zh-CN"/>
              </w:rPr>
              <w:tab/>
            </w:r>
            <w:r>
              <w:rPr>
                <w:lang w:eastAsia="zh-CN"/>
              </w:rPr>
              <w:tab/>
            </w:r>
            <m:oMath>
              <m:r>
                <w:rPr>
                  <w:rFonts w:ascii="Cambria Math" w:hAnsi="Cambria Math"/>
                  <w:lang w:eastAsia="zh-CN"/>
                </w:rPr>
                <m:t>8=4</m:t>
              </m:r>
              <m:d>
                <m:d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</m:d>
              <m:r>
                <w:rPr>
                  <w:rFonts w:ascii="Cambria Math" w:hAnsi="Cambria Math"/>
                  <w:lang w:eastAsia="zh-CN"/>
                </w:rPr>
                <m:t>-C</m:t>
              </m:r>
            </m:oMath>
          </w:p>
          <w:p w14:paraId="0A21FB5A" w14:textId="112C2E66" w:rsidR="001531DF" w:rsidRPr="00110F6F" w:rsidRDefault="001531DF" w:rsidP="00110F6F">
            <w:pPr>
              <w:rPr>
                <w:lang w:eastAsia="zh-CN"/>
              </w:rPr>
            </w:pPr>
            <w:r>
              <w:rPr>
                <w:lang w:eastAsia="zh-CN"/>
              </w:rPr>
              <w:tab/>
            </w:r>
            <w:r>
              <w:rPr>
                <w:lang w:eastAsia="zh-CN"/>
              </w:rPr>
              <w:tab/>
            </w:r>
            <m:oMath>
              <m:r>
                <w:rPr>
                  <w:rFonts w:ascii="Cambria Math" w:hAnsi="Cambria Math"/>
                  <w:lang w:eastAsia="zh-CN"/>
                </w:rPr>
                <m:t>C=-4</m:t>
              </m:r>
            </m:oMath>
          </w:p>
          <w:p w14:paraId="6DB001B1" w14:textId="77777777" w:rsidR="001531DF" w:rsidRDefault="001531DF" w:rsidP="00110F6F">
            <w:pPr>
              <w:rPr>
                <w:rFonts w:eastAsiaTheme="minorEastAsia"/>
              </w:rPr>
            </w:pPr>
            <w:r>
              <w:t xml:space="preserve">Stel </w:t>
            </w:r>
            <m:oMath>
              <m:r>
                <w:rPr>
                  <w:rFonts w:ascii="Cambria Math" w:hAnsi="Cambria Math"/>
                </w:rPr>
                <m:t>x=-1</m:t>
              </m:r>
            </m:oMath>
            <w:r>
              <w:rPr>
                <w:rFonts w:eastAsiaTheme="minorEastAsia"/>
              </w:rPr>
              <w:t xml:space="preserve"> (enige waarde):</w:t>
            </w:r>
          </w:p>
          <w:p w14:paraId="07ACDC1A" w14:textId="77777777" w:rsidR="001531DF" w:rsidRDefault="001531DF" w:rsidP="00110F6F">
            <w:pPr>
              <w:rPr>
                <w:rFonts w:eastAsiaTheme="minorEastAsia"/>
              </w:rPr>
            </w:pPr>
            <w:r>
              <w:tab/>
            </w:r>
            <w:r>
              <w:tab/>
            </w:r>
            <m:oMath>
              <m:r>
                <w:rPr>
                  <w:rFonts w:ascii="Cambria Math" w:hAnsi="Cambria Math"/>
                </w:rPr>
                <m:t>13=5A+2B-2C</m:t>
              </m:r>
            </m:oMath>
          </w:p>
          <w:p w14:paraId="27496B5E" w14:textId="77777777" w:rsidR="001531DF" w:rsidRDefault="001531DF" w:rsidP="00110F6F">
            <w:pPr>
              <w:rPr>
                <w:rFonts w:eastAsiaTheme="minorEastAsia"/>
              </w:rPr>
            </w:pPr>
            <w:r>
              <w:tab/>
            </w:r>
            <w:r>
              <w:tab/>
            </w:r>
            <m:oMath>
              <m:r>
                <w:rPr>
                  <w:rFonts w:ascii="Cambria Math" w:hAnsi="Cambria Math"/>
                </w:rPr>
                <m:t>13=5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  <m:r>
                <w:rPr>
                  <w:rFonts w:ascii="Cambria Math" w:hAnsi="Cambria Math"/>
                </w:rPr>
                <m:t>+2B-2(-4)</m:t>
              </m:r>
            </m:oMath>
          </w:p>
          <w:p w14:paraId="59829D1F" w14:textId="77777777" w:rsidR="001531DF" w:rsidRDefault="001531DF" w:rsidP="00110F6F">
            <w:pPr>
              <w:rPr>
                <w:rFonts w:eastAsiaTheme="minorEastAsia"/>
              </w:rPr>
            </w:pPr>
            <w:r>
              <w:tab/>
            </w:r>
            <w:r>
              <w:tab/>
            </w:r>
            <m:oMath>
              <m:r>
                <w:rPr>
                  <w:rFonts w:ascii="Cambria Math" w:eastAsiaTheme="minorEastAsia" w:hAnsi="Cambria Math"/>
                </w:rPr>
                <m:t xml:space="preserve">  </m:t>
              </m:r>
              <m:r>
                <w:rPr>
                  <w:rFonts w:ascii="Cambria Math" w:hAnsi="Cambria Math"/>
                </w:rPr>
                <m:t>B=0</m:t>
              </m:r>
            </m:oMath>
          </w:p>
          <w:p w14:paraId="50A367B8" w14:textId="7F585A0F" w:rsidR="001531DF" w:rsidRPr="00110F6F" w:rsidRDefault="001531DF" w:rsidP="00110F6F">
            <w:pPr>
              <w:rPr>
                <w:rFonts w:eastAsiaTheme="minorEastAsia"/>
                <w:szCs w:val="24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</w:rPr>
                  <m:t>∴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szCs w:val="24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Cs w:val="24"/>
                        <w:lang w:eastAsia="zh-CN"/>
                      </w:rPr>
                      <m:t>-4x+8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Cs w:val="24"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+4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 w:cs="Times New Roman"/>
                    <w:szCs w:val="24"/>
                    <w:lang w:eastAsia="zh-CN"/>
                  </w:rPr>
                  <m:t>≡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x-1</m:t>
                    </m:r>
                  </m:den>
                </m:f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+4</m:t>
                    </m:r>
                  </m:den>
                </m:f>
              </m:oMath>
            </m:oMathPara>
          </w:p>
        </w:tc>
        <w:tc>
          <w:tcPr>
            <w:tcW w:w="3118" w:type="dxa"/>
            <w:tcBorders>
              <w:bottom w:val="nil"/>
            </w:tcBorders>
          </w:tcPr>
          <w:p w14:paraId="39B2B6EE" w14:textId="77777777" w:rsidR="001F075B" w:rsidRPr="001F075B" w:rsidRDefault="001F075B" w:rsidP="001F075B">
            <w:pPr>
              <w:pStyle w:val="NoSpacing"/>
            </w:pPr>
          </w:p>
          <w:p w14:paraId="2332AA0B" w14:textId="51071EB8" w:rsidR="001531DF" w:rsidRDefault="001F075B" w:rsidP="00B5113C">
            <w:pPr>
              <w:pStyle w:val="ListParagraph"/>
            </w:pPr>
            <w:r w:rsidRPr="001531DF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 w:rsidR="001531DF">
              <w:t>Ontbind</w:t>
            </w:r>
          </w:p>
          <w:p w14:paraId="4629C086" w14:textId="77777777" w:rsidR="001F075B" w:rsidRPr="001F075B" w:rsidRDefault="001F075B" w:rsidP="001F075B">
            <w:pPr>
              <w:pStyle w:val="NoSpacing"/>
              <w:rPr>
                <w:sz w:val="20"/>
              </w:rPr>
            </w:pPr>
          </w:p>
          <w:p w14:paraId="450E0ACF" w14:textId="7BA6B990" w:rsidR="001531DF" w:rsidRDefault="001531DF" w:rsidP="00B5113C">
            <w:pPr>
              <w:pStyle w:val="ListParagraph"/>
            </w:pPr>
            <w:r>
              <w:t>Vermenigvuldig met KGV</w:t>
            </w:r>
          </w:p>
          <w:p w14:paraId="5D57B194" w14:textId="04BA1CBE" w:rsidR="001531DF" w:rsidRDefault="001531DF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A=1</m:t>
              </m:r>
            </m:oMath>
          </w:p>
          <w:p w14:paraId="755542F1" w14:textId="62F5FD9A" w:rsidR="001F075B" w:rsidRDefault="001F075B" w:rsidP="001F075B"/>
          <w:p w14:paraId="120EE613" w14:textId="77777777" w:rsidR="001F075B" w:rsidRPr="001F075B" w:rsidRDefault="001F075B" w:rsidP="001F075B">
            <w:pPr>
              <w:pStyle w:val="NoSpacing"/>
            </w:pPr>
          </w:p>
          <w:p w14:paraId="72290E85" w14:textId="147205CD" w:rsidR="001531DF" w:rsidRDefault="001531DF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C=-4</m:t>
              </m:r>
            </m:oMath>
          </w:p>
          <w:p w14:paraId="34A82712" w14:textId="31EFBA00" w:rsidR="001F075B" w:rsidRDefault="001F075B" w:rsidP="001F075B"/>
          <w:p w14:paraId="54BF7162" w14:textId="13F39ACD" w:rsidR="001F075B" w:rsidRDefault="001F075B" w:rsidP="001F075B">
            <w:pPr>
              <w:pStyle w:val="ListParagraph"/>
            </w:pPr>
            <w:r>
              <w:t>Vergelyking</w:t>
            </w:r>
          </w:p>
          <w:p w14:paraId="3B818F98" w14:textId="77777777" w:rsidR="001F075B" w:rsidRPr="001F075B" w:rsidRDefault="001F075B" w:rsidP="001F075B">
            <w:pPr>
              <w:pStyle w:val="NoSpacing"/>
            </w:pPr>
          </w:p>
          <w:p w14:paraId="73C29326" w14:textId="5CBF5EE4" w:rsidR="001531DF" w:rsidRDefault="001531DF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B=0</m:t>
              </m:r>
            </m:oMath>
          </w:p>
          <w:p w14:paraId="28699862" w14:textId="77777777" w:rsidR="001F075B" w:rsidRDefault="001F075B" w:rsidP="001F075B">
            <w:pPr>
              <w:pStyle w:val="NoSpacing"/>
            </w:pPr>
          </w:p>
          <w:p w14:paraId="48E9BB91" w14:textId="49AEA449" w:rsidR="001531DF" w:rsidRPr="001F075B" w:rsidRDefault="001531DF" w:rsidP="00B5113C">
            <w:pPr>
              <w:pStyle w:val="ListParagraph"/>
            </w:pPr>
            <w:r>
              <w:t>Antwoord</w:t>
            </w:r>
          </w:p>
        </w:tc>
      </w:tr>
      <w:tr w:rsidR="001531DF" w:rsidRPr="009F0CF9" w14:paraId="0CE6774A" w14:textId="77777777" w:rsidTr="00765E7E">
        <w:tc>
          <w:tcPr>
            <w:tcW w:w="846" w:type="dxa"/>
            <w:vMerge/>
          </w:tcPr>
          <w:p w14:paraId="2DD1994B" w14:textId="77777777" w:rsidR="001531DF" w:rsidRDefault="001531DF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5CF2A890" w14:textId="6FFFC340" w:rsidR="001531DF" w:rsidRPr="00110F6F" w:rsidRDefault="001531DF" w:rsidP="00110F6F">
            <w:pPr>
              <w:jc w:val="center"/>
              <w:rPr>
                <w:rFonts w:eastAsiaTheme="minorEastAsia" w:cs="Arial"/>
                <w:b/>
                <w:szCs w:val="24"/>
                <w:lang w:eastAsia="zh-CN"/>
              </w:rPr>
            </w:pPr>
            <w:r w:rsidRPr="00110F6F">
              <w:rPr>
                <w:rFonts w:eastAsiaTheme="minorEastAsia" w:cs="Arial"/>
                <w:b/>
                <w:szCs w:val="24"/>
                <w:lang w:eastAsia="zh-CN"/>
              </w:rPr>
              <w:t xml:space="preserve">OF / </w:t>
            </w:r>
            <w:r w:rsidRPr="001F075B">
              <w:rPr>
                <w:rFonts w:eastAsiaTheme="minorEastAsia" w:cs="Arial"/>
                <w:b/>
                <w:i/>
                <w:szCs w:val="24"/>
                <w:lang w:eastAsia="zh-CN"/>
              </w:rPr>
              <w:t>OR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64397FBE" w14:textId="3489FDEB" w:rsidR="001531DF" w:rsidRPr="001531DF" w:rsidRDefault="001531DF" w:rsidP="001531DF">
            <w:pPr>
              <w:jc w:val="center"/>
              <w:rPr>
                <w:b/>
              </w:rPr>
            </w:pPr>
            <w:r w:rsidRPr="001531DF">
              <w:rPr>
                <w:b/>
              </w:rPr>
              <w:t xml:space="preserve">OF / </w:t>
            </w:r>
            <w:r w:rsidRPr="001F075B">
              <w:rPr>
                <w:b/>
                <w:i/>
              </w:rPr>
              <w:t>OR</w:t>
            </w:r>
          </w:p>
        </w:tc>
      </w:tr>
      <w:tr w:rsidR="001531DF" w:rsidRPr="009F0CF9" w14:paraId="30B52318" w14:textId="77777777" w:rsidTr="00765E7E">
        <w:tc>
          <w:tcPr>
            <w:tcW w:w="846" w:type="dxa"/>
            <w:vMerge/>
          </w:tcPr>
          <w:p w14:paraId="44744636" w14:textId="77777777" w:rsidR="001531DF" w:rsidRDefault="001531DF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</w:tcPr>
          <w:p w14:paraId="65D6F18B" w14:textId="0062C49B" w:rsidR="001531DF" w:rsidRPr="001531DF" w:rsidRDefault="003222F1" w:rsidP="00110F6F">
            <w:pPr>
              <w:rPr>
                <w:rFonts w:eastAsiaTheme="minorEastAsia"/>
                <w:szCs w:val="24"/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Arial"/>
                        <w:szCs w:val="24"/>
                        <w:lang w:eastAsia="zh-CN"/>
                      </w:rPr>
                      <m:t>-4x+8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x-1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Cs w:val="24"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Cs w:val="24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Arial"/>
                                <w:szCs w:val="24"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Arial"/>
                            <w:szCs w:val="24"/>
                            <w:lang w:eastAsia="zh-CN"/>
                          </w:rPr>
                          <m:t>+4</m:t>
                        </m:r>
                      </m:e>
                    </m:d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szCs w:val="24"/>
                    <w:lang w:eastAsia="zh-CN"/>
                  </w:rPr>
                  <m:t>≡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A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x-1</m:t>
                    </m:r>
                  </m:den>
                </m:f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Bx+C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+4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szCs w:val="24"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-4x+8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szCs w:val="24"/>
                    <w:lang w:eastAsia="zh-CN"/>
                  </w:rPr>
                  <m:t>≡A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+4</m:t>
                    </m:r>
                  </m:e>
                </m:d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Bx+C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x-1</m:t>
                    </m:r>
                  </m:e>
                </m:d>
                <m:r>
                  <m:rPr>
                    <m:sty m:val="p"/>
                  </m:rPr>
                  <w:rPr>
                    <w:rFonts w:eastAsiaTheme="minorEastAsia"/>
                    <w:szCs w:val="24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/>
                    <w:szCs w:val="24"/>
                    <w:lang w:eastAsia="zh-CN"/>
                  </w:rPr>
                  <m:t>≡A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+4A+B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-Bx+Cx-C</m:t>
                </m:r>
                <m:r>
                  <m:rPr>
                    <m:sty m:val="p"/>
                  </m:rPr>
                  <w:rPr>
                    <w:rFonts w:eastAsiaTheme="minorEastAsia"/>
                    <w:szCs w:val="24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/>
                    <w:szCs w:val="24"/>
                    <w:lang w:eastAsia="zh-CN"/>
                  </w:rPr>
                  <m:t>≡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A+B</m:t>
                    </m:r>
                  </m:e>
                </m:d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+x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C-B</m:t>
                    </m:r>
                  </m:e>
                </m:d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4A-C</m:t>
                    </m:r>
                  </m:e>
                </m:d>
              </m:oMath>
            </m:oMathPara>
          </w:p>
          <w:p w14:paraId="13A256E8" w14:textId="77777777" w:rsidR="001531DF" w:rsidRDefault="001531DF" w:rsidP="001531DF">
            <w:pPr>
              <w:rPr>
                <w:rFonts w:eastAsiaTheme="minorEastAsia"/>
                <w:szCs w:val="24"/>
                <w:lang w:eastAsia="zh-CN"/>
              </w:rPr>
            </w:pPr>
          </w:p>
          <w:p w14:paraId="789C141F" w14:textId="0D8DCA9B" w:rsidR="001531DF" w:rsidRPr="00110F6F" w:rsidRDefault="001531DF" w:rsidP="001531DF">
            <w:pPr>
              <w:rPr>
                <w:rFonts w:eastAsiaTheme="minorEastAsia"/>
                <w:szCs w:val="24"/>
                <w:lang w:eastAsia="zh-CN"/>
              </w:rPr>
            </w:pPr>
            <w:r>
              <w:rPr>
                <w:rFonts w:eastAsiaTheme="minorEastAsia"/>
                <w:szCs w:val="24"/>
                <w:lang w:eastAsia="zh-CN"/>
              </w:rPr>
              <w:t xml:space="preserve">Stel </w:t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x=1</m:t>
              </m:r>
            </m:oMath>
            <w:r>
              <w:rPr>
                <w:rFonts w:eastAsiaTheme="minorEastAsia"/>
                <w:szCs w:val="24"/>
                <w:lang w:eastAsia="zh-CN"/>
              </w:rPr>
              <w:t>:</w:t>
            </w:r>
            <w:r>
              <w:rPr>
                <w:rFonts w:eastAsiaTheme="minorEastAsia"/>
                <w:szCs w:val="24"/>
                <w:lang w:eastAsia="zh-CN"/>
              </w:rPr>
              <w:tab/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5=5A ⟹A=1</m:t>
              </m:r>
            </m:oMath>
          </w:p>
          <w:p w14:paraId="0FCBB1A3" w14:textId="42C3D94F" w:rsidR="001531DF" w:rsidRDefault="001531DF" w:rsidP="00110F6F">
            <w:pPr>
              <w:rPr>
                <w:rFonts w:eastAsiaTheme="minorEastAsia"/>
                <w:szCs w:val="24"/>
                <w:lang w:eastAsia="zh-CN"/>
              </w:rPr>
            </w:pP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A+B=1</m:t>
              </m:r>
            </m:oMath>
            <w:r>
              <w:rPr>
                <w:rFonts w:eastAsiaTheme="minorEastAsia"/>
                <w:szCs w:val="24"/>
                <w:lang w:eastAsia="zh-CN"/>
              </w:rPr>
              <w:tab/>
            </w:r>
            <w:r>
              <w:rPr>
                <w:rFonts w:eastAsiaTheme="minorEastAsia"/>
                <w:szCs w:val="24"/>
                <w:lang w:eastAsia="zh-CN"/>
              </w:rPr>
              <w:tab/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C-B=-4</m:t>
              </m:r>
            </m:oMath>
            <w:r>
              <w:rPr>
                <w:rFonts w:eastAsiaTheme="minorEastAsia"/>
                <w:szCs w:val="24"/>
                <w:lang w:eastAsia="zh-CN"/>
              </w:rPr>
              <w:tab/>
            </w:r>
            <w:r>
              <w:rPr>
                <w:rFonts w:eastAsiaTheme="minorEastAsia"/>
                <w:szCs w:val="24"/>
                <w:lang w:eastAsia="zh-CN"/>
              </w:rPr>
              <w:tab/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4A-C=8</m:t>
              </m:r>
            </m:oMath>
          </w:p>
          <w:p w14:paraId="6E749532" w14:textId="44358A5D" w:rsidR="001531DF" w:rsidRDefault="001531DF" w:rsidP="00110F6F">
            <w:pPr>
              <w:rPr>
                <w:rFonts w:eastAsiaTheme="minorEastAsia"/>
                <w:szCs w:val="24"/>
                <w:lang w:eastAsia="zh-CN"/>
              </w:rPr>
            </w:pP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 xml:space="preserve">        B=0</m:t>
              </m:r>
            </m:oMath>
            <w:r>
              <w:rPr>
                <w:rFonts w:eastAsiaTheme="minorEastAsia"/>
                <w:szCs w:val="24"/>
                <w:lang w:eastAsia="zh-CN"/>
              </w:rPr>
              <w:tab/>
            </w:r>
            <w:r>
              <w:rPr>
                <w:rFonts w:eastAsiaTheme="minorEastAsia"/>
                <w:szCs w:val="24"/>
                <w:lang w:eastAsia="zh-CN"/>
              </w:rPr>
              <w:tab/>
              <w:t xml:space="preserve">        </w:t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C=-4</m:t>
              </m:r>
            </m:oMath>
            <w:r>
              <w:rPr>
                <w:rFonts w:eastAsiaTheme="minorEastAsia"/>
                <w:szCs w:val="24"/>
                <w:lang w:eastAsia="zh-CN"/>
              </w:rPr>
              <w:tab/>
            </w:r>
            <w:r>
              <w:rPr>
                <w:rFonts w:eastAsiaTheme="minorEastAsia"/>
                <w:szCs w:val="24"/>
                <w:lang w:eastAsia="zh-CN"/>
              </w:rPr>
              <w:tab/>
              <w:t xml:space="preserve">           </w:t>
            </w:r>
            <m:oMath>
              <m:r>
                <w:rPr>
                  <w:rFonts w:ascii="Cambria Math" w:eastAsiaTheme="minorEastAsia" w:hAnsi="Cambria Math"/>
                  <w:szCs w:val="24"/>
                  <w:lang w:eastAsia="zh-CN"/>
                </w:rPr>
                <m:t>C=-4</m:t>
              </m:r>
            </m:oMath>
          </w:p>
          <w:p w14:paraId="5509EF72" w14:textId="77777777" w:rsidR="001531DF" w:rsidRPr="00110F6F" w:rsidRDefault="001531DF" w:rsidP="00110F6F">
            <w:pPr>
              <w:rPr>
                <w:rFonts w:eastAsiaTheme="minorEastAsia"/>
                <w:szCs w:val="24"/>
                <w:lang w:eastAsia="zh-CN"/>
              </w:rPr>
            </w:pPr>
          </w:p>
          <w:p w14:paraId="3BB656FD" w14:textId="1C73816E" w:rsidR="001531DF" w:rsidRDefault="001531DF" w:rsidP="001531DF">
            <w:pPr>
              <w:rPr>
                <w:rFonts w:eastAsiaTheme="minorEastAsia" w:cs="Arial"/>
                <w:szCs w:val="24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</w:rPr>
                  <m:t>∴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szCs w:val="24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Cs w:val="24"/>
                        <w:lang w:eastAsia="zh-CN"/>
                      </w:rPr>
                      <m:t>-4x+8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szCs w:val="24"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szCs w:val="24"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+4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 w:cs="Times New Roman"/>
                    <w:szCs w:val="24"/>
                    <w:lang w:eastAsia="zh-CN"/>
                  </w:rPr>
                  <m:t>≡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x-1</m:t>
                    </m:r>
                  </m:den>
                </m:f>
                <m:r>
                  <w:rPr>
                    <w:rFonts w:ascii="Cambria Math" w:eastAsiaTheme="minorEastAsia" w:hAnsi="Cambria Math"/>
                    <w:szCs w:val="24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Cs w:val="24"/>
                        <w:lang w:eastAsia="zh-CN"/>
                      </w:rPr>
                      <m:t>+4</m:t>
                    </m:r>
                  </m:den>
                </m:f>
              </m:oMath>
            </m:oMathPara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14:paraId="1AC0850D" w14:textId="77777777" w:rsidR="001F075B" w:rsidRPr="001F075B" w:rsidRDefault="001F075B" w:rsidP="001F075B">
            <w:pPr>
              <w:pStyle w:val="NoSpacing"/>
            </w:pPr>
          </w:p>
          <w:p w14:paraId="66BCFD0A" w14:textId="77777777" w:rsidR="001F075B" w:rsidRDefault="001F075B" w:rsidP="001F075B">
            <w:pPr>
              <w:pStyle w:val="ListParagraph"/>
            </w:pPr>
            <w:r w:rsidRPr="001531DF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>Ontbind</w:t>
            </w:r>
          </w:p>
          <w:p w14:paraId="7B44671C" w14:textId="77777777" w:rsidR="001F075B" w:rsidRPr="001F075B" w:rsidRDefault="001F075B" w:rsidP="001F075B">
            <w:pPr>
              <w:pStyle w:val="NoSpacing"/>
              <w:rPr>
                <w:sz w:val="20"/>
              </w:rPr>
            </w:pPr>
          </w:p>
          <w:p w14:paraId="0A348E64" w14:textId="74BF6D65" w:rsidR="001F075B" w:rsidRDefault="001F075B" w:rsidP="001F075B">
            <w:pPr>
              <w:pStyle w:val="ListParagraph"/>
            </w:pPr>
            <w:r>
              <w:t>Vermenigvuldig met KGV</w:t>
            </w:r>
          </w:p>
          <w:p w14:paraId="68C2A116" w14:textId="77777777" w:rsidR="001F075B" w:rsidRPr="001F075B" w:rsidRDefault="001F075B" w:rsidP="001F075B">
            <w:pPr>
              <w:pStyle w:val="NoSpacing"/>
              <w:rPr>
                <w:sz w:val="22"/>
              </w:rPr>
            </w:pPr>
          </w:p>
          <w:p w14:paraId="6ED4ACE8" w14:textId="289B4C16" w:rsidR="001F075B" w:rsidRDefault="001F075B" w:rsidP="001F075B">
            <w:pPr>
              <w:pStyle w:val="ListParagraph"/>
            </w:pPr>
            <w:r>
              <w:t>Groepeer</w:t>
            </w:r>
          </w:p>
          <w:p w14:paraId="54F422FC" w14:textId="77777777" w:rsidR="001F075B" w:rsidRDefault="001F075B" w:rsidP="001F075B"/>
          <w:p w14:paraId="7992028C" w14:textId="55A4BF59" w:rsidR="001F075B" w:rsidRPr="001F075B" w:rsidRDefault="001F075B" w:rsidP="001F075B">
            <w:pPr>
              <w:pStyle w:val="ListParagraph"/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A=1</m:t>
              </m:r>
            </m:oMath>
          </w:p>
          <w:p w14:paraId="2C4D8A55" w14:textId="47FCDD0C" w:rsidR="001F075B" w:rsidRPr="001F075B" w:rsidRDefault="001F075B" w:rsidP="001F075B">
            <w:pPr>
              <w:pStyle w:val="ListParagrap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B=0</m:t>
              </m:r>
            </m:oMath>
          </w:p>
          <w:p w14:paraId="523E787A" w14:textId="1D379D15" w:rsidR="001F075B" w:rsidRDefault="001F075B" w:rsidP="001F075B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C=-4</m:t>
              </m:r>
            </m:oMath>
          </w:p>
          <w:p w14:paraId="41A0B8F6" w14:textId="53F3288C" w:rsidR="001F075B" w:rsidRDefault="001F075B" w:rsidP="001F075B">
            <w:pPr>
              <w:pStyle w:val="NoSpacing"/>
            </w:pPr>
          </w:p>
          <w:p w14:paraId="0695BDC4" w14:textId="12583A76" w:rsidR="001F075B" w:rsidRDefault="001F075B" w:rsidP="001F075B">
            <w:pPr>
              <w:pStyle w:val="ListParagraph"/>
            </w:pPr>
            <w:r>
              <w:t>Antwoord</w:t>
            </w:r>
          </w:p>
          <w:p w14:paraId="5D340BCA" w14:textId="63963893" w:rsidR="001F075B" w:rsidRDefault="001F075B" w:rsidP="001F075B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707E8F">
              <w:rPr>
                <w:highlight w:val="lightGray"/>
              </w:rPr>
              <w:t>8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8807D7" w:rsidRPr="00A65B06" w14:paraId="789BB44A" w14:textId="77777777" w:rsidTr="00765E7E">
        <w:trPr>
          <w:trHeight w:val="34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661153CA" w14:textId="77777777" w:rsidR="008807D7" w:rsidRPr="00AF39FC" w:rsidRDefault="008807D7" w:rsidP="00765E7E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lastRenderedPageBreak/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85429" w14:textId="77777777" w:rsidR="008807D7" w:rsidRPr="00AF39FC" w:rsidRDefault="008807D7" w:rsidP="00765E7E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17253" w14:textId="77777777" w:rsidR="008807D7" w:rsidRPr="00A65B06" w:rsidRDefault="008807D7" w:rsidP="00765E7E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CA0B91" w:rsidRPr="009F0CF9" w14:paraId="01723248" w14:textId="77777777" w:rsidTr="00765E7E">
        <w:tc>
          <w:tcPr>
            <w:tcW w:w="846" w:type="dxa"/>
            <w:vMerge w:val="restart"/>
          </w:tcPr>
          <w:p w14:paraId="6F548CEE" w14:textId="1C6A7369" w:rsidR="00CA0B91" w:rsidRDefault="00CA0B91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4.2</w:t>
            </w:r>
          </w:p>
        </w:tc>
        <w:tc>
          <w:tcPr>
            <w:tcW w:w="6237" w:type="dxa"/>
            <w:tcBorders>
              <w:bottom w:val="dashed" w:sz="4" w:space="0" w:color="auto"/>
            </w:tcBorders>
          </w:tcPr>
          <w:p w14:paraId="60BF9655" w14:textId="3885EBD7" w:rsidR="00CA0B91" w:rsidRPr="002C5551" w:rsidRDefault="003222F1" w:rsidP="00B5113C">
            <w:pPr>
              <w:rPr>
                <w:rFonts w:eastAsiaTheme="minorEastAsia"/>
                <w:szCs w:val="24"/>
                <w:lang w:eastAsia="zh-CN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eastAsia="zh-CN"/>
                      </w:rPr>
                      <m:t>p=1</m:t>
                    </m:r>
                  </m:sub>
                  <m:sup>
                    <m:r>
                      <w:rPr>
                        <w:rFonts w:ascii="Cambria Math" w:hAnsi="Cambria Math"/>
                        <w:lang w:eastAsia="zh-CN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2p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lang w:eastAsia="zh-CN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n+1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  <w:p w14:paraId="7FDE5E5B" w14:textId="77777777" w:rsidR="002C5551" w:rsidRPr="006B310B" w:rsidRDefault="002C5551" w:rsidP="00B5113C">
            <w:pPr>
              <w:rPr>
                <w:rFonts w:eastAsiaTheme="minorEastAsia"/>
                <w:szCs w:val="24"/>
                <w:lang w:eastAsia="zh-CN"/>
              </w:rPr>
            </w:pPr>
          </w:p>
          <w:p w14:paraId="30F7317E" w14:textId="4959732A" w:rsidR="00CA0B91" w:rsidRDefault="003222F1" w:rsidP="006B310B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2n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n+1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  <w:p w14:paraId="163276DB" w14:textId="6201E2D0" w:rsidR="00CA0B91" w:rsidRDefault="00CA0B91" w:rsidP="006B310B">
            <w:pPr>
              <w:rPr>
                <w:rFonts w:eastAsiaTheme="minorEastAsia" w:cs="Arial"/>
              </w:rPr>
            </w:pPr>
            <w:r>
              <w:rPr>
                <w:rFonts w:eastAsiaTheme="minorEastAsia" w:cs="Arial"/>
                <w:b/>
              </w:rPr>
              <w:t xml:space="preserve">Stel / Let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Arial"/>
                </w:rPr>
                <m:t>n=1</m:t>
              </m:r>
            </m:oMath>
            <w:r>
              <w:rPr>
                <w:rFonts w:eastAsiaTheme="minorEastAsia" w:cs="Arial"/>
              </w:rPr>
              <w:t xml:space="preserve">: </w:t>
            </w:r>
            <w:r>
              <w:rPr>
                <w:rFonts w:eastAsiaTheme="minorEastAsia" w:cs="Arial"/>
              </w:rPr>
              <w:tab/>
              <w:t xml:space="preserve">LK </w:t>
            </w:r>
            <m:oMath>
              <m:r>
                <w:rPr>
                  <w:rFonts w:ascii="Cambria Math" w:eastAsiaTheme="minorEastAsia" w:hAnsi="Cambria Math" w:cs="Arial"/>
                </w:rPr>
                <m:t>=8</m:t>
              </m:r>
            </m:oMath>
            <w:r>
              <w:rPr>
                <w:rFonts w:eastAsiaTheme="minorEastAsia" w:cs="Arial"/>
              </w:rPr>
              <w:tab/>
            </w:r>
            <w:r>
              <w:rPr>
                <w:rFonts w:eastAsiaTheme="minorEastAsia" w:cs="Arial"/>
              </w:rPr>
              <w:tab/>
              <w:t xml:space="preserve">RK </w:t>
            </w:r>
            <m:oMath>
              <m:r>
                <w:rPr>
                  <w:rFonts w:ascii="Cambria Math" w:eastAsiaTheme="minorEastAsia" w:hAnsi="Cambria Math" w:cs="Arial"/>
                </w:rPr>
                <m:t>=2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Arial"/>
                        </w:rPr>
                        <m:t>1+1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</w:rPr>
                <m:t>=8</m:t>
              </m:r>
            </m:oMath>
          </w:p>
          <w:p w14:paraId="29067F5C" w14:textId="77777777" w:rsidR="00CA0B91" w:rsidRDefault="00CA0B91" w:rsidP="006B310B">
            <w:pPr>
              <w:rPr>
                <w:rFonts w:eastAsiaTheme="minorEastAsia" w:cs="Arial"/>
                <w:b/>
                <w:color w:val="FF0000"/>
              </w:rPr>
            </w:pPr>
            <w:r>
              <w:rPr>
                <w:rFonts w:eastAsiaTheme="minorEastAsia" w:cs="Arial"/>
              </w:rPr>
              <w:tab/>
            </w:r>
            <m:oMath>
              <m:r>
                <w:rPr>
                  <w:rFonts w:ascii="Cambria Math" w:eastAsiaTheme="minorEastAsia" w:hAnsi="Cambria Math" w:cs="Arial"/>
                </w:rPr>
                <m:t>∴</m:t>
              </m:r>
            </m:oMath>
            <w:r>
              <w:rPr>
                <w:rFonts w:eastAsiaTheme="minorEastAsia" w:cs="Arial"/>
              </w:rPr>
              <w:t xml:space="preserve"> LK </w:t>
            </w:r>
            <m:oMath>
              <m:r>
                <w:rPr>
                  <w:rFonts w:ascii="Cambria Math" w:eastAsiaTheme="minorEastAsia" w:hAnsi="Cambria Math" w:cs="Arial"/>
                </w:rPr>
                <m:t>=</m:t>
              </m:r>
            </m:oMath>
            <w:r>
              <w:rPr>
                <w:rFonts w:eastAsiaTheme="minorEastAsia" w:cs="Arial"/>
              </w:rPr>
              <w:t xml:space="preserve"> RK </w:t>
            </w:r>
            <w:r>
              <w:rPr>
                <w:rFonts w:eastAsiaTheme="minorEastAsia" w:cs="Arial"/>
              </w:rPr>
              <w:br/>
            </w:r>
            <w:r>
              <w:rPr>
                <w:rFonts w:eastAsiaTheme="minorEastAsia" w:cs="Arial"/>
              </w:rPr>
              <w:tab/>
            </w:r>
            <m:oMath>
              <m:r>
                <w:rPr>
                  <w:rFonts w:ascii="Cambria Math" w:eastAsiaTheme="minorEastAsia" w:hAnsi="Cambria Math" w:cs="Arial"/>
                </w:rPr>
                <m:t>∴</m:t>
              </m:r>
            </m:oMath>
            <w:r>
              <w:rPr>
                <w:rFonts w:eastAsiaTheme="minorEastAsia" w:cs="Arial"/>
              </w:rPr>
              <w:t xml:space="preserve"> bewering is waar vir / </w:t>
            </w:r>
            <w:r>
              <w:rPr>
                <w:rFonts w:eastAsiaTheme="minorEastAsia" w:cs="Arial"/>
                <w:i/>
                <w:lang w:val="en-US"/>
              </w:rPr>
              <w:t>statement is true for</w:t>
            </w:r>
            <w:r>
              <w:rPr>
                <w:rFonts w:eastAsiaTheme="minorEastAsia" w:cs="Arial"/>
                <w:lang w:val="en-US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</w:rPr>
                <m:t>n=1</m:t>
              </m:r>
            </m:oMath>
            <w:r>
              <w:rPr>
                <w:rFonts w:eastAsiaTheme="minorEastAsia" w:cs="Arial"/>
              </w:rPr>
              <w:t>.</w:t>
            </w:r>
          </w:p>
          <w:p w14:paraId="7950B10E" w14:textId="77777777" w:rsidR="00CA0B91" w:rsidRDefault="00CA0B91" w:rsidP="006B310B">
            <w:pPr>
              <w:rPr>
                <w:rFonts w:eastAsiaTheme="minorEastAsia"/>
                <w:b/>
                <w:i/>
                <w:lang w:val="en-US"/>
              </w:rPr>
            </w:pPr>
            <w:r>
              <w:rPr>
                <w:rFonts w:eastAsia="Calibri" w:cs="Arial"/>
                <w:b/>
              </w:rPr>
              <w:t xml:space="preserve">Aanvaar die bewering is waar as / </w:t>
            </w:r>
            <w:r>
              <w:rPr>
                <w:b/>
                <w:i/>
                <w:lang w:val="en-US"/>
              </w:rPr>
              <w:t xml:space="preserve">Accept the statement is true for </w:t>
            </w:r>
            <m:oMath>
              <m:r>
                <m:rPr>
                  <m:sty m:val="bi"/>
                </m:rPr>
                <w:rPr>
                  <w:rFonts w:ascii="Cambria Math" w:hAnsi="Cambria Math"/>
                  <w:lang w:val="en-US"/>
                </w:rPr>
                <m:t>n=k</m:t>
              </m:r>
            </m:oMath>
            <w:r w:rsidRPr="00161EA6">
              <w:t>:</w:t>
            </w:r>
          </w:p>
          <w:p w14:paraId="27A54E9D" w14:textId="44D55AF1" w:rsidR="00CA0B91" w:rsidRDefault="003222F1" w:rsidP="006B310B">
            <w:pPr>
              <w:ind w:left="709"/>
              <w:rPr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2k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  <w:lang w:eastAsia="zh-CN"/>
                      </w:rPr>
                      <m:t>k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  <w:p w14:paraId="0BC59F80" w14:textId="77777777" w:rsidR="00CA0B91" w:rsidRDefault="00CA0B91" w:rsidP="006B310B">
            <w:pPr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 xml:space="preserve">Beskou / </w:t>
            </w:r>
            <w:r>
              <w:rPr>
                <w:b/>
                <w:i/>
                <w:lang w:val="en-US"/>
              </w:rPr>
              <w:t>Consider</w:t>
            </w:r>
            <w:r>
              <w:rPr>
                <w:rFonts w:eastAsia="Calibri" w:cs="Arial"/>
                <w:b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Arial"/>
                </w:rPr>
                <m:t>n=k+1:</m:t>
              </m:r>
            </m:oMath>
          </w:p>
          <w:p w14:paraId="19AF6D57" w14:textId="6E52ED59" w:rsidR="00CA0B91" w:rsidRPr="00CA0B91" w:rsidRDefault="00CA0B91" w:rsidP="00CA0B91">
            <w:pPr>
              <w:rPr>
                <w:rFonts w:eastAsia="Calibri" w:cs="Arial"/>
              </w:rPr>
            </w:pPr>
            <m:oMathPara>
              <m:oMath>
                <m:r>
                  <m:rPr>
                    <m:nor/>
                  </m:rPr>
                  <m:t>LK</m:t>
                </m:r>
                <m:r>
                  <m:rPr>
                    <m:nor/>
                  </m:rPr>
                  <w:rPr>
                    <w:rFonts w:ascii="Cambria Math"/>
                  </w:rPr>
                  <m:t xml:space="preserve"> 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2k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cs="Arial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lang w:eastAsia="zh-CN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cs="Arial"/>
                            <w:lang w:eastAsia="zh-CN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cs="Arial"/>
                                <w:lang w:eastAsia="zh-CN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cs="Arial"/>
                                <w:lang w:eastAsia="zh-CN"/>
                              </w:rPr>
                              <m:t>+1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cs="Arial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hAnsi="Cambria Math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</m:t>
                </m:r>
                <m:r>
                  <w:rPr>
                    <w:rFonts w:ascii="Cambria Math" w:hAnsi="Cambria Math"/>
                    <w:lang w:eastAsia="zh-C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  <w:lang w:eastAsia="zh-CN"/>
                      </w:rPr>
                      <m:t>k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="Calibri" w:cs="Arial"/>
                    <w:szCs w:val="24"/>
                    <w:lang w:eastAsia="zh-CN"/>
                  </w:rPr>
                  <m:t>+8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cs="Arial"/>
                            <w:szCs w:val="24"/>
                            <w:lang w:eastAsia="zh-CN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cs="Arial"/>
                        <w:szCs w:val="24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="Calibri" w:cs="Arial"/>
                    <w:szCs w:val="24"/>
                    <w:lang w:eastAsia="zh-CN"/>
                  </w:rPr>
                  <w:br/>
                </m:r>
              </m:oMath>
              <m:oMath>
                <m:r>
                  <m:rPr>
                    <m:sty m:val="p"/>
                    <m:aln/>
                  </m:rPr>
                  <w:rPr>
                    <w:rFonts w:ascii="Cambria Math" w:hAnsi="Cambria Math"/>
                    <w:lang w:eastAsia="zh-CN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+1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+4</m:t>
                    </m:r>
                    <m:d>
                      <m:d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+1</m:t>
                        </m:r>
                      </m:e>
                    </m:d>
                  </m:e>
                </m:d>
                <m:r>
                  <m:rPr>
                    <m:sty m:val="p"/>
                  </m:rPr>
                  <w:rPr>
                    <w:lang w:eastAsia="zh-CN"/>
                  </w:rPr>
                  <w:br/>
                </m:r>
              </m:oMath>
              <m:oMath>
                <m:r>
                  <m:rPr>
                    <m:sty m:val="p"/>
                    <m:aln/>
                  </m:rPr>
                  <w:rPr>
                    <w:rFonts w:ascii="Cambria Math" w:hAnsi="Cambria Math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+4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+4</m:t>
                    </m:r>
                  </m:e>
                </m:d>
                <m:r>
                  <m:rPr>
                    <m:sty m:val="p"/>
                  </m:rPr>
                  <w:br/>
                </m:r>
              </m:oMath>
              <m:oMath>
                <m:r>
                  <m:rPr>
                    <m:sty m:val="p"/>
                    <m:aln/>
                  </m:rPr>
                  <w:rPr>
                    <w:rFonts w:ascii="Cambria Math" w:hAnsi="Cambria Math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+2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14:paraId="1FF46807" w14:textId="10D6CB23" w:rsidR="00CA0B91" w:rsidRDefault="00CA0B91" w:rsidP="00A57731"/>
          <w:p w14:paraId="1B3BBDC8" w14:textId="77777777" w:rsidR="002C5551" w:rsidRPr="00A57731" w:rsidRDefault="002C5551" w:rsidP="00A57731"/>
          <w:p w14:paraId="7E47A47D" w14:textId="6584A8FC" w:rsidR="00CA0B91" w:rsidRPr="00A57731" w:rsidRDefault="00CA0B91" w:rsidP="00A57731">
            <w:pPr>
              <w:rPr>
                <w:sz w:val="28"/>
              </w:rPr>
            </w:pPr>
          </w:p>
          <w:p w14:paraId="2D53AF21" w14:textId="17BDE0E4" w:rsidR="00CA0B91" w:rsidRDefault="00CA0B91" w:rsidP="00A57731">
            <w:pPr>
              <w:pStyle w:val="ListParagraph"/>
            </w:pPr>
            <w:r>
              <w:t>Uitbrei van terme</w:t>
            </w:r>
          </w:p>
          <w:p w14:paraId="1D7E4859" w14:textId="049A5835" w:rsidR="00CA0B91" w:rsidRDefault="00CA0B91" w:rsidP="00A57731">
            <w:pPr>
              <w:pStyle w:val="ListParagraph"/>
            </w:pPr>
            <w:r>
              <w:t xml:space="preserve"> LK </w:t>
            </w:r>
            <m:oMath>
              <m:r>
                <w:rPr>
                  <w:rFonts w:ascii="Cambria Math" w:hAnsi="Cambria Math"/>
                </w:rPr>
                <m:t>=</m:t>
              </m:r>
            </m:oMath>
            <w:r>
              <w:t xml:space="preserve"> RK </w:t>
            </w:r>
            <m:oMath>
              <m:r>
                <w:rPr>
                  <w:rFonts w:ascii="Cambria Math" w:hAnsi="Cambria Math"/>
                </w:rPr>
                <m:t>=8</m:t>
              </m:r>
            </m:oMath>
          </w:p>
          <w:p w14:paraId="3036AF2A" w14:textId="77777777" w:rsidR="00CA0B91" w:rsidRDefault="00CA0B91" w:rsidP="00662466"/>
          <w:p w14:paraId="6D42987D" w14:textId="7F005C72" w:rsidR="00CA0B91" w:rsidRDefault="00CA0B91" w:rsidP="00A57731">
            <w:pPr>
              <w:pStyle w:val="ListParagraph"/>
            </w:pPr>
            <w:r>
              <w:t>Rede</w:t>
            </w:r>
          </w:p>
          <w:p w14:paraId="2EE0E1C8" w14:textId="4BE76A9D" w:rsidR="00CA0B91" w:rsidRDefault="00CA0B91" w:rsidP="00A57731">
            <w:pPr>
              <w:pStyle w:val="ListParagraph"/>
            </w:pPr>
            <w:r>
              <w:t>Aanvaar...</w:t>
            </w:r>
          </w:p>
          <w:p w14:paraId="07F1E3C7" w14:textId="463DFC97" w:rsidR="00CA0B91" w:rsidRDefault="00CA0B91" w:rsidP="00CA0B91">
            <w:pPr>
              <w:pStyle w:val="NoSpacing"/>
            </w:pPr>
          </w:p>
          <w:p w14:paraId="05FE2A0A" w14:textId="782CD13B" w:rsidR="00CA0B91" w:rsidRDefault="00CA0B91" w:rsidP="00A57731">
            <w:pPr>
              <w:pStyle w:val="ListParagraph"/>
            </w:pPr>
            <w:r>
              <w:t xml:space="preserve">Stelling met </w:t>
            </w:r>
            <m:oMath>
              <m:r>
                <w:rPr>
                  <w:rFonts w:ascii="Cambria Math" w:hAnsi="Cambria Math"/>
                </w:rPr>
                <m:t>n=k</m:t>
              </m:r>
            </m:oMath>
          </w:p>
          <w:p w14:paraId="6A63C742" w14:textId="77777777" w:rsidR="00CA0B91" w:rsidRDefault="00CA0B91" w:rsidP="00CA0B91"/>
          <w:p w14:paraId="029F7F4E" w14:textId="77777777" w:rsidR="00CA0B91" w:rsidRDefault="00CA0B91" w:rsidP="00A57731">
            <w:pPr>
              <w:pStyle w:val="ListParagraph"/>
            </w:pPr>
            <w:r>
              <w:t xml:space="preserve">Eerste </w:t>
            </w:r>
            <m:oMath>
              <m:r>
                <w:rPr>
                  <w:rFonts w:ascii="Cambria Math" w:hAnsi="Cambria Math"/>
                </w:rPr>
                <m:t>k</m:t>
              </m:r>
            </m:oMath>
            <w:r>
              <w:t xml:space="preserve"> terme</w:t>
            </w:r>
          </w:p>
          <w:p w14:paraId="3BE37342" w14:textId="28D238E0" w:rsidR="00CA0B91" w:rsidRDefault="00CA0B91" w:rsidP="00A57731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(k+1)</m:t>
              </m:r>
            </m:oMath>
            <w:r>
              <w:t>’de term</w:t>
            </w:r>
          </w:p>
          <w:p w14:paraId="1FC96CFE" w14:textId="7F2C54A1" w:rsidR="00CA0B91" w:rsidRDefault="00CA0B91" w:rsidP="00A57731">
            <w:pPr>
              <w:pStyle w:val="ListParagraph"/>
            </w:pPr>
            <w:r>
              <w:t xml:space="preserve">Vervang eerste </w:t>
            </w:r>
            <m:oMath>
              <m:r>
                <w:rPr>
                  <w:rFonts w:ascii="Cambria Math" w:hAnsi="Cambria Math"/>
                </w:rPr>
                <m:t>k</m:t>
              </m:r>
            </m:oMath>
            <w:r>
              <w:t xml:space="preserve"> terme met </w:t>
            </w:r>
            <m:oMath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k+1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77B2225B" w14:textId="3E9AA04F" w:rsidR="00CA0B91" w:rsidRDefault="00CA0B91" w:rsidP="00CA0B91">
            <w:pPr>
              <w:pStyle w:val="ListParagraph"/>
            </w:pPr>
            <w:r>
              <w:t>Faktoriseer</w:t>
            </w:r>
          </w:p>
          <w:p w14:paraId="48F1DB2D" w14:textId="7926DB56" w:rsidR="00CA0B91" w:rsidRDefault="00CA0B91" w:rsidP="00A57731">
            <w:pPr>
              <w:pStyle w:val="ListParagraph"/>
            </w:pPr>
            <w:r>
              <w:t>Antwoord van LK</w:t>
            </w:r>
          </w:p>
        </w:tc>
      </w:tr>
      <w:tr w:rsidR="00CA0B91" w:rsidRPr="009F0CF9" w14:paraId="39A1242F" w14:textId="77777777" w:rsidTr="00765E7E">
        <w:tc>
          <w:tcPr>
            <w:tcW w:w="846" w:type="dxa"/>
            <w:vMerge/>
          </w:tcPr>
          <w:p w14:paraId="5B4273CD" w14:textId="77777777" w:rsidR="00CA0B91" w:rsidRDefault="00CA0B91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dashed" w:sz="4" w:space="0" w:color="auto"/>
              <w:bottom w:val="nil"/>
            </w:tcBorders>
          </w:tcPr>
          <w:p w14:paraId="1F616E38" w14:textId="53E54F1D" w:rsidR="00CA0B91" w:rsidRPr="00CA0B91" w:rsidRDefault="00CA0B91" w:rsidP="00CA0B91">
            <w:pPr>
              <w:jc w:val="center"/>
              <w:rPr>
                <w:rFonts w:eastAsia="Calibri" w:cs="Arial"/>
                <w:b/>
              </w:rPr>
            </w:pPr>
            <w:r w:rsidRPr="00A57731">
              <w:rPr>
                <w:rFonts w:eastAsia="Calibri" w:cs="Arial"/>
                <w:b/>
              </w:rPr>
              <w:t xml:space="preserve">OF / </w:t>
            </w:r>
            <w:r w:rsidRPr="00A57731">
              <w:rPr>
                <w:rFonts w:eastAsia="Calibri" w:cs="Arial"/>
                <w:b/>
                <w:i/>
              </w:rPr>
              <w:t>OR</w:t>
            </w:r>
          </w:p>
        </w:tc>
        <w:tc>
          <w:tcPr>
            <w:tcW w:w="3118" w:type="dxa"/>
            <w:tcBorders>
              <w:top w:val="dashed" w:sz="4" w:space="0" w:color="auto"/>
              <w:bottom w:val="nil"/>
            </w:tcBorders>
          </w:tcPr>
          <w:p w14:paraId="77CE1FA6" w14:textId="04E07F2D" w:rsidR="00CA0B91" w:rsidRPr="00CA0B91" w:rsidRDefault="00CA0B91" w:rsidP="00CA0B91">
            <w:pPr>
              <w:jc w:val="center"/>
              <w:rPr>
                <w:b/>
              </w:rPr>
            </w:pPr>
            <w:r w:rsidRPr="00CA0B91">
              <w:rPr>
                <w:b/>
              </w:rPr>
              <w:t>O</w:t>
            </w:r>
            <w:r>
              <w:rPr>
                <w:b/>
              </w:rPr>
              <w:t>F</w:t>
            </w:r>
            <w:r w:rsidRPr="00CA0B91">
              <w:rPr>
                <w:b/>
              </w:rPr>
              <w:t xml:space="preserve"> / </w:t>
            </w:r>
            <w:r w:rsidRPr="00CA0B91">
              <w:rPr>
                <w:b/>
                <w:i/>
              </w:rPr>
              <w:t>OR</w:t>
            </w:r>
          </w:p>
        </w:tc>
      </w:tr>
      <w:tr w:rsidR="00CA0B91" w:rsidRPr="009F0CF9" w14:paraId="1D318916" w14:textId="77777777" w:rsidTr="00765E7E">
        <w:tc>
          <w:tcPr>
            <w:tcW w:w="846" w:type="dxa"/>
            <w:vMerge/>
          </w:tcPr>
          <w:p w14:paraId="37F61550" w14:textId="77777777" w:rsidR="00CA0B91" w:rsidRDefault="00CA0B91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dashed" w:sz="4" w:space="0" w:color="auto"/>
            </w:tcBorders>
          </w:tcPr>
          <w:p w14:paraId="538B558E" w14:textId="77777777" w:rsidR="00CA0B91" w:rsidRPr="00D67EEF" w:rsidRDefault="00CA0B91" w:rsidP="00CA0B91">
            <w:pPr>
              <w:rPr>
                <w:rFonts w:eastAsia="Calibri" w:cs="Arial"/>
              </w:rPr>
            </w:pPr>
            <m:oMathPara>
              <m:oMath>
                <m:r>
                  <m:rPr>
                    <m:nor/>
                  </m:rPr>
                  <m:t>LK</m:t>
                </m:r>
                <m:r>
                  <m:rPr>
                    <m:nor/>
                  </m:rPr>
                  <w:rPr>
                    <w:rFonts w:ascii="Cambria Math"/>
                  </w:rPr>
                  <m:t xml:space="preserve"> 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2k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cs="Arial"/>
                    <w:lang w:eastAsia="zh-CN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lang w:eastAsia="zh-CN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cs="Arial"/>
                            <w:lang w:eastAsia="zh-CN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cs="Arial"/>
                                <w:lang w:eastAsia="zh-CN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cs="Arial"/>
                                <w:lang w:eastAsia="zh-CN"/>
                              </w:rPr>
                              <m:t>+1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cs="Arial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hAnsi="Cambria Math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</m:t>
                </m:r>
                <m:r>
                  <w:rPr>
                    <w:rFonts w:ascii="Cambria Math" w:hAnsi="Cambria Math"/>
                    <w:lang w:eastAsia="zh-C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  <w:lang w:eastAsia="zh-CN"/>
                      </w:rPr>
                      <m:t>k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="Calibri" w:cs="Arial"/>
                    <w:szCs w:val="24"/>
                    <w:lang w:eastAsia="zh-CN"/>
                  </w:rPr>
                  <m:t>+8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cs="Arial"/>
                            <w:szCs w:val="24"/>
                            <w:lang w:eastAsia="zh-CN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cs="Arial"/>
                        <w:szCs w:val="24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="Calibri" w:cs="Arial"/>
                    <w:szCs w:val="24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  <w:szCs w:val="24"/>
                    <w:lang w:eastAsia="zh-CN"/>
                  </w:rPr>
                  <m:t>=2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szCs w:val="24"/>
                        <w:lang w:eastAsia="zh-CN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szCs w:val="24"/>
                        <w:lang w:eastAsia="zh-CN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szCs w:val="24"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szCs w:val="24"/>
                        <w:lang w:eastAsia="zh-CN"/>
                      </w:rPr>
                      <m:t>+2k+1</m:t>
                    </m:r>
                  </m:e>
                </m:d>
                <m:r>
                  <w:rPr>
                    <w:rFonts w:ascii="Cambria Math" w:eastAsia="Calibri" w:hAnsi="Cambria Math" w:cs="Arial"/>
                    <w:szCs w:val="24"/>
                    <w:lang w:eastAsia="zh-CN"/>
                  </w:rPr>
                  <m:t>+8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szCs w:val="24"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szCs w:val="24"/>
                        <w:lang w:eastAsia="zh-CN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szCs w:val="24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szCs w:val="24"/>
                        <w:lang w:eastAsia="zh-CN"/>
                      </w:rPr>
                      <m:t>+3k+1</m:t>
                    </m:r>
                  </m:e>
                </m:d>
                <m:r>
                  <m:rPr>
                    <m:sty m:val="p"/>
                  </m:rPr>
                  <w:rPr>
                    <w:rFonts w:eastAsia="Calibri" w:cs="Arial"/>
                    <w:szCs w:val="24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+4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+8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+24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+24k+8</m:t>
                </m:r>
                <m:r>
                  <m:rPr>
                    <m:sty m:val="p"/>
                  </m:rPr>
                  <w:rPr>
                    <w:rFonts w:eastAsia="Calibri" w:cs="Arial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+12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+26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</w:rPr>
                  <m:t>+24k+8</m:t>
                </m:r>
              </m:oMath>
            </m:oMathPara>
          </w:p>
          <w:p w14:paraId="769C6C5C" w14:textId="77777777" w:rsidR="00CA0B91" w:rsidRDefault="00CA0B91" w:rsidP="00B5113C">
            <w:pPr>
              <w:rPr>
                <w:rFonts w:eastAsia="Calibri" w:cs="Arial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nil"/>
              <w:bottom w:val="dashed" w:sz="4" w:space="0" w:color="auto"/>
            </w:tcBorders>
          </w:tcPr>
          <w:p w14:paraId="2EF87783" w14:textId="77777777" w:rsidR="00CA0B91" w:rsidRDefault="00CA0B91" w:rsidP="00CA0B91">
            <w:pPr>
              <w:pStyle w:val="ListParagraph"/>
            </w:pPr>
            <w:r>
              <w:t xml:space="preserve">Eerste </w:t>
            </w:r>
            <m:oMath>
              <m:r>
                <w:rPr>
                  <w:rFonts w:ascii="Cambria Math" w:hAnsi="Cambria Math"/>
                </w:rPr>
                <m:t>k</m:t>
              </m:r>
            </m:oMath>
            <w:r>
              <w:t xml:space="preserve"> terme</w:t>
            </w:r>
          </w:p>
          <w:p w14:paraId="0D0DB9E1" w14:textId="77777777" w:rsidR="00CA0B91" w:rsidRDefault="00CA0B91" w:rsidP="00CA0B91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(k+1)</m:t>
              </m:r>
            </m:oMath>
            <w:r>
              <w:t>’de term</w:t>
            </w:r>
          </w:p>
          <w:p w14:paraId="62A0A5AF" w14:textId="77777777" w:rsidR="00CA0B91" w:rsidRDefault="00CA0B91" w:rsidP="00CA0B91">
            <w:pPr>
              <w:pStyle w:val="ListParagraph"/>
            </w:pPr>
            <w:r>
              <w:t xml:space="preserve">Vervang eerste </w:t>
            </w:r>
            <m:oMath>
              <m:r>
                <w:rPr>
                  <w:rFonts w:ascii="Cambria Math" w:hAnsi="Cambria Math"/>
                </w:rPr>
                <m:t>k</m:t>
              </m:r>
            </m:oMath>
            <w:r>
              <w:t xml:space="preserve"> terme met </w:t>
            </w:r>
            <m:oMath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4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k+1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5F2F3E72" w14:textId="77777777" w:rsidR="002C5551" w:rsidRDefault="002C5551" w:rsidP="00CA0B91">
            <w:pPr>
              <w:pStyle w:val="ListParagraph"/>
            </w:pPr>
            <w:r>
              <w:t>Vermenigvuldig hakies uit</w:t>
            </w:r>
          </w:p>
          <w:p w14:paraId="69F5FE81" w14:textId="6E055F8B" w:rsidR="00CA0B91" w:rsidRPr="00A57731" w:rsidRDefault="00CA0B91" w:rsidP="00CA0B91">
            <w:pPr>
              <w:pStyle w:val="ListParagraph"/>
            </w:pPr>
            <w:r>
              <w:t>Antwoord van LK</w:t>
            </w:r>
          </w:p>
        </w:tc>
      </w:tr>
      <w:tr w:rsidR="00CA0B91" w:rsidRPr="009F0CF9" w14:paraId="4A356477" w14:textId="77777777" w:rsidTr="00765E7E">
        <w:tc>
          <w:tcPr>
            <w:tcW w:w="846" w:type="dxa"/>
            <w:vMerge/>
          </w:tcPr>
          <w:p w14:paraId="63BBC634" w14:textId="77777777" w:rsidR="00CA0B91" w:rsidRDefault="00CA0B91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dashed" w:sz="4" w:space="0" w:color="auto"/>
            </w:tcBorders>
          </w:tcPr>
          <w:p w14:paraId="70AA0741" w14:textId="77777777" w:rsidR="00CA0B91" w:rsidRDefault="00CA0B91" w:rsidP="00CA0B91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m:rPr>
                    <m:nor/>
                  </m:rPr>
                  <m:t>RK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color w:val="000000" w:themeColor="text1"/>
                  </w:rPr>
                  <m:t>=2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k+2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eastAsia="Calibri" w:cs="Arial"/>
                    <w:color w:val="000000" w:themeColor="text1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  <w:color w:val="000000" w:themeColor="text1"/>
                  </w:rPr>
                  <m:t>=2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+2k+1</m:t>
                    </m:r>
                  </m:e>
                </m:d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+4k+4</m:t>
                    </m:r>
                  </m:e>
                </m:d>
                <m:r>
                  <m:rPr>
                    <m:sty m:val="p"/>
                  </m:rPr>
                  <w:rPr>
                    <w:rFonts w:eastAsia="Calibri" w:cs="Arial"/>
                    <w:color w:val="000000" w:themeColor="text1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  <w:color w:val="000000" w:themeColor="text1"/>
                  </w:rPr>
                  <m:t>=2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</w:rPr>
                  <m:t>+12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</w:rPr>
                  <m:t>+26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k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</w:rPr>
                  <m:t>+24k+8</m:t>
                </m:r>
              </m:oMath>
            </m:oMathPara>
          </w:p>
          <w:p w14:paraId="45E532A3" w14:textId="77777777" w:rsidR="00CA0B91" w:rsidRDefault="00CA0B91" w:rsidP="00CA0B91">
            <w:pPr>
              <w:rPr>
                <w:rFonts w:eastAsia="Calibri" w:cs="Arial"/>
                <w:color w:val="000000" w:themeColor="text1"/>
              </w:rPr>
            </w:pP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∴</m:t>
              </m:r>
            </m:oMath>
            <w:r>
              <w:rPr>
                <w:rFonts w:eastAsia="Calibri" w:cs="Arial"/>
                <w:color w:val="000000" w:themeColor="text1"/>
              </w:rPr>
              <w:t xml:space="preserve"> LK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=</m:t>
              </m:r>
            </m:oMath>
            <w:r>
              <w:rPr>
                <w:rFonts w:eastAsia="Calibri" w:cs="Arial"/>
                <w:color w:val="000000" w:themeColor="text1"/>
              </w:rPr>
              <w:t xml:space="preserve"> RK</w:t>
            </w:r>
          </w:p>
          <w:p w14:paraId="04D471F5" w14:textId="77777777" w:rsidR="00CA0B91" w:rsidRDefault="00CA0B91" w:rsidP="00CA0B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Die bewering is waar as </w:t>
            </w:r>
            <m:oMath>
              <m:r>
                <w:rPr>
                  <w:rFonts w:ascii="Cambria Math" w:hAnsi="Cambria Math" w:cstheme="minorHAnsi"/>
                </w:rPr>
                <m:t>n=1</m:t>
              </m:r>
            </m:oMath>
            <w:r>
              <w:rPr>
                <w:rFonts w:asciiTheme="minorHAnsi" w:hAnsiTheme="minorHAnsi" w:cstheme="minorHAnsi"/>
              </w:rPr>
              <w:t xml:space="preserve">. As die bewering waar is vir </w:t>
            </w:r>
            <m:oMath>
              <m:r>
                <w:rPr>
                  <w:rFonts w:ascii="Cambria Math" w:hAnsi="Cambria Math" w:cstheme="minorHAnsi"/>
                </w:rPr>
                <m:t>n=k</m:t>
              </m:r>
            </m:oMath>
            <w:r>
              <w:rPr>
                <w:rFonts w:asciiTheme="minorHAnsi" w:hAnsiTheme="minorHAnsi" w:cstheme="minorHAnsi"/>
              </w:rPr>
              <w:t xml:space="preserve">, is dit ook waar vir </w:t>
            </w:r>
            <m:oMath>
              <m:r>
                <w:rPr>
                  <w:rFonts w:ascii="Cambria Math" w:hAnsi="Cambria Math" w:cstheme="minorHAnsi"/>
                </w:rPr>
                <m:t>n=k+1</m:t>
              </m:r>
            </m:oMath>
            <w:r>
              <w:rPr>
                <w:rFonts w:asciiTheme="minorHAnsi" w:hAnsiTheme="minorHAnsi" w:cstheme="minorHAnsi"/>
              </w:rPr>
              <w:t xml:space="preserve">. Dus is die bewering waar vir alle </w:t>
            </w:r>
            <m:oMath>
              <m:r>
                <w:rPr>
                  <w:rFonts w:ascii="Cambria Math" w:hAnsi="Cambria Math" w:cs="Cambria Math"/>
                </w:rPr>
                <m:t>n</m:t>
              </m:r>
              <m:r>
                <m:rPr>
                  <m:scr m:val="double-struck"/>
                </m:rPr>
                <w:rPr>
                  <w:rFonts w:ascii="Cambria Math" w:hAnsi="Cambria Math" w:cs="Cambria Math"/>
                </w:rPr>
                <m:t>∈N</m:t>
              </m:r>
            </m:oMath>
            <w:r>
              <w:rPr>
                <w:rFonts w:asciiTheme="minorHAnsi" w:eastAsiaTheme="minorEastAsia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 xml:space="preserve"> /</w:t>
            </w:r>
          </w:p>
          <w:p w14:paraId="35AF9700" w14:textId="65247634" w:rsidR="00CA0B91" w:rsidRDefault="00CA0B91" w:rsidP="00CA0B91">
            <w:pPr>
              <w:rPr>
                <w:rFonts w:eastAsia="Calibri" w:cs="Arial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i/>
                <w:lang w:val="en-US"/>
              </w:rPr>
              <w:t xml:space="preserve">The statement is true for </w:t>
            </w:r>
            <m:oMath>
              <m:r>
                <w:rPr>
                  <w:rFonts w:ascii="Cambria Math" w:hAnsi="Cambria Math" w:cs="Cambria Math"/>
                  <w:lang w:val="en-US"/>
                </w:rPr>
                <m:t>n</m:t>
              </m:r>
              <m:r>
                <w:rPr>
                  <w:rFonts w:ascii="Cambria Math" w:hAnsi="Cambria Math" w:cstheme="minorHAnsi"/>
                  <w:lang w:val="en-US"/>
                </w:rPr>
                <m:t>=1</m:t>
              </m:r>
            </m:oMath>
            <w:r>
              <w:rPr>
                <w:rFonts w:asciiTheme="minorHAnsi" w:hAnsiTheme="minorHAnsi" w:cstheme="minorHAnsi"/>
                <w:i/>
                <w:lang w:val="en-US"/>
              </w:rPr>
              <w:t xml:space="preserve">. If the statement is true for </w:t>
            </w:r>
            <m:oMath>
              <m:r>
                <w:rPr>
                  <w:rFonts w:ascii="Cambria Math" w:hAnsi="Cambria Math" w:cs="Cambria Math"/>
                  <w:lang w:val="en-US"/>
                </w:rPr>
                <m:t>n</m:t>
              </m:r>
              <m:r>
                <w:rPr>
                  <w:rFonts w:ascii="Cambria Math" w:hAnsi="Cambria Math" w:cstheme="minorHAnsi"/>
                  <w:lang w:val="en-US"/>
                </w:rPr>
                <m:t>=</m:t>
              </m:r>
              <m:r>
                <w:rPr>
                  <w:rFonts w:ascii="Cambria Math" w:hAnsi="Cambria Math" w:cs="Cambria Math"/>
                  <w:lang w:val="en-US"/>
                </w:rPr>
                <m:t>k</m:t>
              </m:r>
            </m:oMath>
            <w:r>
              <w:rPr>
                <w:rFonts w:asciiTheme="minorHAnsi" w:hAnsiTheme="minorHAnsi" w:cstheme="minorHAnsi"/>
                <w:i/>
                <w:lang w:val="en-US"/>
              </w:rPr>
              <w:t xml:space="preserve">, it is also true for </w:t>
            </w:r>
            <m:oMath>
              <m:r>
                <w:rPr>
                  <w:rFonts w:ascii="Cambria Math" w:hAnsi="Cambria Math" w:cs="Cambria Math"/>
                  <w:lang w:val="en-US"/>
                </w:rPr>
                <m:t>n</m:t>
              </m:r>
              <m:r>
                <w:rPr>
                  <w:rFonts w:ascii="Cambria Math" w:hAnsi="Cambria Math" w:cstheme="minorHAnsi"/>
                  <w:lang w:val="en-US"/>
                </w:rPr>
                <m:t>=</m:t>
              </m:r>
              <m:r>
                <w:rPr>
                  <w:rFonts w:ascii="Cambria Math" w:hAnsi="Cambria Math" w:cs="Cambria Math"/>
                  <w:lang w:val="en-US"/>
                </w:rPr>
                <m:t>k</m:t>
              </m:r>
              <m:r>
                <w:rPr>
                  <w:rFonts w:ascii="Cambria Math" w:hAnsi="Cambria Math" w:cstheme="minorHAnsi"/>
                  <w:lang w:val="en-US"/>
                </w:rPr>
                <m:t>+1</m:t>
              </m:r>
            </m:oMath>
            <w:r>
              <w:rPr>
                <w:rFonts w:asciiTheme="minorHAnsi" w:hAnsiTheme="minorHAnsi" w:cstheme="minorHAnsi"/>
                <w:i/>
                <w:lang w:val="en-US"/>
              </w:rPr>
              <w:t xml:space="preserve">. Thus, the statement is true for all </w:t>
            </w:r>
            <m:oMath>
              <m:r>
                <w:rPr>
                  <w:rFonts w:ascii="Cambria Math" w:hAnsi="Cambria Math" w:cs="Cambria Math"/>
                  <w:lang w:val="en-US"/>
                </w:rPr>
                <m:t>n</m:t>
              </m:r>
              <m:r>
                <m:rPr>
                  <m:scr m:val="double-struck"/>
                </m:rPr>
                <w:rPr>
                  <w:rFonts w:ascii="Cambria Math" w:hAnsi="Cambria Math" w:cs="Cambria Math"/>
                  <w:lang w:val="en-US"/>
                </w:rPr>
                <m:t>∈N</m:t>
              </m:r>
            </m:oMath>
            <w:r>
              <w:rPr>
                <w:rFonts w:asciiTheme="minorHAnsi" w:eastAsiaTheme="minorEastAsia" w:hAnsiTheme="minorHAnsi" w:cstheme="minorHAnsi"/>
                <w:i/>
                <w:lang w:val="en-US"/>
              </w:rPr>
              <w:t>.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14:paraId="0A3CF7A0" w14:textId="5194911C" w:rsidR="00CA0B91" w:rsidRDefault="00CA0B91" w:rsidP="00CA0B91">
            <w:pPr>
              <w:pStyle w:val="ListParagraph"/>
            </w:pPr>
            <w:r>
              <w:t>Antwoord van RK</w:t>
            </w:r>
            <w:r w:rsidR="002C5551">
              <w:t xml:space="preserve"> (enige een, hang af van die “OF” hierbo wat die leerder gedoen het)</w:t>
            </w:r>
          </w:p>
          <w:p w14:paraId="5FF47809" w14:textId="77777777" w:rsidR="00CA0B91" w:rsidRDefault="00CA0B91" w:rsidP="00CA0B91"/>
          <w:p w14:paraId="40ADD2FA" w14:textId="77777777" w:rsidR="00CA0B91" w:rsidRDefault="00CA0B91" w:rsidP="00CA0B91"/>
          <w:p w14:paraId="67839543" w14:textId="77777777" w:rsidR="00CA0B91" w:rsidRDefault="00CA0B91" w:rsidP="00CA0B91"/>
          <w:p w14:paraId="72A0F86F" w14:textId="77777777" w:rsidR="00CA0B91" w:rsidRDefault="00CA0B91" w:rsidP="00CA0B91"/>
          <w:p w14:paraId="2467BA4E" w14:textId="77777777" w:rsidR="00CA0B91" w:rsidRDefault="00CA0B91" w:rsidP="00CA0B91">
            <w:pPr>
              <w:pStyle w:val="ListParagraph"/>
            </w:pPr>
            <w:r>
              <w:t>Storie</w:t>
            </w:r>
          </w:p>
          <w:p w14:paraId="2C40BA3C" w14:textId="62916715" w:rsidR="00CA0B91" w:rsidRPr="00A57731" w:rsidRDefault="00CA0B91" w:rsidP="00CA0B91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1</w:t>
            </w:r>
            <w:r w:rsidR="002C5551">
              <w:rPr>
                <w:highlight w:val="lightGray"/>
              </w:rPr>
              <w:t>2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5BEEFBD8" w14:textId="5BD33759" w:rsidR="009E3598" w:rsidRDefault="009E3598"/>
    <w:p w14:paraId="4E2C46E1" w14:textId="77777777" w:rsidR="009E3598" w:rsidRDefault="009E3598">
      <w:pPr>
        <w:spacing w:before="0" w:after="160"/>
      </w:pPr>
      <w:r>
        <w:br w:type="page"/>
      </w:r>
    </w:p>
    <w:p w14:paraId="13A7F7F0" w14:textId="5A067D8F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5</w:t>
      </w:r>
      <w:r>
        <w:tab/>
        <w:t>[</w:t>
      </w:r>
      <w:r w:rsidR="005116C1">
        <w:t>1</w:t>
      </w:r>
      <w:r w:rsidR="004E0EAE">
        <w:t>5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090A5E" w:rsidRPr="009F0CF9" w14:paraId="52542A25" w14:textId="77777777" w:rsidTr="00B5113C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1368C2D1" w14:textId="77777777" w:rsidR="00090A5E" w:rsidRPr="00AF39FC" w:rsidRDefault="00090A5E" w:rsidP="00B5113C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3506950F" w14:textId="77777777" w:rsidR="00090A5E" w:rsidRPr="00AF39FC" w:rsidRDefault="00090A5E" w:rsidP="00B5113C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58911EB7" w14:textId="77777777" w:rsidR="00090A5E" w:rsidRPr="00A65B06" w:rsidRDefault="00090A5E" w:rsidP="00B5113C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090A5E" w:rsidRPr="009F0CF9" w14:paraId="276E18EE" w14:textId="77777777" w:rsidTr="00B5113C">
        <w:tc>
          <w:tcPr>
            <w:tcW w:w="846" w:type="dxa"/>
          </w:tcPr>
          <w:p w14:paraId="01E1BB37" w14:textId="23CD5492" w:rsidR="00090A5E" w:rsidRPr="009F0CF9" w:rsidRDefault="00104F75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5.1</w:t>
            </w:r>
          </w:p>
        </w:tc>
        <w:tc>
          <w:tcPr>
            <w:tcW w:w="6237" w:type="dxa"/>
          </w:tcPr>
          <w:p w14:paraId="6A378634" w14:textId="3D5C6A48" w:rsidR="00090A5E" w:rsidRPr="00104F75" w:rsidRDefault="003222F1" w:rsidP="00B5113C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w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35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=5,92</m:t>
                </m:r>
              </m:oMath>
            </m:oMathPara>
          </w:p>
          <w:p w14:paraId="6F47E905" w14:textId="7DBAEA69" w:rsidR="00104F75" w:rsidRPr="00104F75" w:rsidRDefault="00104F75" w:rsidP="00B5113C">
            <w:pPr>
              <w:rPr>
                <w:rFonts w:ascii="Cambria Math" w:eastAsiaTheme="minorEastAsia" w:hAnsi="Cambria Math"/>
                <w:i/>
              </w:rPr>
            </w:pPr>
            <w:r>
              <w:t xml:space="preserve">Eenheidsvektor van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w</m:t>
              </m:r>
            </m:oMath>
            <w:r>
              <w:rPr>
                <w:rFonts w:eastAsiaTheme="minorEastAsia"/>
              </w:rPr>
              <w:t xml:space="preserve"> is:</w:t>
            </w:r>
          </w:p>
          <w:p w14:paraId="4BD7E46D" w14:textId="76F376C1" w:rsidR="00104F75" w:rsidRPr="00517BD5" w:rsidRDefault="003222F1" w:rsidP="002C1622">
            <w:pPr>
              <w:ind w:left="709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w</m:t>
                    </m:r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w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35</m:t>
                            </m:r>
                          </m:e>
                        </m:rad>
                      </m:den>
                    </m:f>
                    <m:r>
                      <w:rPr>
                        <w:rFonts w:ascii="Cambria Math" w:hAnsi="Cambria Math"/>
                      </w:rPr>
                      <m:t>;-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35</m:t>
                            </m:r>
                          </m:e>
                        </m:rad>
                      </m:den>
                    </m:f>
                    <m:r>
                      <w:rPr>
                        <w:rFonts w:ascii="Cambria Math" w:hAnsi="Cambria Math"/>
                      </w:rPr>
                      <m:t>;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35</m:t>
                            </m:r>
                          </m:e>
                        </m:rad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35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i-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35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j+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35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k</m:t>
                </m:r>
              </m:oMath>
            </m:oMathPara>
          </w:p>
        </w:tc>
        <w:tc>
          <w:tcPr>
            <w:tcW w:w="3118" w:type="dxa"/>
          </w:tcPr>
          <w:p w14:paraId="34631353" w14:textId="15A33A9C" w:rsidR="00090A5E" w:rsidRDefault="002C1622" w:rsidP="00B5113C">
            <w:pPr>
              <w:pStyle w:val="ListParagraph"/>
            </w:pPr>
            <w:r>
              <w:t xml:space="preserve">Grootte van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w</m:t>
              </m:r>
            </m:oMath>
            <w:r>
              <w:t xml:space="preserve">,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w</m:t>
                  </m:r>
                </m:e>
              </m:d>
            </m:oMath>
          </w:p>
          <w:p w14:paraId="320C251A" w14:textId="77777777" w:rsidR="002C1622" w:rsidRDefault="002C1622" w:rsidP="002C1622"/>
          <w:p w14:paraId="71CF2D2F" w14:textId="48483843" w:rsidR="002C1622" w:rsidRDefault="002C1622" w:rsidP="00B5113C">
            <w:pPr>
              <w:pStyle w:val="ListParagraph"/>
            </w:pPr>
            <w:r>
              <w:t xml:space="preserve">Metode,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w</m:t>
                  </m:r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w</m:t>
                      </m:r>
                    </m:e>
                  </m:d>
                </m:den>
              </m:f>
            </m:oMath>
          </w:p>
          <w:p w14:paraId="234AB7C3" w14:textId="41FA8B11" w:rsidR="002C1622" w:rsidRDefault="002C1622" w:rsidP="00B5113C">
            <w:pPr>
              <w:pStyle w:val="ListParagraph"/>
            </w:pPr>
            <w:r>
              <w:t>Antwoord</w:t>
            </w:r>
            <w:r w:rsidR="008807D7">
              <w:t xml:space="preserve"> (enige vorm)</w:t>
            </w:r>
          </w:p>
          <w:p w14:paraId="57E92CF2" w14:textId="77777777" w:rsidR="00090A5E" w:rsidRPr="009F0CF9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1EFCA8B6" w14:textId="77777777" w:rsidTr="00B5113C">
        <w:tc>
          <w:tcPr>
            <w:tcW w:w="846" w:type="dxa"/>
          </w:tcPr>
          <w:p w14:paraId="45BF3435" w14:textId="55ABF5F7" w:rsidR="00090A5E" w:rsidRDefault="00104F75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5.2</w:t>
            </w:r>
          </w:p>
        </w:tc>
        <w:tc>
          <w:tcPr>
            <w:tcW w:w="6237" w:type="dxa"/>
          </w:tcPr>
          <w:p w14:paraId="46EDA807" w14:textId="09BA1711" w:rsidR="00090A5E" w:rsidRPr="00104F75" w:rsidRDefault="003222F1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u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e>
                </m:rad>
              </m:oMath>
            </m:oMathPara>
          </w:p>
          <w:p w14:paraId="651CBA5D" w14:textId="7E42E17D" w:rsidR="00104F75" w:rsidRPr="00104F75" w:rsidRDefault="003222F1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v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34</m:t>
                    </m:r>
                  </m:e>
                </m:rad>
              </m:oMath>
            </m:oMathPara>
          </w:p>
          <w:p w14:paraId="74F4F190" w14:textId="460BC4F2" w:rsidR="00104F75" w:rsidRPr="004E0EAE" w:rsidRDefault="00104F75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eastAsia="zh-CN"/>
                  </w:rPr>
                  <m:t>u</m:t>
                </m:r>
                <m:r>
                  <w:rPr>
                    <w:rFonts w:ascii="Cambria Math" w:hAnsi="Cambria Math"/>
                    <w:lang w:eastAsia="zh-CN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w:sym w:font="Wingdings" w:char="F09F"/>
                </m:r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lang w:eastAsia="zh-CN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-1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5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=1</m:t>
                </m:r>
              </m:oMath>
            </m:oMathPara>
          </w:p>
          <w:p w14:paraId="4C8F4444" w14:textId="77777777" w:rsidR="004E0EAE" w:rsidRPr="00104F75" w:rsidRDefault="004E0EAE" w:rsidP="00B5113C">
            <w:pPr>
              <w:rPr>
                <w:rFonts w:eastAsiaTheme="minorEastAsia"/>
                <w:lang w:eastAsia="zh-CN"/>
              </w:rPr>
            </w:pPr>
          </w:p>
          <w:p w14:paraId="5342B59C" w14:textId="6E3E0A11" w:rsidR="00104F75" w:rsidRPr="00104F75" w:rsidRDefault="00104F75" w:rsidP="00B5113C">
            <w:pPr>
              <w:rPr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eastAsia="zh-CN"/>
                  </w:rPr>
                  <m:t>u</m:t>
                </m:r>
                <m:r>
                  <w:rPr>
                    <w:rFonts w:ascii="Cambria Math" w:hAnsi="Cambria Math"/>
                    <w:lang w:eastAsia="zh-CN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w:sym w:font="Wingdings" w:char="F09F"/>
                </m:r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lang w:eastAsia="zh-CN"/>
                  </w:rPr>
                  <m:t>v</m:t>
                </m:r>
                <m:r>
                  <m:rPr>
                    <m:sty m:val="bi"/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u</m:t>
                    </m:r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v</m:t>
                    </m:r>
                  </m:e>
                </m:d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lang w:eastAsia="zh-CN"/>
                      </w:rPr>
                      <m:t>θ</m:t>
                    </m:r>
                  </m:e>
                </m:func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1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e>
                </m:rad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34</m:t>
                    </m:r>
                  </m:e>
                </m:rad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lang w:eastAsia="zh-CN"/>
                      </w:rPr>
                      <m:t>θ</m:t>
                    </m:r>
                  </m:e>
                </m:func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lang w:eastAsia="zh-CN"/>
                      </w:rPr>
                      <m:t>θ</m:t>
                    </m:r>
                  </m:e>
                </m:func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6</m:t>
                        </m:r>
                      </m:e>
                    </m:rad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34</m:t>
                        </m:r>
                      </m:e>
                    </m:rad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θ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 xml:space="preserve">=1.50 </m:t>
                </m:r>
                <m:r>
                  <m:rPr>
                    <m:nor/>
                  </m:rPr>
                  <m:t>rad</m:t>
                </m:r>
              </m:oMath>
            </m:oMathPara>
          </w:p>
        </w:tc>
        <w:tc>
          <w:tcPr>
            <w:tcW w:w="3118" w:type="dxa"/>
          </w:tcPr>
          <w:p w14:paraId="413E1224" w14:textId="514E0AB4" w:rsidR="00090A5E" w:rsidRPr="002C1622" w:rsidRDefault="002C1622" w:rsidP="00321B2C">
            <w:pPr>
              <w:pStyle w:val="ListParagraph"/>
              <w:spacing w:line="276" w:lineRule="auto"/>
            </w:pPr>
            <w:r>
              <w:t xml:space="preserve">Grootte van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oMath>
            <w:r>
              <w:t xml:space="preserve">,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</m:d>
            </m:oMath>
          </w:p>
          <w:p w14:paraId="39FD85B7" w14:textId="713EE7A8" w:rsidR="002C1622" w:rsidRPr="002C1622" w:rsidRDefault="002C1622" w:rsidP="00321B2C">
            <w:pPr>
              <w:pStyle w:val="ListParagraph"/>
              <w:spacing w:line="276" w:lineRule="auto"/>
            </w:pPr>
            <w:r>
              <w:t xml:space="preserve">Grootte van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oMath>
            <w:r w:rsidRPr="002C1622">
              <w:t>,</w:t>
            </w:r>
            <w:r w:rsidRPr="002C1622">
              <w:rPr>
                <w:b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</m:d>
            </m:oMath>
          </w:p>
          <w:p w14:paraId="154A1EC1" w14:textId="6AA673A3" w:rsidR="002C1622" w:rsidRPr="002C1622" w:rsidRDefault="002C1622" w:rsidP="00321B2C">
            <w:pPr>
              <w:pStyle w:val="ListParagraph"/>
              <w:spacing w:line="276" w:lineRule="auto"/>
            </w:pPr>
            <w:r>
              <w:t xml:space="preserve">Puntproduk,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Wingdings" w:char="F09F"/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oMath>
          </w:p>
          <w:p w14:paraId="0EAF2164" w14:textId="2F3AC211" w:rsidR="002C1622" w:rsidRDefault="002C1622" w:rsidP="002C1622">
            <w:pPr>
              <w:pStyle w:val="NoSpacing"/>
              <w:rPr>
                <w:sz w:val="16"/>
              </w:rPr>
            </w:pPr>
          </w:p>
          <w:p w14:paraId="7C33C616" w14:textId="77777777" w:rsidR="004E0EAE" w:rsidRDefault="004E0EAE" w:rsidP="002C1622">
            <w:pPr>
              <w:pStyle w:val="NoSpacing"/>
              <w:rPr>
                <w:sz w:val="16"/>
              </w:rPr>
            </w:pPr>
          </w:p>
          <w:p w14:paraId="037AECC3" w14:textId="77777777" w:rsidR="00321B2C" w:rsidRPr="002C1622" w:rsidRDefault="00321B2C" w:rsidP="002C1622">
            <w:pPr>
              <w:pStyle w:val="NoSpacing"/>
              <w:rPr>
                <w:sz w:val="16"/>
              </w:rPr>
            </w:pPr>
          </w:p>
          <w:p w14:paraId="01E974DC" w14:textId="3F119730" w:rsidR="002C1622" w:rsidRDefault="002C1622" w:rsidP="00B5113C">
            <w:pPr>
              <w:pStyle w:val="ListParagraph"/>
            </w:pPr>
            <w:r>
              <w:t>Vervang in formule</w:t>
            </w:r>
          </w:p>
          <w:p w14:paraId="355B0DEB" w14:textId="694337DF" w:rsidR="002C1622" w:rsidRDefault="002C1622" w:rsidP="002C1622">
            <w:pPr>
              <w:rPr>
                <w:sz w:val="28"/>
              </w:rPr>
            </w:pPr>
          </w:p>
          <w:p w14:paraId="52C345D8" w14:textId="77777777" w:rsidR="004E0EAE" w:rsidRPr="002C1622" w:rsidRDefault="004E0EAE" w:rsidP="004E0EAE">
            <w:pPr>
              <w:pStyle w:val="NoSpacing"/>
            </w:pPr>
          </w:p>
          <w:p w14:paraId="22E0A7A9" w14:textId="0131B2D6" w:rsidR="002C1622" w:rsidRDefault="002C1622" w:rsidP="00B5113C">
            <w:pPr>
              <w:pStyle w:val="ListParagraph"/>
            </w:pPr>
            <w:r>
              <w:t>Antwoord</w:t>
            </w:r>
          </w:p>
          <w:p w14:paraId="054ABB36" w14:textId="79191FB6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3D25AF">
              <w:rPr>
                <w:highlight w:val="lightGray"/>
              </w:rPr>
              <w:t>5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1DA13AEE" w14:textId="77777777" w:rsidTr="00B5113C">
        <w:tc>
          <w:tcPr>
            <w:tcW w:w="846" w:type="dxa"/>
          </w:tcPr>
          <w:p w14:paraId="5DE11A65" w14:textId="2086D8C9" w:rsidR="00090A5E" w:rsidRDefault="00104F75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5.3</w:t>
            </w:r>
          </w:p>
        </w:tc>
        <w:tc>
          <w:tcPr>
            <w:tcW w:w="6237" w:type="dxa"/>
          </w:tcPr>
          <w:p w14:paraId="0A033AC6" w14:textId="5E66DB14" w:rsidR="00A71929" w:rsidRPr="004E0EAE" w:rsidRDefault="00A71929" w:rsidP="00B5113C">
            <w:pPr>
              <w:rPr>
                <w:rFonts w:eastAsiaTheme="minorEastAsia" w:cs="Arial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lang w:eastAsia="zh-CN"/>
                  </w:rPr>
                  <m:t>u×w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i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j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k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=i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 w:cs="Arial"/>
                    <w:lang w:eastAsia="zh-CN"/>
                  </w:rPr>
                  <m:t>-j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 w:cs="Arial"/>
                    <w:lang w:eastAsia="zh-CN"/>
                  </w:rPr>
                  <m:t>+k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Arial"/>
                              <w:lang w:eastAsia="zh-CN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=i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6-1</m:t>
                    </m:r>
                  </m:e>
                </m:d>
                <m:r>
                  <w:rPr>
                    <w:rFonts w:ascii="Cambria Math" w:eastAsiaTheme="minorEastAsia" w:hAnsi="Cambria Math" w:cs="Arial"/>
                    <w:lang w:eastAsia="zh-CN"/>
                  </w:rPr>
                  <m:t>-j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3+5</m:t>
                    </m:r>
                  </m:e>
                </m:d>
                <m:r>
                  <w:rPr>
                    <w:rFonts w:ascii="Cambria Math" w:eastAsiaTheme="minorEastAsia" w:hAnsi="Cambria Math" w:cs="Arial"/>
                    <w:lang w:eastAsia="zh-CN"/>
                  </w:rPr>
                  <m:t>+k(-1-10)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=5i-8j-11k</m:t>
                </m:r>
              </m:oMath>
            </m:oMathPara>
          </w:p>
          <w:p w14:paraId="2AEF7332" w14:textId="77777777" w:rsidR="004E0EAE" w:rsidRPr="00A71929" w:rsidRDefault="004E0EAE" w:rsidP="00B5113C">
            <w:pPr>
              <w:rPr>
                <w:rFonts w:eastAsiaTheme="minorEastAsia" w:cs="Arial"/>
                <w:lang w:eastAsia="zh-CN"/>
              </w:rPr>
            </w:pPr>
          </w:p>
          <w:p w14:paraId="6771AB28" w14:textId="77777777" w:rsidR="00A71929" w:rsidRDefault="00A71929" w:rsidP="00B5113C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>Oppervlakte van parallelogram:</w:t>
            </w:r>
          </w:p>
          <w:p w14:paraId="1FBE6B16" w14:textId="466EDFCD" w:rsidR="00A71929" w:rsidRPr="00A71929" w:rsidRDefault="003222F1" w:rsidP="00B5113C">
            <w:pPr>
              <w:rPr>
                <w:rFonts w:eastAsiaTheme="minorEastAsia" w:cs="Arial"/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lang w:eastAsia="zh-CN"/>
                      </w:rPr>
                      <m:t>u×w</m:t>
                    </m:r>
                  </m:e>
                </m:d>
                <m: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11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210</m:t>
                    </m:r>
                  </m:e>
                </m:rad>
                <m:r>
                  <w:rPr>
                    <w:rFonts w:ascii="Cambria Math" w:eastAsiaTheme="minorEastAsia" w:hAnsi="Cambria Math" w:cs="Arial"/>
                    <w:lang w:eastAsia="zh-CN"/>
                  </w:rPr>
                  <m:t>=14.49</m:t>
                </m:r>
              </m:oMath>
            </m:oMathPara>
          </w:p>
        </w:tc>
        <w:tc>
          <w:tcPr>
            <w:tcW w:w="3118" w:type="dxa"/>
          </w:tcPr>
          <w:p w14:paraId="79CA8E1F" w14:textId="77777777" w:rsidR="002C1622" w:rsidRDefault="002C1622" w:rsidP="002C1622">
            <w:pPr>
              <w:pStyle w:val="NoSpacing"/>
            </w:pPr>
          </w:p>
          <w:p w14:paraId="671EEF06" w14:textId="6ABB402F" w:rsidR="00090A5E" w:rsidRPr="002C1622" w:rsidRDefault="00A71929" w:rsidP="00B5113C">
            <w:pPr>
              <w:pStyle w:val="ListParagraph"/>
            </w:pPr>
            <w:r>
              <w:t xml:space="preserve">Determinant van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u×w</m:t>
              </m:r>
            </m:oMath>
          </w:p>
          <w:p w14:paraId="2C9A2DE8" w14:textId="77777777" w:rsidR="002C1622" w:rsidRPr="00A71929" w:rsidRDefault="002C1622" w:rsidP="002C1622">
            <w:pPr>
              <w:pStyle w:val="NoSpacing"/>
            </w:pPr>
          </w:p>
          <w:p w14:paraId="75AD30E3" w14:textId="31DFE729" w:rsidR="00A71929" w:rsidRDefault="002C1622" w:rsidP="00B5113C">
            <w:pPr>
              <w:pStyle w:val="ListParagraph"/>
            </w:pPr>
            <w:r w:rsidRPr="002C1622">
              <w:rPr>
                <w:rFonts w:ascii="Segoe UI Symbol" w:hAnsi="Segoe UI Symbol"/>
                <w:b/>
              </w:rPr>
              <w:t>✔✔</w:t>
            </w:r>
            <w:r>
              <w:t xml:space="preserve"> Elke determinant</w:t>
            </w:r>
          </w:p>
          <w:p w14:paraId="75B3ED7A" w14:textId="77777777" w:rsidR="002C1622" w:rsidRDefault="002C1622" w:rsidP="002C1622">
            <w:pPr>
              <w:pStyle w:val="NoSpacing"/>
            </w:pPr>
          </w:p>
          <w:p w14:paraId="21072354" w14:textId="3DC72D73" w:rsidR="002C1622" w:rsidRDefault="002C1622" w:rsidP="007A41CF">
            <w:pPr>
              <w:pStyle w:val="ListParagraph"/>
            </w:pPr>
            <w:r>
              <w:t>Antwoord</w:t>
            </w:r>
          </w:p>
          <w:p w14:paraId="09E8458E" w14:textId="3F231257" w:rsidR="002C1622" w:rsidRDefault="002C1622" w:rsidP="002C1622">
            <w:pPr>
              <w:pStyle w:val="NoSpacing"/>
            </w:pPr>
          </w:p>
          <w:p w14:paraId="3F8370E4" w14:textId="77777777" w:rsidR="004E0EAE" w:rsidRDefault="004E0EAE" w:rsidP="002C1622">
            <w:pPr>
              <w:pStyle w:val="NoSpacing"/>
            </w:pPr>
          </w:p>
          <w:p w14:paraId="5224C887" w14:textId="72CF06E2" w:rsidR="002C1622" w:rsidRDefault="002C1622" w:rsidP="00B5113C">
            <w:pPr>
              <w:pStyle w:val="ListParagraph"/>
            </w:pPr>
            <w:r>
              <w:t xml:space="preserve">Metode,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</w:rPr>
                    <m:t>u×w</m:t>
                  </m:r>
                </m:e>
              </m:d>
            </m:oMath>
          </w:p>
          <w:p w14:paraId="2F251CB5" w14:textId="791C6A3E" w:rsidR="002C1622" w:rsidRDefault="002C1622" w:rsidP="00B5113C">
            <w:pPr>
              <w:pStyle w:val="ListParagraph"/>
            </w:pPr>
            <w:r>
              <w:t>Antwoord</w:t>
            </w:r>
          </w:p>
          <w:p w14:paraId="28C4B6B0" w14:textId="7E911A5E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4E0EAE">
              <w:rPr>
                <w:highlight w:val="lightGray"/>
              </w:rPr>
              <w:t>7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6711277B" w14:textId="50DBA65A" w:rsidR="009E3598" w:rsidRDefault="009E3598"/>
    <w:p w14:paraId="1589B7A5" w14:textId="77777777" w:rsidR="009E3598" w:rsidRDefault="009E3598">
      <w:pPr>
        <w:spacing w:before="0" w:after="160"/>
      </w:pPr>
      <w:r>
        <w:br w:type="page"/>
      </w:r>
    </w:p>
    <w:p w14:paraId="5F56EC76" w14:textId="3239D1FB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6</w:t>
      </w:r>
      <w:r>
        <w:tab/>
      </w:r>
      <w:r w:rsidR="00C248F9">
        <w:t>[2</w:t>
      </w:r>
      <w:r w:rsidR="008807D7">
        <w:t>4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090A5E" w:rsidRPr="009F0CF9" w14:paraId="185F29C5" w14:textId="77777777" w:rsidTr="00B5113C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318720E5" w14:textId="77777777" w:rsidR="00090A5E" w:rsidRPr="00AF39FC" w:rsidRDefault="00090A5E" w:rsidP="00B5113C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2805D227" w14:textId="77777777" w:rsidR="00090A5E" w:rsidRPr="00AF39FC" w:rsidRDefault="00090A5E" w:rsidP="00B5113C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25BD74C" w14:textId="77777777" w:rsidR="00090A5E" w:rsidRPr="00A65B06" w:rsidRDefault="00090A5E" w:rsidP="00B5113C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090A5E" w:rsidRPr="009F0CF9" w14:paraId="0766A703" w14:textId="77777777" w:rsidTr="00B5113C">
        <w:tc>
          <w:tcPr>
            <w:tcW w:w="846" w:type="dxa"/>
          </w:tcPr>
          <w:p w14:paraId="15D23606" w14:textId="43953145" w:rsidR="00090A5E" w:rsidRPr="008006A2" w:rsidRDefault="008B0054" w:rsidP="00B5113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006A2">
              <w:rPr>
                <w:rFonts w:asciiTheme="minorHAnsi" w:hAnsiTheme="minorHAnsi" w:cstheme="minorHAnsi"/>
                <w:color w:val="000000" w:themeColor="text1"/>
              </w:rPr>
              <w:t>6.1</w:t>
            </w:r>
          </w:p>
        </w:tc>
        <w:tc>
          <w:tcPr>
            <w:tcW w:w="6237" w:type="dxa"/>
          </w:tcPr>
          <w:p w14:paraId="3C6F4B4A" w14:textId="6E2515C2" w:rsidR="008B0054" w:rsidRPr="008006A2" w:rsidRDefault="008B0054" w:rsidP="00B5113C">
            <w:pPr>
              <w:rPr>
                <w:rFonts w:asciiTheme="minorHAnsi" w:eastAsiaTheme="minorEastAsia" w:hAnsiTheme="minorHAnsi" w:cstheme="minorHAnsi"/>
              </w:rPr>
            </w:pPr>
            <m:oMathPara>
              <m:oMath>
                <m:r>
                  <w:rPr>
                    <w:rFonts w:ascii="Cambria Math" w:hAnsi="Cambria Math" w:cstheme="minorHAnsi"/>
                  </w:rPr>
                  <m:t>y</m:t>
                </m:r>
                <m:r>
                  <m:rPr>
                    <m:aln/>
                  </m:rPr>
                  <w:rPr>
                    <w:rFonts w:ascii="Cambria Math" w:hAnsi="Cambria Math" w:cstheme="minorHAnsi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hAnsi="Cambria Math" w:cstheme="minorHAnsi"/>
                  </w:rPr>
                  <m:t>+1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w:br/>
                </m:r>
              </m:oMath>
              <m:oMath>
                <m:r>
                  <w:rPr>
                    <w:rFonts w:ascii="Cambria Math" w:hAnsi="Cambria Math" w:cstheme="minorHAnsi"/>
                  </w:rPr>
                  <m:t>x</m:t>
                </m:r>
                <m:r>
                  <m:rPr>
                    <m:aln/>
                  </m:rPr>
                  <w:rPr>
                    <w:rFonts w:ascii="Cambria Math" w:hAnsi="Cambria Math" w:cstheme="minorHAnsi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y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hAnsi="Cambria Math" w:cstheme="minorHAnsi"/>
                  </w:rPr>
                  <m:t>+1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w:br/>
                </m:r>
              </m:oMath>
              <m:oMath>
                <m:r>
                  <w:rPr>
                    <w:rFonts w:ascii="Cambria Math" w:hAnsi="Cambria Math" w:cstheme="minorHAnsi"/>
                  </w:rPr>
                  <m:t>x-1</m:t>
                </m:r>
                <m:r>
                  <m:rPr>
                    <m:aln/>
                  </m:rPr>
                  <w:rPr>
                    <w:rFonts w:ascii="Cambria Math" w:hAnsi="Cambria Math" w:cstheme="minorHAnsi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y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2</m:t>
                        </m:r>
                      </m:den>
                    </m:f>
                  </m:e>
                </m:func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</w:rPr>
                      <m:t>y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</w:rPr>
                      <m:t>2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 w:cstheme="minorHAnsi"/>
                  </w:rPr>
                  <m:t>=</m:t>
                </m:r>
                <m:func>
                  <m:func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</w:rPr>
                      <m:t>bgsin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x-1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theme="minorHAnsi"/>
                  </w:rPr>
                  <m:t>y</m:t>
                </m:r>
                <m:r>
                  <m:rPr>
                    <m:aln/>
                  </m:rPr>
                  <w:rPr>
                    <w:rFonts w:ascii="Cambria Math" w:eastAsiaTheme="minorEastAsia" w:hAnsi="Cambria Math" w:cstheme="minorHAnsi"/>
                  </w:rPr>
                  <m:t>=2</m:t>
                </m:r>
                <m:func>
                  <m:funcPr>
                    <m:ctrlPr>
                      <w:rPr>
                        <w:rFonts w:ascii="Cambria Math" w:eastAsiaTheme="minorEastAsia" w:hAnsi="Cambria Math" w:cstheme="minorHAnsi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</w:rPr>
                      <m:t>bgsin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theme="minorHAnsi"/>
                          </w:rPr>
                          <m:t>x-1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3118" w:type="dxa"/>
          </w:tcPr>
          <w:p w14:paraId="0D8FE4A5" w14:textId="77777777" w:rsidR="00D06441" w:rsidRPr="00D06441" w:rsidRDefault="00D06441" w:rsidP="00D06441">
            <w:pPr>
              <w:rPr>
                <w:sz w:val="32"/>
              </w:rPr>
            </w:pPr>
          </w:p>
          <w:p w14:paraId="14A817D3" w14:textId="3A8EA655" w:rsidR="00090A5E" w:rsidRDefault="00D06441" w:rsidP="00B5113C">
            <w:pPr>
              <w:pStyle w:val="ListParagraph"/>
            </w:pPr>
            <w:r>
              <w:t xml:space="preserve">Ruil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t xml:space="preserve"> en </w:t>
            </w:r>
            <m:oMath>
              <m:r>
                <w:rPr>
                  <w:rFonts w:ascii="Cambria Math" w:hAnsi="Cambria Math"/>
                </w:rPr>
                <m:t>y</m:t>
              </m:r>
            </m:oMath>
            <w:r>
              <w:t xml:space="preserve"> om</w:t>
            </w:r>
          </w:p>
          <w:p w14:paraId="350DAE5D" w14:textId="644358A5" w:rsidR="00D06441" w:rsidRDefault="00D06441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-1</m:t>
              </m:r>
            </m:oMath>
          </w:p>
          <w:p w14:paraId="06AC8F75" w14:textId="77777777" w:rsidR="00D06441" w:rsidRDefault="00D06441" w:rsidP="00D06441">
            <w:pPr>
              <w:pStyle w:val="NoSpacing"/>
            </w:pPr>
          </w:p>
          <w:p w14:paraId="2665D311" w14:textId="7C61E687" w:rsidR="00D06441" w:rsidRDefault="003222F1" w:rsidP="00B5113C">
            <w:pPr>
              <w:pStyle w:val="ListParagraph"/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bgsin</m:t>
                  </m:r>
                </m:fName>
                <m:e/>
              </m:func>
            </m:oMath>
          </w:p>
          <w:p w14:paraId="121FF659" w14:textId="77777777" w:rsidR="00D06441" w:rsidRDefault="00D06441" w:rsidP="00D06441">
            <w:pPr>
              <w:pStyle w:val="NoSpacing"/>
            </w:pPr>
          </w:p>
          <w:p w14:paraId="063E5230" w14:textId="1F311F68" w:rsidR="00D06441" w:rsidRDefault="00D06441" w:rsidP="00B5113C">
            <w:pPr>
              <w:pStyle w:val="ListParagraph"/>
            </w:pPr>
            <w:r>
              <w:t xml:space="preserve">Antwoord </w:t>
            </w:r>
          </w:p>
          <w:p w14:paraId="0FA6A723" w14:textId="1441BBDE" w:rsidR="00090A5E" w:rsidRPr="009F0CF9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D06441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676DB41C" w14:textId="77777777" w:rsidTr="00B5113C">
        <w:tc>
          <w:tcPr>
            <w:tcW w:w="846" w:type="dxa"/>
          </w:tcPr>
          <w:p w14:paraId="0821C189" w14:textId="364D22A1" w:rsidR="00090A5E" w:rsidRPr="008006A2" w:rsidRDefault="008B0054" w:rsidP="00B5113C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8006A2">
              <w:rPr>
                <w:rFonts w:asciiTheme="minorHAnsi" w:hAnsiTheme="minorHAnsi" w:cstheme="minorHAnsi"/>
                <w:color w:val="000000" w:themeColor="text1"/>
              </w:rPr>
              <w:t>6.2 (a)</w:t>
            </w:r>
          </w:p>
        </w:tc>
        <w:tc>
          <w:tcPr>
            <w:tcW w:w="6237" w:type="dxa"/>
          </w:tcPr>
          <w:p w14:paraId="120A5507" w14:textId="7DE048DB" w:rsidR="008B0054" w:rsidRPr="008006A2" w:rsidRDefault="00557BFB" w:rsidP="00B5113C">
            <w:pPr>
              <w:rPr>
                <w:rFonts w:asciiTheme="minorHAnsi" w:hAnsiTheme="minorHAnsi" w:cstheme="minorHAnsi"/>
                <w:b/>
                <w:lang w:eastAsia="zh-CN"/>
              </w:rPr>
            </w:pPr>
            <w:r w:rsidRPr="00557BFB">
              <w:rPr>
                <w:rFonts w:asciiTheme="minorHAnsi" w:hAnsiTheme="minorHAnsi" w:cstheme="minorHAnsi"/>
                <w:b/>
                <w:noProof/>
                <w:lang w:eastAsia="zh-CN"/>
              </w:rPr>
              <w:drawing>
                <wp:inline distT="0" distB="0" distL="0" distR="0" wp14:anchorId="2058018E" wp14:editId="7B254EE2">
                  <wp:extent cx="1974717" cy="2133600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417" cy="2137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316CA01F" w14:textId="66DDD7B4" w:rsidR="00090A5E" w:rsidRDefault="00557BFB" w:rsidP="00B5113C">
            <w:pPr>
              <w:pStyle w:val="ListParagraph"/>
            </w:pPr>
            <w:r w:rsidRPr="00B565D4">
              <w:rPr>
                <w:rFonts w:ascii="Segoe UI Symbol" w:eastAsiaTheme="minorEastAsia" w:hAnsi="Segoe UI Symbol" w:cstheme="minorHAnsi"/>
                <w:b/>
                <w:noProof/>
              </w:rPr>
              <w:t>✔</w:t>
            </w:r>
            <w:r>
              <w:rPr>
                <w:rFonts w:ascii="Segoe UI Symbol" w:eastAsiaTheme="minorEastAsia" w:hAnsi="Segoe UI Symbol" w:cstheme="minorHAnsi"/>
                <w:b/>
                <w:noProof/>
              </w:rPr>
              <w:t xml:space="preserve"> </w:t>
            </w:r>
            <w:r>
              <w:t xml:space="preserve">Eindpunt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;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oMath>
          </w:p>
          <w:p w14:paraId="17CD9A86" w14:textId="295F816A" w:rsidR="00557BFB" w:rsidRDefault="00557BFB" w:rsidP="00B5113C">
            <w:pPr>
              <w:pStyle w:val="ListParagraph"/>
            </w:pPr>
            <w:r w:rsidRPr="00B565D4">
              <w:rPr>
                <w:rFonts w:ascii="Segoe UI Symbol" w:eastAsiaTheme="minorEastAsia" w:hAnsi="Segoe UI Symbol" w:cstheme="minorHAnsi"/>
                <w:b/>
                <w:noProof/>
              </w:rPr>
              <w:t>✔</w:t>
            </w:r>
            <w:r>
              <w:rPr>
                <w:rFonts w:ascii="Segoe UI Symbol" w:eastAsiaTheme="minorEastAsia" w:hAnsi="Segoe UI Symbol" w:cstheme="minorHAnsi"/>
                <w:b/>
                <w:noProof/>
              </w:rPr>
              <w:t xml:space="preserve"> </w:t>
            </w:r>
            <w:r>
              <w:t xml:space="preserve">Eindpunt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;-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</m:t>
                      </m:r>
                    </m:den>
                  </m:f>
                </m:e>
              </m:d>
            </m:oMath>
          </w:p>
          <w:p w14:paraId="09776155" w14:textId="7337B46A" w:rsidR="00D06441" w:rsidRDefault="00557BFB" w:rsidP="00D06441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y</m:t>
              </m:r>
            </m:oMath>
            <w:r>
              <w:t xml:space="preserve">-afsnit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43DDA796" w14:textId="5CCDF265" w:rsidR="00D06441" w:rsidRDefault="00D06441" w:rsidP="00D06441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x</m:t>
              </m:r>
            </m:oMath>
            <w:r>
              <w:t>-</w:t>
            </w:r>
            <w:r w:rsidR="00557BFB">
              <w:t xml:space="preserve">afsnit </w:t>
            </w:r>
            <m:oMath>
              <m:r>
                <w:rPr>
                  <w:rFonts w:ascii="Cambria Math" w:hAnsi="Cambria Math"/>
                </w:rPr>
                <m:t>1,37</m:t>
              </m:r>
            </m:oMath>
          </w:p>
          <w:p w14:paraId="2CF5C530" w14:textId="5F1EF713" w:rsidR="00D06441" w:rsidRDefault="00557BFB" w:rsidP="00173F8C">
            <w:pPr>
              <w:pStyle w:val="ListParagraph"/>
            </w:pPr>
            <w:r>
              <w:t>Vorm</w:t>
            </w:r>
          </w:p>
          <w:p w14:paraId="2F47900B" w14:textId="18E72EAA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A715EB">
              <w:rPr>
                <w:highlight w:val="lightGray"/>
              </w:rPr>
              <w:t>7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26971C81" w14:textId="77777777" w:rsidTr="00B5113C">
        <w:tc>
          <w:tcPr>
            <w:tcW w:w="846" w:type="dxa"/>
          </w:tcPr>
          <w:p w14:paraId="76A38643" w14:textId="6C4247A0" w:rsidR="00090A5E" w:rsidRDefault="00F5080F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6.2 (b)</w:t>
            </w:r>
          </w:p>
        </w:tc>
        <w:tc>
          <w:tcPr>
            <w:tcW w:w="6237" w:type="dxa"/>
          </w:tcPr>
          <w:p w14:paraId="7A62AE59" w14:textId="6D975A9C" w:rsidR="00090A5E" w:rsidRPr="008006A2" w:rsidRDefault="00A715EB" w:rsidP="00A715EB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Translasie van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fPr>
                <m:num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den>
              </m:f>
            </m:oMath>
            <w:r>
              <w:rPr>
                <w:rFonts w:eastAsiaTheme="minorEastAsia"/>
                <w:lang w:eastAsia="zh-CN"/>
              </w:rPr>
              <w:t xml:space="preserve"> eenhede </w:t>
            </w:r>
            <w:r w:rsidR="00A84211">
              <w:rPr>
                <w:rFonts w:eastAsiaTheme="minorEastAsia"/>
                <w:lang w:eastAsia="zh-CN"/>
              </w:rPr>
              <w:t xml:space="preserve">horisontaal na links en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eastAsia="zh-CN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eastAsia="zh-CN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lang w:eastAsia="zh-CN"/>
                    </w:rPr>
                    <m:t>3</m:t>
                  </m:r>
                </m:den>
              </m:f>
            </m:oMath>
            <w:r w:rsidR="00A84211">
              <w:rPr>
                <w:rFonts w:eastAsiaTheme="minorEastAsia"/>
                <w:lang w:eastAsia="zh-CN"/>
              </w:rPr>
              <w:t xml:space="preserve"> eenhede vertikaal opwaarts.</w:t>
            </w:r>
          </w:p>
        </w:tc>
        <w:tc>
          <w:tcPr>
            <w:tcW w:w="3118" w:type="dxa"/>
          </w:tcPr>
          <w:p w14:paraId="4D31EA04" w14:textId="6AD7DACE" w:rsidR="00A84211" w:rsidRDefault="003222F1" w:rsidP="008006A2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A84211">
              <w:t xml:space="preserve"> eenhede horisontaal links</w:t>
            </w:r>
          </w:p>
          <w:p w14:paraId="6635C78D" w14:textId="11834899" w:rsidR="008006A2" w:rsidRDefault="003222F1" w:rsidP="008006A2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="00A84211">
              <w:t xml:space="preserve"> eenhede</w:t>
            </w:r>
          </w:p>
          <w:p w14:paraId="6EF5E3AC" w14:textId="1BCF2CAD" w:rsidR="008006A2" w:rsidRDefault="00A84211" w:rsidP="008006A2">
            <w:pPr>
              <w:pStyle w:val="ListParagraph"/>
            </w:pPr>
            <w:r>
              <w:t>vertikaal opwaarts</w:t>
            </w:r>
          </w:p>
          <w:p w14:paraId="20E5AFD4" w14:textId="4BAD9716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34103D"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32EC4811" w14:textId="77777777" w:rsidTr="00B5113C">
        <w:tc>
          <w:tcPr>
            <w:tcW w:w="846" w:type="dxa"/>
          </w:tcPr>
          <w:p w14:paraId="1C0C5481" w14:textId="50515431" w:rsidR="00090A5E" w:rsidRDefault="00D06441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6.3</w:t>
            </w:r>
            <w:r w:rsidR="000F339E">
              <w:rPr>
                <w:rFonts w:cs="Arial"/>
                <w:color w:val="000000" w:themeColor="text1"/>
              </w:rPr>
              <w:t xml:space="preserve"> (a)</w:t>
            </w:r>
          </w:p>
        </w:tc>
        <w:tc>
          <w:tcPr>
            <w:tcW w:w="6237" w:type="dxa"/>
          </w:tcPr>
          <w:p w14:paraId="2AA265E5" w14:textId="66F49E55" w:rsidR="006D267F" w:rsidRDefault="00765E7E" w:rsidP="00765E7E">
            <w:pPr>
              <w:rPr>
                <w:rFonts w:eastAsiaTheme="minorEastAsia"/>
                <w:noProof/>
                <w:lang w:eastAsia="zh-CN"/>
              </w:rPr>
            </w:pPr>
            <w:r>
              <w:rPr>
                <w:noProof/>
                <w:lang w:eastAsia="zh-CN"/>
              </w:rPr>
              <w:t xml:space="preserve">Sektor ACB </w:t>
            </w:r>
            <m:oMath>
              <m:r>
                <w:rPr>
                  <w:rFonts w:ascii="Cambria Math" w:hAnsi="Cambria Math"/>
                  <w:noProof/>
                  <w:lang w:eastAsia="zh-CN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lang w:eastAsia="zh-CN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lang w:eastAsia="zh-C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noProof/>
                      <w:lang w:eastAsia="zh-CN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2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noProof/>
                      <w:lang w:eastAsia="zh-CN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noProof/>
                          <w:lang w:eastAsia="zh-CN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noProof/>
                          <w:lang w:eastAsia="zh-CN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noProof/>
                          <w:lang w:eastAsia="zh-CN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noProof/>
                  <w:lang w:eastAsia="zh-CN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50π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noProof/>
                  <w:lang w:eastAsia="zh-CN"/>
                </w:rPr>
                <m:t>=52,3598</m:t>
              </m:r>
            </m:oMath>
          </w:p>
          <w:p w14:paraId="15F00D76" w14:textId="4E961677" w:rsidR="00765E7E" w:rsidRDefault="00765E7E" w:rsidP="00765E7E">
            <w:pPr>
              <w:rPr>
                <w:rFonts w:eastAsiaTheme="minorEastAsia"/>
                <w:noProof/>
                <w:lang w:eastAsia="zh-CN"/>
              </w:rPr>
            </w:pPr>
            <m:oMath>
              <m:r>
                <w:rPr>
                  <w:rFonts w:ascii="Cambria Math" w:hAnsi="Cambria Math"/>
                  <w:noProof/>
                  <w:lang w:eastAsia="zh-CN"/>
                </w:rPr>
                <m:t>∆</m:t>
              </m:r>
            </m:oMath>
            <w:r>
              <w:rPr>
                <w:rFonts w:eastAsiaTheme="minorEastAsia"/>
                <w:noProof/>
                <w:lang w:eastAsia="zh-CN"/>
              </w:rPr>
              <w:t xml:space="preserve">ACB </w:t>
            </w:r>
            <m:oMath>
              <m:r>
                <w:rPr>
                  <w:rFonts w:ascii="Cambria Math" w:eastAsiaTheme="minorEastAsia" w:hAnsi="Cambria Math"/>
                  <w:noProof/>
                  <w:lang w:eastAsia="zh-CN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2</m:t>
                      </m:r>
                    </m:sup>
                  </m:sSup>
                </m:e>
              </m:d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eastAsia="zh-CN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3</m:t>
                      </m:r>
                    </m:den>
                  </m:f>
                </m:e>
              </m:func>
              <m:r>
                <w:rPr>
                  <w:rFonts w:ascii="Cambria Math" w:eastAsiaTheme="minorEastAsia" w:hAnsi="Cambria Math"/>
                  <w:noProof/>
                  <w:lang w:eastAsia="zh-CN"/>
                </w:rPr>
                <m:t>=25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noProof/>
                  <w:lang w:eastAsia="zh-CN"/>
                </w:rPr>
                <m:t>=43,3012</m:t>
              </m:r>
            </m:oMath>
          </w:p>
          <w:p w14:paraId="5E509AF4" w14:textId="7AB383E7" w:rsidR="00765E7E" w:rsidRDefault="00765E7E" w:rsidP="00765E7E">
            <w:pPr>
              <w:rPr>
                <w:rFonts w:eastAsiaTheme="minorEastAsia"/>
                <w:noProof/>
                <w:lang w:eastAsia="zh-CN"/>
              </w:rPr>
            </w:pPr>
            <m:oMath>
              <m:r>
                <w:rPr>
                  <w:rFonts w:ascii="Cambria Math" w:hAnsi="Cambria Math"/>
                  <w:noProof/>
                  <w:lang w:eastAsia="zh-CN"/>
                </w:rPr>
                <m:t>∆</m:t>
              </m:r>
            </m:oMath>
            <w:r>
              <w:rPr>
                <w:rFonts w:eastAsiaTheme="minorEastAsia"/>
                <w:noProof/>
                <w:lang w:eastAsia="zh-CN"/>
              </w:rPr>
              <w:t xml:space="preserve">OAB </w:t>
            </w:r>
            <m:oMath>
              <m:r>
                <w:rPr>
                  <w:rFonts w:ascii="Cambria Math" w:eastAsiaTheme="minorEastAsia" w:hAnsi="Cambria Math"/>
                  <w:noProof/>
                  <w:lang w:eastAsia="zh-CN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6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2</m:t>
                      </m:r>
                    </m:sup>
                  </m:sSup>
                </m:e>
              </m:d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eastAsia="zh-CN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eastAsia="zh-CN"/>
                        </w:rPr>
                        <m:t>1,97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  <w:noProof/>
                  <w:lang w:eastAsia="zh-CN"/>
                </w:rPr>
                <m:t>=16,5846</m:t>
              </m:r>
            </m:oMath>
          </w:p>
          <w:p w14:paraId="2012A67E" w14:textId="1E0021CB" w:rsidR="000F339E" w:rsidRPr="003C4548" w:rsidRDefault="00765E7E" w:rsidP="00765E7E">
            <w:pPr>
              <w:rPr>
                <w:noProof/>
                <w:lang w:eastAsia="zh-CN"/>
              </w:rPr>
            </w:pPr>
            <m:oMath>
              <m:r>
                <w:rPr>
                  <w:rFonts w:ascii="Cambria Math" w:hAnsi="Cambria Math"/>
                  <w:noProof/>
                  <w:lang w:eastAsia="zh-CN"/>
                </w:rPr>
                <m:t>∴</m:t>
              </m:r>
            </m:oMath>
            <w:r>
              <w:rPr>
                <w:rFonts w:eastAsiaTheme="minorEastAsia"/>
                <w:noProof/>
                <w:lang w:eastAsia="zh-CN"/>
              </w:rPr>
              <w:t xml:space="preserve"> Area </w:t>
            </w:r>
            <m:oMath>
              <m:r>
                <w:rPr>
                  <w:rFonts w:ascii="Cambria Math" w:eastAsiaTheme="minorEastAsia" w:hAnsi="Cambria Math"/>
                  <w:noProof/>
                  <w:lang w:eastAsia="zh-CN"/>
                </w:rPr>
                <m:t>=52,36-43,30+16,58=25,64</m:t>
              </m:r>
            </m:oMath>
          </w:p>
        </w:tc>
        <w:tc>
          <w:tcPr>
            <w:tcW w:w="3118" w:type="dxa"/>
          </w:tcPr>
          <w:p w14:paraId="1B5A44BF" w14:textId="7E568091" w:rsidR="00090A5E" w:rsidRDefault="00F8064A" w:rsidP="00F8064A">
            <w:pPr>
              <w:pStyle w:val="ListParagraph"/>
            </w:pPr>
            <w:r w:rsidRPr="00B565D4">
              <w:rPr>
                <w:rFonts w:ascii="Segoe UI Symbol" w:eastAsiaTheme="minorEastAsia" w:hAnsi="Segoe UI Symbol" w:cstheme="minorHAnsi"/>
                <w:b/>
                <w:noProof/>
              </w:rPr>
              <w:t>✔</w:t>
            </w:r>
            <w:r>
              <w:rPr>
                <w:rFonts w:ascii="Segoe UI Symbol" w:eastAsiaTheme="minorEastAsia" w:hAnsi="Segoe UI Symbol" w:cstheme="minorHAnsi"/>
                <w:b/>
                <w:noProof/>
              </w:rPr>
              <w:t xml:space="preserve"> </w:t>
            </w:r>
            <w:r>
              <w:t>Sektor ACB &amp; Antwoord</w:t>
            </w:r>
          </w:p>
          <w:p w14:paraId="0F374A3D" w14:textId="29D8DDD5" w:rsidR="00F8064A" w:rsidRDefault="00F8064A" w:rsidP="00F8064A">
            <w:pPr>
              <w:pStyle w:val="ListParagraph"/>
            </w:pPr>
            <w:r w:rsidRPr="00B565D4">
              <w:rPr>
                <w:rFonts w:ascii="Segoe UI Symbol" w:eastAsiaTheme="minorEastAsia" w:hAnsi="Segoe UI Symbol" w:cstheme="minorHAnsi"/>
                <w:b/>
                <w:noProof/>
              </w:rPr>
              <w:t>✔</w:t>
            </w:r>
            <w:r>
              <w:rPr>
                <w:rFonts w:ascii="Segoe UI Symbol" w:eastAsiaTheme="minorEastAsia" w:hAnsi="Segoe UI Symbol" w:cstheme="minorHAnsi"/>
                <w:b/>
                <w:noProof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∆</m:t>
              </m:r>
            </m:oMath>
            <w:r>
              <w:t>ACB &amp; Antwoord</w:t>
            </w:r>
          </w:p>
          <w:p w14:paraId="41988406" w14:textId="4658B95B" w:rsidR="00F8064A" w:rsidRDefault="00F8064A" w:rsidP="00F8064A">
            <w:pPr>
              <w:pStyle w:val="ListParagraph"/>
            </w:pPr>
            <w:r w:rsidRPr="00B565D4">
              <w:rPr>
                <w:rFonts w:ascii="Segoe UI Symbol" w:eastAsiaTheme="minorEastAsia" w:hAnsi="Segoe UI Symbol" w:cstheme="minorHAnsi"/>
                <w:b/>
                <w:noProof/>
              </w:rPr>
              <w:t>✔</w:t>
            </w:r>
            <w:r>
              <w:rPr>
                <w:rFonts w:ascii="Segoe UI Symbol" w:eastAsiaTheme="minorEastAsia" w:hAnsi="Segoe UI Symbol" w:cstheme="minorHAnsi"/>
                <w:b/>
                <w:noProof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∆</m:t>
              </m:r>
            </m:oMath>
            <w:r>
              <w:t>OAB &amp; Antwoord</w:t>
            </w:r>
          </w:p>
          <w:p w14:paraId="54CBA65C" w14:textId="77777777" w:rsidR="00F8064A" w:rsidRDefault="00F8064A" w:rsidP="00F8064A"/>
          <w:p w14:paraId="77E844EB" w14:textId="01F952D0" w:rsidR="00F8064A" w:rsidRDefault="00F8064A" w:rsidP="00F8064A">
            <w:pPr>
              <w:pStyle w:val="ListParagraph"/>
            </w:pPr>
            <w:r>
              <w:t>Antwoord</w:t>
            </w:r>
          </w:p>
          <w:p w14:paraId="73E85405" w14:textId="1E2B661E" w:rsidR="00F8064A" w:rsidRPr="00A74D03" w:rsidRDefault="00F8064A" w:rsidP="00F8064A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7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F339E" w:rsidRPr="009F0CF9" w14:paraId="499C9C2C" w14:textId="77777777" w:rsidTr="00B5113C">
        <w:tc>
          <w:tcPr>
            <w:tcW w:w="846" w:type="dxa"/>
          </w:tcPr>
          <w:p w14:paraId="101BF40E" w14:textId="6A09609C" w:rsidR="000F339E" w:rsidRDefault="000F339E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6.3 (b)</w:t>
            </w:r>
          </w:p>
        </w:tc>
        <w:tc>
          <w:tcPr>
            <w:tcW w:w="6237" w:type="dxa"/>
          </w:tcPr>
          <w:p w14:paraId="0D66476C" w14:textId="77777777" w:rsidR="000F339E" w:rsidRDefault="00765E7E" w:rsidP="00765E7E">
            <w:pPr>
              <w:rPr>
                <w:rFonts w:eastAsiaTheme="minorEastAsia"/>
                <w:noProof/>
                <w:lang w:eastAsia="zh-CN"/>
              </w:rPr>
            </w:pPr>
            <w:r>
              <w:rPr>
                <w:noProof/>
                <w:lang w:eastAsia="zh-CN"/>
              </w:rPr>
              <w:t xml:space="preserve">Sektor OAXB </w:t>
            </w:r>
            <m:oMath>
              <m:r>
                <w:rPr>
                  <w:rFonts w:ascii="Cambria Math" w:hAnsi="Cambria Math"/>
                  <w:noProof/>
                  <w:lang w:eastAsia="zh-CN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lang w:eastAsia="zh-CN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lang w:eastAsia="zh-C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noProof/>
                      <w:lang w:eastAsia="zh-CN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noProof/>
                      <w:lang w:eastAsia="zh-CN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  <w:lang w:eastAsia="zh-CN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  <w:lang w:eastAsia="zh-CN"/>
                        </w:rPr>
                        <m:t>2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noProof/>
                      <w:lang w:eastAsia="zh-CN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lang w:eastAsia="zh-CN"/>
                    </w:rPr>
                    <m:t>1,97</m:t>
                  </m:r>
                </m:e>
              </m:d>
              <m:r>
                <w:rPr>
                  <w:rFonts w:ascii="Cambria Math" w:hAnsi="Cambria Math"/>
                  <w:noProof/>
                  <w:lang w:eastAsia="zh-CN"/>
                </w:rPr>
                <m:t>=35,46</m:t>
              </m:r>
            </m:oMath>
          </w:p>
          <w:p w14:paraId="1B6E75E2" w14:textId="748B57A2" w:rsidR="00765E7E" w:rsidRPr="003C4548" w:rsidRDefault="00765E7E" w:rsidP="00765E7E">
            <w:pPr>
              <w:rPr>
                <w:noProof/>
                <w:lang w:eastAsia="zh-CN"/>
              </w:rPr>
            </w:pPr>
            <w:r>
              <w:rPr>
                <w:noProof/>
                <w:lang w:eastAsia="zh-CN"/>
              </w:rPr>
              <w:t xml:space="preserve">Area van gearseerde deel </w:t>
            </w:r>
            <m:oMath>
              <m:r>
                <w:rPr>
                  <w:rFonts w:ascii="Cambria Math" w:hAnsi="Cambria Math"/>
                  <w:noProof/>
                  <w:lang w:eastAsia="zh-CN"/>
                </w:rPr>
                <m:t>=35,46-25,64=9,82</m:t>
              </m:r>
            </m:oMath>
          </w:p>
        </w:tc>
        <w:tc>
          <w:tcPr>
            <w:tcW w:w="3118" w:type="dxa"/>
          </w:tcPr>
          <w:p w14:paraId="7C76F7FC" w14:textId="7AC9BAF3" w:rsidR="000F339E" w:rsidRDefault="00F8064A" w:rsidP="00F8064A">
            <w:pPr>
              <w:pStyle w:val="ListParagraph"/>
            </w:pPr>
            <w:r>
              <w:t>Sektor OAXB formule</w:t>
            </w:r>
          </w:p>
          <w:p w14:paraId="491BE9BA" w14:textId="2C373B1A" w:rsidR="00F8064A" w:rsidRDefault="00F8064A" w:rsidP="00F8064A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35,46</m:t>
              </m:r>
            </m:oMath>
          </w:p>
          <w:p w14:paraId="7B27DBE4" w14:textId="77777777" w:rsidR="00F8064A" w:rsidRDefault="00F8064A" w:rsidP="00F8064A">
            <w:pPr>
              <w:pStyle w:val="ListParagraph"/>
            </w:pPr>
            <w:r>
              <w:t>Antwoord</w:t>
            </w:r>
          </w:p>
          <w:p w14:paraId="77AD2CCD" w14:textId="4FA05DBE" w:rsidR="00F8064A" w:rsidRPr="00A74D03" w:rsidRDefault="00F8064A" w:rsidP="00F8064A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6B5EF0A4" w14:textId="4B236CBE" w:rsidR="00F8064A" w:rsidRDefault="00F8064A" w:rsidP="00F8064A"/>
    <w:p w14:paraId="290F8460" w14:textId="77777777" w:rsidR="00F8064A" w:rsidRDefault="00F8064A">
      <w:pPr>
        <w:spacing w:before="0" w:after="160"/>
      </w:pPr>
      <w:r>
        <w:br w:type="page"/>
      </w:r>
    </w:p>
    <w:p w14:paraId="397085FB" w14:textId="2815E780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7</w:t>
      </w:r>
      <w:r>
        <w:tab/>
        <w:t>[</w:t>
      </w:r>
      <w:r w:rsidR="003454B0">
        <w:t>20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090A5E" w:rsidRPr="009F0CF9" w14:paraId="26EF97E9" w14:textId="77777777" w:rsidTr="00B5113C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D957E95" w14:textId="77777777" w:rsidR="00090A5E" w:rsidRPr="00AF39FC" w:rsidRDefault="00090A5E" w:rsidP="00B5113C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B25DBC4" w14:textId="77777777" w:rsidR="00090A5E" w:rsidRPr="00AF39FC" w:rsidRDefault="00090A5E" w:rsidP="00B5113C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566CCC89" w14:textId="77777777" w:rsidR="00090A5E" w:rsidRPr="00A65B06" w:rsidRDefault="00090A5E" w:rsidP="00B5113C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090A5E" w:rsidRPr="009F0CF9" w14:paraId="098F8A97" w14:textId="77777777" w:rsidTr="00B5113C">
        <w:tc>
          <w:tcPr>
            <w:tcW w:w="846" w:type="dxa"/>
          </w:tcPr>
          <w:p w14:paraId="50A38DF3" w14:textId="7C474AEC" w:rsidR="00090A5E" w:rsidRPr="009F0CF9" w:rsidRDefault="00C248F9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7.1 (a)</w:t>
            </w:r>
          </w:p>
        </w:tc>
        <w:tc>
          <w:tcPr>
            <w:tcW w:w="6237" w:type="dxa"/>
          </w:tcPr>
          <w:p w14:paraId="31A2B634" w14:textId="2C398011" w:rsidR="00090A5E" w:rsidRPr="00C248F9" w:rsidRDefault="003222F1" w:rsidP="00B5113C">
            <w:pPr>
              <w:rPr>
                <w:rFonts w:eastAsiaTheme="minorEastAsi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x→3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2x+2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=2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d>
                <m:r>
                  <w:rPr>
                    <w:rFonts w:ascii="Cambria Math" w:hAnsi="Cambria Math"/>
                  </w:rPr>
                  <m:t>+2=8</m:t>
                </m:r>
              </m:oMath>
            </m:oMathPara>
          </w:p>
          <w:p w14:paraId="72410BF7" w14:textId="2314786A" w:rsidR="00C248F9" w:rsidRPr="003B25F8" w:rsidRDefault="003222F1" w:rsidP="00B5113C">
            <w:pPr>
              <w:rPr>
                <w:rFonts w:eastAsiaTheme="minorEastAsi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x→3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-3x-m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-3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d>
                <m:r>
                  <w:rPr>
                    <w:rFonts w:ascii="Cambria Math" w:hAnsi="Cambria Math"/>
                  </w:rPr>
                  <m:t>-m=18-m</m:t>
                </m:r>
              </m:oMath>
            </m:oMathPara>
          </w:p>
          <w:p w14:paraId="66E7D32A" w14:textId="77777777" w:rsidR="003B25F8" w:rsidRPr="003B25F8" w:rsidRDefault="003B25F8" w:rsidP="00B5113C">
            <w:pPr>
              <w:rPr>
                <w:rFonts w:eastAsiaTheme="minorEastAsia"/>
              </w:rPr>
            </w:pPr>
          </w:p>
          <w:p w14:paraId="2789F474" w14:textId="5BD1F291" w:rsidR="003B25F8" w:rsidRPr="003B25F8" w:rsidRDefault="003B25F8" w:rsidP="00B5113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Dus </w:t>
            </w:r>
            <m:oMath>
              <m:r>
                <w:rPr>
                  <w:rFonts w:ascii="Cambria Math" w:eastAsiaTheme="minorEastAsia" w:hAnsi="Cambria Math"/>
                </w:rPr>
                <m:t>f</m:t>
              </m:r>
            </m:oMath>
            <w:r>
              <w:rPr>
                <w:rFonts w:eastAsiaTheme="minorEastAsia"/>
              </w:rPr>
              <w:t xml:space="preserve"> is kontinu by </w:t>
            </w:r>
            <m:oMath>
              <m:r>
                <w:rPr>
                  <w:rFonts w:ascii="Cambria Math" w:eastAsiaTheme="minorEastAsia" w:hAnsi="Cambria Math"/>
                </w:rPr>
                <m:t>x=3</m:t>
              </m:r>
            </m:oMath>
            <w:r w:rsidR="003E4519">
              <w:rPr>
                <w:rFonts w:eastAsiaTheme="minorEastAsia"/>
              </w:rPr>
              <w:t xml:space="preserve"> as</w:t>
            </w:r>
            <w:r>
              <w:rPr>
                <w:rFonts w:eastAsiaTheme="minorEastAsia"/>
              </w:rPr>
              <w:t>:</w:t>
            </w:r>
          </w:p>
          <w:p w14:paraId="2D8987FB" w14:textId="5DA67B47" w:rsidR="003B25F8" w:rsidRPr="00517BD5" w:rsidRDefault="003222F1" w:rsidP="00B5113C"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8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=18-m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m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=10</m:t>
                </m:r>
              </m:oMath>
            </m:oMathPara>
          </w:p>
        </w:tc>
        <w:tc>
          <w:tcPr>
            <w:tcW w:w="3118" w:type="dxa"/>
          </w:tcPr>
          <w:p w14:paraId="799D3CBA" w14:textId="202F9F1D" w:rsidR="00E14F48" w:rsidRDefault="00E14F48" w:rsidP="009C6512"/>
          <w:p w14:paraId="5DF7D29B" w14:textId="6FFD5B2C" w:rsidR="00E14F48" w:rsidRDefault="00E14F48" w:rsidP="00E14F48"/>
          <w:p w14:paraId="659FAD1B" w14:textId="39C0C40B" w:rsidR="009C6512" w:rsidRDefault="009C6512" w:rsidP="00E14F48"/>
          <w:p w14:paraId="332DAEAB" w14:textId="77777777" w:rsidR="009C6512" w:rsidRDefault="009C6512" w:rsidP="00E14F48"/>
          <w:p w14:paraId="7A3A8CEE" w14:textId="3E1D0031" w:rsidR="00E14F48" w:rsidRDefault="00E14F48" w:rsidP="00B5113C">
            <w:pPr>
              <w:pStyle w:val="ListParagraph"/>
            </w:pPr>
            <w:r>
              <w:t>Stel gelyk</w:t>
            </w:r>
          </w:p>
          <w:p w14:paraId="4B35F4CE" w14:textId="77777777" w:rsidR="009C6512" w:rsidRPr="009C6512" w:rsidRDefault="009C6512" w:rsidP="009C6512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8</m:t>
              </m:r>
            </m:oMath>
          </w:p>
          <w:p w14:paraId="40AC27FB" w14:textId="721FDB88" w:rsidR="00E14F48" w:rsidRDefault="009C6512" w:rsidP="009C6512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18-m</m:t>
              </m:r>
            </m:oMath>
          </w:p>
          <w:p w14:paraId="4CBED2BA" w14:textId="0757718F" w:rsidR="00E14F48" w:rsidRDefault="00E14F48" w:rsidP="00B5113C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m=10</m:t>
              </m:r>
            </m:oMath>
          </w:p>
          <w:p w14:paraId="7D6AE992" w14:textId="35ABB71A" w:rsidR="00090A5E" w:rsidRPr="009F0CF9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E14F48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07C0C459" w14:textId="77777777" w:rsidTr="00B5113C">
        <w:tc>
          <w:tcPr>
            <w:tcW w:w="846" w:type="dxa"/>
          </w:tcPr>
          <w:p w14:paraId="62C482C4" w14:textId="08353CEE" w:rsidR="00090A5E" w:rsidRDefault="003B25F8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7.1 (b)</w:t>
            </w:r>
          </w:p>
        </w:tc>
        <w:tc>
          <w:tcPr>
            <w:tcW w:w="6237" w:type="dxa"/>
          </w:tcPr>
          <w:p w14:paraId="050A59DE" w14:textId="77777777" w:rsidR="00090A5E" w:rsidRPr="003B25F8" w:rsidRDefault="003222F1" w:rsidP="00B5113C">
            <w:pPr>
              <w:rPr>
                <w:rFonts w:eastAsiaTheme="minorEastAsia"/>
                <w:lang w:eastAsia="zh-CN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f'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x→3</m:t>
                        </m:r>
                      </m:lim>
                    </m:limLow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Name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e>
                </m:func>
                <m:r>
                  <w:rPr>
                    <w:rFonts w:ascii="Cambria Math" w:hAnsi="Cambria Math"/>
                    <w:lang w:eastAsia="zh-CN"/>
                  </w:rPr>
                  <m:t>=2</m:t>
                </m:r>
              </m:oMath>
            </m:oMathPara>
          </w:p>
          <w:p w14:paraId="7EA271CC" w14:textId="621EB2DE" w:rsidR="003B25F8" w:rsidRPr="00E14F48" w:rsidRDefault="003222F1" w:rsidP="003B25F8">
            <w:pPr>
              <w:rPr>
                <w:rFonts w:eastAsiaTheme="minorEastAsia"/>
                <w:lang w:eastAsia="zh-CN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f'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x→3</m:t>
                        </m:r>
                      </m:lim>
                    </m:limLow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6x-3</m:t>
                        </m:r>
                      </m:e>
                    </m:d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e>
                </m:func>
                <m:r>
                  <w:rPr>
                    <w:rFonts w:ascii="Cambria Math" w:hAnsi="Cambria Math"/>
                    <w:lang w:eastAsia="zh-CN"/>
                  </w:rPr>
                  <m:t>=6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-3=15</m:t>
                </m:r>
              </m:oMath>
            </m:oMathPara>
          </w:p>
          <w:p w14:paraId="4EC0C6C3" w14:textId="48242957" w:rsidR="00E14F48" w:rsidRDefault="00E14F48" w:rsidP="003B25F8">
            <w:pPr>
              <w:rPr>
                <w:rFonts w:eastAsiaTheme="minorEastAsia"/>
                <w:lang w:eastAsia="zh-CN"/>
              </w:rPr>
            </w:pPr>
          </w:p>
          <w:p w14:paraId="27D99716" w14:textId="7B66FAB2" w:rsidR="003B25F8" w:rsidRPr="00CB271B" w:rsidRDefault="00CB271B" w:rsidP="00CB271B">
            <w:pPr>
              <w:rPr>
                <w:rFonts w:eastAsiaTheme="minorEastAsia"/>
                <w:lang w:eastAsia="zh-CN"/>
              </w:rPr>
            </w:pPr>
            <w:r>
              <w:rPr>
                <w:lang w:eastAsia="zh-CN"/>
              </w:rPr>
              <w:t xml:space="preserve">Dus </w:t>
            </w:r>
            <m:oMath>
              <m:r>
                <w:rPr>
                  <w:rFonts w:ascii="Cambria Math" w:hAnsi="Cambria Math"/>
                  <w:lang w:eastAsia="zh-CN"/>
                </w:rPr>
                <m:t>f</m:t>
              </m:r>
            </m:oMath>
            <w:r>
              <w:rPr>
                <w:rFonts w:eastAsiaTheme="minorEastAsia"/>
                <w:lang w:eastAsia="zh-CN"/>
              </w:rPr>
              <w:t xml:space="preserve"> is nie differensieerbaar by </w:t>
            </w:r>
            <m:oMath>
              <m:r>
                <w:rPr>
                  <w:rFonts w:ascii="Cambria Math" w:eastAsiaTheme="minorEastAsia" w:hAnsi="Cambria Math"/>
                  <w:lang w:eastAsia="zh-CN"/>
                </w:rPr>
                <m:t>x=3</m:t>
              </m:r>
            </m:oMath>
            <w:r>
              <w:rPr>
                <w:rFonts w:eastAsiaTheme="minorEastAsia"/>
                <w:lang w:eastAsia="zh-CN"/>
              </w:rPr>
              <w:t xml:space="preserve"> want </w:t>
            </w:r>
            <w:r>
              <w:rPr>
                <w:rFonts w:eastAsiaTheme="minorEastAsia"/>
                <w:lang w:eastAsia="zh-CN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f'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≠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hAnsi="Cambria Math"/>
                      </w:rPr>
                      <m:t>f'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3118" w:type="dxa"/>
          </w:tcPr>
          <w:p w14:paraId="6185E076" w14:textId="198C93B9" w:rsidR="00090A5E" w:rsidRDefault="00E14F48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2</m:t>
              </m:r>
            </m:oMath>
          </w:p>
          <w:p w14:paraId="410BDC86" w14:textId="77777777" w:rsidR="00E14F48" w:rsidRPr="00E14F48" w:rsidRDefault="00E14F48" w:rsidP="00E14F48">
            <w:pPr>
              <w:pStyle w:val="NoSpacing"/>
              <w:rPr>
                <w:sz w:val="16"/>
              </w:rPr>
            </w:pPr>
          </w:p>
          <w:p w14:paraId="165B3D54" w14:textId="0A6B26D2" w:rsidR="00E14F48" w:rsidRDefault="00E14F48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6x-3</m:t>
              </m:r>
            </m:oMath>
          </w:p>
          <w:p w14:paraId="4BBCF558" w14:textId="5496180E" w:rsidR="00E14F48" w:rsidRDefault="00E14F48" w:rsidP="00B5113C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15</m:t>
              </m:r>
            </m:oMath>
          </w:p>
          <w:p w14:paraId="1D25BC89" w14:textId="77777777" w:rsidR="00E14F48" w:rsidRPr="00E14F48" w:rsidRDefault="00E14F48" w:rsidP="00E14F48">
            <w:pPr>
              <w:pStyle w:val="NoSpacing"/>
              <w:rPr>
                <w:sz w:val="22"/>
              </w:rPr>
            </w:pPr>
          </w:p>
          <w:p w14:paraId="4758436B" w14:textId="53A5C53D" w:rsidR="00E14F48" w:rsidRDefault="00E14F48" w:rsidP="00B5113C">
            <w:pPr>
              <w:pStyle w:val="ListParagraph"/>
            </w:pPr>
            <w:r>
              <w:t>Antwoord &amp; Rede</w:t>
            </w:r>
          </w:p>
          <w:p w14:paraId="6800F4EB" w14:textId="16716B1A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E14F48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1141EAD8" w14:textId="77777777" w:rsidTr="00B5113C">
        <w:tc>
          <w:tcPr>
            <w:tcW w:w="846" w:type="dxa"/>
          </w:tcPr>
          <w:p w14:paraId="0939502B" w14:textId="74C48886" w:rsidR="00090A5E" w:rsidRDefault="00E14F48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 (a)</w:t>
            </w:r>
          </w:p>
        </w:tc>
        <w:tc>
          <w:tcPr>
            <w:tcW w:w="6237" w:type="dxa"/>
          </w:tcPr>
          <w:p w14:paraId="76C5402F" w14:textId="3FD7D080" w:rsidR="00090A5E" w:rsidRDefault="003222F1" w:rsidP="00B5113C">
            <w:pPr>
              <w:rPr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</m:ra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lang w:eastAsia="zh-C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3118" w:type="dxa"/>
          </w:tcPr>
          <w:p w14:paraId="083C3E9E" w14:textId="700366DD" w:rsidR="00090A5E" w:rsidRDefault="003222F1" w:rsidP="00B5113C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</m:rad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</w:p>
          <w:p w14:paraId="4D8E255E" w14:textId="4F18A1C7" w:rsidR="00770E41" w:rsidRPr="00770E41" w:rsidRDefault="003222F1" w:rsidP="00B5113C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7F033AF6" w14:textId="59582985" w:rsidR="00770E41" w:rsidRPr="00770E41" w:rsidRDefault="003222F1" w:rsidP="00B5113C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</m:oMath>
          </w:p>
          <w:p w14:paraId="0A3AEA79" w14:textId="77777777" w:rsidR="00090A5E" w:rsidRDefault="00090A5E" w:rsidP="00B5113C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90A5E" w:rsidRPr="009F0CF9" w14:paraId="0D707B69" w14:textId="77777777" w:rsidTr="0098372E">
        <w:tc>
          <w:tcPr>
            <w:tcW w:w="846" w:type="dxa"/>
          </w:tcPr>
          <w:p w14:paraId="28DB0D81" w14:textId="0DAE0CB7" w:rsidR="00090A5E" w:rsidRDefault="00770E41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 (b)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1773FA22" w14:textId="39654F05" w:rsidR="00770E41" w:rsidRDefault="00770E41" w:rsidP="00B5113C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>Produkreël:</w:t>
            </w:r>
          </w:p>
          <w:p w14:paraId="76A1C7B4" w14:textId="2517A7D7" w:rsidR="00FF3E8A" w:rsidRPr="00A166F0" w:rsidRDefault="003222F1" w:rsidP="0098372E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den>
                </m:f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>cot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x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den>
                </m:f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eastAsia="zh-CN"/>
                          </w:rPr>
                          <m:t>cosec</m:t>
                        </m:r>
                        <m:ctrlPr>
                          <w:rPr>
                            <w:rFonts w:ascii="Cambria Math" w:eastAsiaTheme="minorEastAsia" w:hAnsi="Cambria Math"/>
                            <w:lang w:eastAsia="zh-CN"/>
                          </w:rPr>
                        </m:ctrlP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  <m:ctrlPr>
                          <w:rPr>
                            <w:rFonts w:ascii="Cambria Math" w:eastAsiaTheme="minorEastAsia" w:hAnsi="Cambria Math"/>
                            <w:lang w:eastAsia="zh-CN"/>
                          </w:rPr>
                        </m:ctrlP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x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lang w:eastAsia="zh-CN"/>
                  </w:rPr>
                  <m:t>×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-2</m:t>
                        </m:r>
                      </m:sup>
                    </m:sSup>
                  </m:e>
                </m:d>
              </m:oMath>
            </m:oMathPara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37774D49" w14:textId="230F0025" w:rsidR="00090A5E" w:rsidRDefault="003222F1" w:rsidP="00B5113C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11853EEC" w14:textId="4E5AA3E1" w:rsidR="003454B0" w:rsidRDefault="003454B0" w:rsidP="00B5113C">
            <w:pPr>
              <w:pStyle w:val="ListParagraph"/>
            </w:pPr>
            <w:r>
              <w:t>Oorspronklike funksies</w:t>
            </w:r>
          </w:p>
          <w:p w14:paraId="064DC5F5" w14:textId="540A39B3" w:rsidR="003454B0" w:rsidRDefault="003222F1" w:rsidP="00B5113C">
            <w:pPr>
              <w:pStyle w:val="ListParagraph"/>
            </w:pP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cosec</m:t>
                      </m:r>
                      <m:ctrlPr>
                        <w:rPr>
                          <w:rFonts w:ascii="Cambria Math" w:eastAsiaTheme="minorEastAsia" w:hAnsi="Cambria Math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</w:rPr>
                      </m:ctrlPr>
                    </m:sup>
                  </m:sSup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den>
                      </m:f>
                    </m:e>
                  </m:d>
                </m:e>
              </m:func>
            </m:oMath>
          </w:p>
          <w:p w14:paraId="275457FA" w14:textId="2D9312C1" w:rsidR="003454B0" w:rsidRDefault="003454B0" w:rsidP="00B5113C">
            <w:pPr>
              <w:pStyle w:val="ListParagraph"/>
            </w:pPr>
            <m:oMath>
              <m:r>
                <w:rPr>
                  <w:rFonts w:ascii="Cambria Math" w:eastAsiaTheme="minorEastAsia" w:hAnsi="Cambria Math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</m:t>
                  </m:r>
                </m:sup>
              </m:sSup>
            </m:oMath>
          </w:p>
          <w:p w14:paraId="76DCBDF6" w14:textId="4C68C892" w:rsidR="00090A5E" w:rsidRPr="0020638F" w:rsidRDefault="003454B0" w:rsidP="00B5113C">
            <w:pPr>
              <w:pStyle w:val="Punte"/>
            </w:pPr>
            <w:r>
              <w:rPr>
                <w:highlight w:val="lightGray"/>
              </w:rPr>
              <w:t>[4</w:t>
            </w:r>
            <w:r w:rsidR="00090A5E" w:rsidRPr="0020638F">
              <w:rPr>
                <w:highlight w:val="lightGray"/>
              </w:rPr>
              <w:t xml:space="preserve"> punte</w:t>
            </w:r>
            <w:r w:rsidR="00090A5E">
              <w:rPr>
                <w:highlight w:val="lightGray"/>
              </w:rPr>
              <w:t xml:space="preserve"> / </w:t>
            </w:r>
            <w:r w:rsidR="00090A5E" w:rsidRPr="003A030E">
              <w:rPr>
                <w:i/>
                <w:highlight w:val="lightGray"/>
                <w:lang w:val="en-GB"/>
              </w:rPr>
              <w:t>marks</w:t>
            </w:r>
            <w:r w:rsidR="00090A5E" w:rsidRPr="0020638F">
              <w:rPr>
                <w:highlight w:val="lightGray"/>
              </w:rPr>
              <w:t>]</w:t>
            </w:r>
          </w:p>
        </w:tc>
      </w:tr>
    </w:tbl>
    <w:p w14:paraId="1CE64E87" w14:textId="7B31FE1F" w:rsidR="001F003C" w:rsidRDefault="001F003C"/>
    <w:p w14:paraId="47EEE060" w14:textId="77777777" w:rsidR="001F003C" w:rsidRDefault="001F003C">
      <w:pPr>
        <w:spacing w:before="0" w:after="160"/>
      </w:pPr>
      <w:r>
        <w:br w:type="page"/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1F003C" w:rsidRPr="00A65B06" w14:paraId="21E4505F" w14:textId="77777777" w:rsidTr="006B310B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52255635" w14:textId="77777777" w:rsidR="001F003C" w:rsidRPr="00AF39FC" w:rsidRDefault="001F003C" w:rsidP="006B310B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lastRenderedPageBreak/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7D690545" w14:textId="77777777" w:rsidR="001F003C" w:rsidRPr="00AF39FC" w:rsidRDefault="001F003C" w:rsidP="006B310B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0FC15FD" w14:textId="77777777" w:rsidR="001F003C" w:rsidRPr="00A65B06" w:rsidRDefault="001F003C" w:rsidP="006B310B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8372E" w:rsidRPr="009F0CF9" w14:paraId="64547FD8" w14:textId="77777777" w:rsidTr="0098372E">
        <w:tc>
          <w:tcPr>
            <w:tcW w:w="846" w:type="dxa"/>
            <w:vMerge w:val="restart"/>
          </w:tcPr>
          <w:p w14:paraId="2F3B1422" w14:textId="16D5315D" w:rsidR="0098372E" w:rsidRDefault="0098372E" w:rsidP="00B5113C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 (c)</w:t>
            </w:r>
          </w:p>
        </w:tc>
        <w:tc>
          <w:tcPr>
            <w:tcW w:w="6237" w:type="dxa"/>
            <w:tcBorders>
              <w:bottom w:val="nil"/>
            </w:tcBorders>
          </w:tcPr>
          <w:p w14:paraId="08801D8B" w14:textId="5BF1AB0C" w:rsidR="0098372E" w:rsidRPr="0098372E" w:rsidRDefault="0098372E" w:rsidP="0098372E">
            <w:pPr>
              <w:rPr>
                <w:rFonts w:asciiTheme="minorHAnsi" w:hAnsiTheme="minorHAnsi"/>
                <w:noProof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lang w:eastAsia="zh-C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eastAsia="zh-CN"/>
                              </w:rPr>
                              <m:t>-1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Theme="minorHAnsi" w:hAnsiTheme="minorHAnsi"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f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noProof/>
                    <w:lang w:eastAsia="zh-CN"/>
                  </w:rPr>
                  <m:t>=4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3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3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</m:d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-1</m:t>
                                </m:r>
                              </m:e>
                            </m:d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</w:tc>
        <w:tc>
          <w:tcPr>
            <w:tcW w:w="3118" w:type="dxa"/>
            <w:tcBorders>
              <w:bottom w:val="nil"/>
            </w:tcBorders>
          </w:tcPr>
          <w:p w14:paraId="35FA1206" w14:textId="7868585E" w:rsidR="0098372E" w:rsidRDefault="0098372E" w:rsidP="00B5113C">
            <w:pPr>
              <w:pStyle w:val="ListParagraph"/>
            </w:pPr>
            <m:oMath>
              <m:r>
                <w:rPr>
                  <w:rFonts w:ascii="Cambria Math" w:eastAsiaTheme="minorEastAsia" w:hAnsi="Cambria Math"/>
                  <w:noProof/>
                </w:rPr>
                <m:t>4</m:t>
              </m:r>
            </m:oMath>
          </w:p>
          <w:p w14:paraId="561301C3" w14:textId="1556A5C8" w:rsidR="0098372E" w:rsidRDefault="003222F1" w:rsidP="00B5113C">
            <w:pPr>
              <w:pStyle w:val="ListParagraph"/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-1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oMath>
          </w:p>
          <w:p w14:paraId="38229B2F" w14:textId="5EAF35BB" w:rsidR="0098372E" w:rsidRPr="003454B0" w:rsidRDefault="0098372E" w:rsidP="00B5113C">
            <w:pPr>
              <w:pStyle w:val="ListParagraph"/>
            </w:pPr>
            <m:oMath>
              <m:r>
                <w:rPr>
                  <w:rFonts w:ascii="Cambria Math" w:eastAsiaTheme="minorEastAsia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-1</m:t>
                  </m:r>
                </m:e>
              </m:d>
            </m:oMath>
          </w:p>
          <w:p w14:paraId="02AD3B4D" w14:textId="128171A9" w:rsidR="0098372E" w:rsidRPr="003454B0" w:rsidRDefault="003222F1" w:rsidP="00B5113C">
            <w:pPr>
              <w:pStyle w:val="ListParagraph"/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2x</m:t>
                  </m:r>
                </m:e>
              </m:d>
            </m:oMath>
          </w:p>
          <w:p w14:paraId="55923051" w14:textId="73FA1482" w:rsidR="0098372E" w:rsidRPr="00A74D03" w:rsidRDefault="003222F1" w:rsidP="00B5113C">
            <w:pPr>
              <w:pStyle w:val="ListParagraph"/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oMath>
          </w:p>
        </w:tc>
      </w:tr>
      <w:tr w:rsidR="0098372E" w:rsidRPr="009F0CF9" w14:paraId="0E44D881" w14:textId="77777777" w:rsidTr="0098372E">
        <w:tc>
          <w:tcPr>
            <w:tcW w:w="846" w:type="dxa"/>
            <w:vMerge/>
          </w:tcPr>
          <w:p w14:paraId="61DE5556" w14:textId="77777777" w:rsidR="0098372E" w:rsidRDefault="0098372E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297CB6A9" w14:textId="5B9D271D" w:rsidR="0098372E" w:rsidRPr="0098372E" w:rsidRDefault="0098372E" w:rsidP="0098372E">
            <w:pPr>
              <w:jc w:val="center"/>
              <w:rPr>
                <w:rFonts w:eastAsia="Calibri" w:cs="Arial"/>
                <w:b/>
                <w:iCs/>
                <w:lang w:eastAsia="zh-CN"/>
              </w:rPr>
            </w:pPr>
            <w:r w:rsidRPr="0098372E">
              <w:rPr>
                <w:rFonts w:eastAsia="Calibri" w:cs="Arial"/>
                <w:b/>
                <w:iCs/>
                <w:lang w:eastAsia="zh-CN"/>
              </w:rPr>
              <w:t xml:space="preserve">OF / </w:t>
            </w:r>
            <w:r w:rsidRPr="0098372E">
              <w:rPr>
                <w:rFonts w:eastAsia="Calibri" w:cs="Arial"/>
                <w:b/>
                <w:i/>
                <w:iCs/>
                <w:lang w:eastAsia="zh-CN"/>
              </w:rPr>
              <w:t>OR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307832E2" w14:textId="0B7657BB" w:rsidR="0098372E" w:rsidRDefault="0098372E" w:rsidP="0098372E">
            <w:pPr>
              <w:jc w:val="center"/>
              <w:rPr>
                <w:noProof/>
              </w:rPr>
            </w:pPr>
            <w:r w:rsidRPr="0098372E">
              <w:rPr>
                <w:rFonts w:eastAsia="Calibri" w:cs="Arial"/>
                <w:b/>
                <w:iCs/>
                <w:lang w:eastAsia="zh-CN"/>
              </w:rPr>
              <w:t xml:space="preserve">OF / </w:t>
            </w:r>
            <w:r w:rsidRPr="0098372E">
              <w:rPr>
                <w:rFonts w:eastAsia="Calibri" w:cs="Arial"/>
                <w:b/>
                <w:i/>
                <w:iCs/>
                <w:lang w:eastAsia="zh-CN"/>
              </w:rPr>
              <w:t>OR</w:t>
            </w:r>
          </w:p>
        </w:tc>
      </w:tr>
      <w:tr w:rsidR="0098372E" w:rsidRPr="009F0CF9" w14:paraId="69624D70" w14:textId="77777777" w:rsidTr="0098372E">
        <w:tc>
          <w:tcPr>
            <w:tcW w:w="846" w:type="dxa"/>
            <w:vMerge/>
          </w:tcPr>
          <w:p w14:paraId="0ADADAF2" w14:textId="77777777" w:rsidR="0098372E" w:rsidRDefault="0098372E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42776863" w14:textId="77777777" w:rsidR="0098372E" w:rsidRPr="007A22AE" w:rsidRDefault="0098372E" w:rsidP="0098372E">
            <w:pPr>
              <w:rPr>
                <w:rFonts w:asciiTheme="minorHAnsi" w:hAnsiTheme="minorHAnsi"/>
                <w:noProof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12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4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Theme="minorHAnsi" w:hAnsiTheme="minorHAnsi"/>
                    <w:noProof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f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noProof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11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12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×4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3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x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8</m:t>
                        </m:r>
                      </m:sup>
                    </m:sSup>
                  </m:den>
                </m:f>
              </m:oMath>
            </m:oMathPara>
          </w:p>
          <w:p w14:paraId="090E208E" w14:textId="77777777" w:rsidR="0098372E" w:rsidRPr="007A22AE" w:rsidRDefault="0098372E" w:rsidP="007A22AE">
            <w:pPr>
              <w:rPr>
                <w:rFonts w:eastAsia="Calibri" w:cs="Arial"/>
                <w:iCs/>
                <w:lang w:eastAsia="zh-CN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4B5ADE6D" w14:textId="77777777" w:rsidR="0098372E" w:rsidRPr="00FF3E8A" w:rsidRDefault="0098372E" w:rsidP="0098372E">
            <w:pPr>
              <w:pStyle w:val="ListParagraph"/>
            </w:pP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11</m:t>
                  </m:r>
                </m:sup>
              </m:sSup>
            </m:oMath>
          </w:p>
          <w:p w14:paraId="7813E432" w14:textId="77777777" w:rsidR="0098372E" w:rsidRDefault="0098372E" w:rsidP="0098372E">
            <w:pPr>
              <w:pStyle w:val="ListParagraph"/>
            </w:pPr>
            <w:r>
              <w:t>Oorspronklike funksies</w:t>
            </w:r>
          </w:p>
          <w:p w14:paraId="2E2641E2" w14:textId="77777777" w:rsidR="0098372E" w:rsidRPr="00FF3E8A" w:rsidRDefault="0098372E" w:rsidP="0098372E">
            <w:pPr>
              <w:pStyle w:val="ListParagraph"/>
            </w:pP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4</m:t>
              </m:r>
            </m:oMath>
          </w:p>
          <w:p w14:paraId="0CBA4E5A" w14:textId="77777777" w:rsidR="0098372E" w:rsidRPr="00FF3E8A" w:rsidRDefault="003222F1" w:rsidP="0098372E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3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noProof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2</m:t>
                  </m:r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</m:d>
            </m:oMath>
          </w:p>
          <w:p w14:paraId="7E038DC2" w14:textId="298C12F2" w:rsidR="0098372E" w:rsidRDefault="003222F1" w:rsidP="0098372E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8</m:t>
                  </m:r>
                </m:sup>
              </m:sSup>
            </m:oMath>
          </w:p>
        </w:tc>
      </w:tr>
      <w:tr w:rsidR="0098372E" w:rsidRPr="009F0CF9" w14:paraId="59F4E2B3" w14:textId="77777777" w:rsidTr="0098372E">
        <w:tc>
          <w:tcPr>
            <w:tcW w:w="846" w:type="dxa"/>
            <w:vMerge/>
          </w:tcPr>
          <w:p w14:paraId="4988A9AB" w14:textId="77777777" w:rsidR="0098372E" w:rsidRDefault="0098372E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1AE1ED93" w14:textId="22A9DDF2" w:rsidR="0098372E" w:rsidRPr="007A22AE" w:rsidRDefault="0098372E" w:rsidP="0098372E">
            <w:pPr>
              <w:jc w:val="center"/>
              <w:rPr>
                <w:rFonts w:eastAsia="Calibri" w:cs="Arial"/>
                <w:iCs/>
                <w:lang w:eastAsia="zh-CN"/>
              </w:rPr>
            </w:pPr>
            <w:r w:rsidRPr="0098372E">
              <w:rPr>
                <w:rFonts w:eastAsia="Calibri" w:cs="Arial"/>
                <w:b/>
                <w:iCs/>
                <w:lang w:eastAsia="zh-CN"/>
              </w:rPr>
              <w:t xml:space="preserve">OF / </w:t>
            </w:r>
            <w:r w:rsidRPr="0098372E">
              <w:rPr>
                <w:rFonts w:eastAsia="Calibri" w:cs="Arial"/>
                <w:b/>
                <w:i/>
                <w:iCs/>
                <w:lang w:eastAsia="zh-CN"/>
              </w:rPr>
              <w:t>OR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6863DBD1" w14:textId="69B45C7C" w:rsidR="0098372E" w:rsidRPr="007A22AE" w:rsidRDefault="0098372E" w:rsidP="0098372E">
            <w:pPr>
              <w:jc w:val="center"/>
              <w:rPr>
                <w:noProof/>
              </w:rPr>
            </w:pPr>
            <w:r w:rsidRPr="0098372E">
              <w:rPr>
                <w:rFonts w:eastAsia="Calibri" w:cs="Arial"/>
                <w:b/>
                <w:iCs/>
                <w:lang w:eastAsia="zh-CN"/>
              </w:rPr>
              <w:t xml:space="preserve">OF / </w:t>
            </w:r>
            <w:r w:rsidRPr="0098372E">
              <w:rPr>
                <w:rFonts w:eastAsia="Calibri" w:cs="Arial"/>
                <w:b/>
                <w:i/>
                <w:iCs/>
                <w:lang w:eastAsia="zh-CN"/>
              </w:rPr>
              <w:t>OR</w:t>
            </w:r>
          </w:p>
        </w:tc>
      </w:tr>
      <w:tr w:rsidR="0098372E" w:rsidRPr="009F0CF9" w14:paraId="6D34F2A5" w14:textId="77777777" w:rsidTr="0098372E">
        <w:tc>
          <w:tcPr>
            <w:tcW w:w="846" w:type="dxa"/>
            <w:vMerge/>
          </w:tcPr>
          <w:p w14:paraId="26DFA728" w14:textId="77777777" w:rsidR="0098372E" w:rsidRDefault="0098372E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4A6BF500" w14:textId="77777777" w:rsidR="0098372E" w:rsidRPr="007A22AE" w:rsidRDefault="0098372E" w:rsidP="0098372E">
            <w:pPr>
              <w:rPr>
                <w:rFonts w:asciiTheme="minorHAnsi" w:hAnsiTheme="minorHAnsi"/>
                <w:noProof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noProof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3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-1</m:t>
                                </m:r>
                              </m:e>
                            </m:d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Theme="minorHAnsi" w:hAnsiTheme="minorHAnsi"/>
                    <w:noProof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f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noProof/>
                    <w:lang w:eastAsia="zh-CN"/>
                  </w:rPr>
                  <m:t>=4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3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noProof/>
                                        <w:lang w:eastAsia="zh-CN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-1</m:t>
                                </m:r>
                              </m:e>
                            </m:d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3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-1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noProof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-2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  <w:p w14:paraId="6D1C7E7F" w14:textId="77777777" w:rsidR="0098372E" w:rsidRPr="007A22AE" w:rsidRDefault="0098372E" w:rsidP="007A22AE">
            <w:pPr>
              <w:rPr>
                <w:rFonts w:eastAsia="Calibri" w:cs="Arial"/>
                <w:iCs/>
                <w:lang w:eastAsia="zh-CN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3F3866A8" w14:textId="77777777" w:rsidR="0098372E" w:rsidRPr="00FF3E8A" w:rsidRDefault="0098372E" w:rsidP="0098372E">
            <w:pPr>
              <w:pStyle w:val="ListParagraph"/>
            </w:pP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4</m:t>
              </m:r>
            </m:oMath>
          </w:p>
          <w:p w14:paraId="71C70908" w14:textId="77777777" w:rsidR="0098372E" w:rsidRPr="00FF3E8A" w:rsidRDefault="003222F1" w:rsidP="0098372E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noProof/>
                            </w:rPr>
                            <m:t>3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noProof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noProof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noProof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noProof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noProof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noProof/>
                                </w:rPr>
                                <m:t>-1</m:t>
                              </m:r>
                            </m:e>
                          </m:d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noProof/>
                            </w:rPr>
                            <m:t>-1</m:t>
                          </m:r>
                        </m:sup>
                      </m:sSup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3</m:t>
                  </m:r>
                </m:sup>
              </m:sSup>
            </m:oMath>
          </w:p>
          <w:p w14:paraId="7BB26C1E" w14:textId="77777777" w:rsidR="0098372E" w:rsidRPr="00FF3E8A" w:rsidRDefault="0098372E" w:rsidP="0098372E">
            <w:pPr>
              <w:pStyle w:val="ListParagraph"/>
            </w:pP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oMath>
          </w:p>
          <w:p w14:paraId="06EAB09D" w14:textId="77777777" w:rsidR="0098372E" w:rsidRPr="00FF3E8A" w:rsidRDefault="0098372E" w:rsidP="0098372E">
            <w:pPr>
              <w:pStyle w:val="ListParagraph"/>
            </w:pPr>
            <w:r>
              <w:t>Oorspronklike funksies</w:t>
            </w:r>
          </w:p>
          <w:p w14:paraId="792DCD96" w14:textId="0DB54A12" w:rsidR="0098372E" w:rsidRDefault="0098372E" w:rsidP="0098372E">
            <w:pPr>
              <w:pStyle w:val="ListParagraph"/>
            </w:pPr>
            <m:oMath>
              <m:r>
                <w:rPr>
                  <w:rFonts w:ascii="Cambria Math" w:hAnsi="Cambria Math"/>
                  <w:noProof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-2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noProof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2</m:t>
                  </m:r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</m:d>
            </m:oMath>
          </w:p>
        </w:tc>
      </w:tr>
      <w:tr w:rsidR="0098372E" w:rsidRPr="009F0CF9" w14:paraId="52DAEFFA" w14:textId="77777777" w:rsidTr="0098372E">
        <w:tc>
          <w:tcPr>
            <w:tcW w:w="846" w:type="dxa"/>
            <w:vMerge/>
          </w:tcPr>
          <w:p w14:paraId="468097C9" w14:textId="77777777" w:rsidR="0098372E" w:rsidRDefault="0098372E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4E4BE35E" w14:textId="343518DF" w:rsidR="0098372E" w:rsidRPr="007A22AE" w:rsidRDefault="0098372E" w:rsidP="0098372E">
            <w:pPr>
              <w:jc w:val="center"/>
              <w:rPr>
                <w:noProof/>
                <w:lang w:eastAsia="zh-CN"/>
              </w:rPr>
            </w:pPr>
            <w:r w:rsidRPr="0098372E">
              <w:rPr>
                <w:rFonts w:eastAsia="Calibri" w:cs="Arial"/>
                <w:b/>
                <w:iCs/>
                <w:lang w:eastAsia="zh-CN"/>
              </w:rPr>
              <w:t xml:space="preserve">OF / </w:t>
            </w:r>
            <w:r w:rsidRPr="0098372E">
              <w:rPr>
                <w:rFonts w:eastAsia="Calibri" w:cs="Arial"/>
                <w:b/>
                <w:i/>
                <w:iCs/>
                <w:lang w:eastAsia="zh-CN"/>
              </w:rPr>
              <w:t>OR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505E75D3" w14:textId="7407EEB0" w:rsidR="0098372E" w:rsidRDefault="0098372E" w:rsidP="0098372E">
            <w:pPr>
              <w:jc w:val="center"/>
              <w:rPr>
                <w:noProof/>
              </w:rPr>
            </w:pPr>
            <w:r w:rsidRPr="0098372E">
              <w:rPr>
                <w:rFonts w:eastAsia="Calibri" w:cs="Arial"/>
                <w:b/>
                <w:iCs/>
                <w:lang w:eastAsia="zh-CN"/>
              </w:rPr>
              <w:t xml:space="preserve">OF / </w:t>
            </w:r>
            <w:r w:rsidRPr="0098372E">
              <w:rPr>
                <w:rFonts w:eastAsia="Calibri" w:cs="Arial"/>
                <w:b/>
                <w:i/>
                <w:iCs/>
                <w:lang w:eastAsia="zh-CN"/>
              </w:rPr>
              <w:t>OR</w:t>
            </w:r>
          </w:p>
        </w:tc>
      </w:tr>
      <w:tr w:rsidR="0098372E" w:rsidRPr="009F0CF9" w14:paraId="67D3CA07" w14:textId="77777777" w:rsidTr="0098372E">
        <w:tc>
          <w:tcPr>
            <w:tcW w:w="846" w:type="dxa"/>
            <w:vMerge/>
          </w:tcPr>
          <w:p w14:paraId="4CEF0B64" w14:textId="77777777" w:rsidR="0098372E" w:rsidRDefault="0098372E" w:rsidP="00B5113C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</w:tcBorders>
          </w:tcPr>
          <w:p w14:paraId="0994DC70" w14:textId="2EC2986E" w:rsidR="0098372E" w:rsidRPr="007A22AE" w:rsidRDefault="0098372E" w:rsidP="007A22AE">
            <w:pPr>
              <w:rPr>
                <w:rFonts w:eastAsia="Calibri" w:cs="Arial"/>
                <w:iCs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12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lang w:eastAsia="zh-C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eastAsia="zh-CN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4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Theme="minorHAnsi" w:hAnsiTheme="minorHAnsi"/>
                    <w:noProof/>
                    <w:lang w:eastAsia="zh-CN"/>
                  </w:rPr>
                  <w:br/>
                </m:r>
              </m:oMath>
              <m:oMath>
                <m:r>
                  <m:rPr>
                    <m:sty m:val="p"/>
                    <m:aln/>
                  </m:rPr>
                  <w:rPr>
                    <w:rFonts w:ascii="Cambria Math" w:hAnsi="Cambria Math"/>
                    <w:noProof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12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-1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Theme="minorHAnsi" w:hAnsiTheme="minorHAnsi"/>
                    <w:noProof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f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  <m:aln/>
                  </m:rPr>
                  <w:rPr>
                    <w:rFonts w:ascii="Cambria Math" w:hAnsi="Cambria Math"/>
                    <w:noProof/>
                    <w:lang w:eastAsia="zh-CN"/>
                  </w:rPr>
                  <m:t>=12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11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-1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noProof/>
                    <w:lang w:eastAsia="zh-C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12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lang w:eastAsia="zh-C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lang w:eastAsia="zh-CN"/>
                          </w:rPr>
                          <m:t>-1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-5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noProof/>
                        <w:lang w:eastAsia="zh-C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lang w:eastAsia="zh-CN"/>
                      </w:rPr>
                      <m:t>2</m:t>
                    </m:r>
                    <m:r>
                      <w:rPr>
                        <w:rFonts w:ascii="Cambria Math" w:hAnsi="Cambria Math"/>
                        <w:noProof/>
                        <w:lang w:eastAsia="zh-CN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118" w:type="dxa"/>
            <w:tcBorders>
              <w:top w:val="nil"/>
            </w:tcBorders>
          </w:tcPr>
          <w:p w14:paraId="54ED90D7" w14:textId="77777777" w:rsidR="0098372E" w:rsidRPr="00FF3E8A" w:rsidRDefault="0098372E" w:rsidP="0098372E">
            <w:pPr>
              <w:pStyle w:val="ListParagraph"/>
            </w:pP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11</m:t>
                  </m:r>
                </m:sup>
              </m:sSup>
            </m:oMath>
          </w:p>
          <w:p w14:paraId="38DA62B2" w14:textId="77777777" w:rsidR="0098372E" w:rsidRDefault="0098372E" w:rsidP="0098372E">
            <w:pPr>
              <w:pStyle w:val="ListParagraph"/>
            </w:pPr>
            <w:r>
              <w:t>Oorspronklike funksies</w:t>
            </w:r>
          </w:p>
          <w:p w14:paraId="2D09114B" w14:textId="77777777" w:rsidR="0098372E" w:rsidRPr="00FF3E8A" w:rsidRDefault="0098372E" w:rsidP="0098372E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-4</m:t>
              </m:r>
            </m:oMath>
          </w:p>
          <w:p w14:paraId="4FE940CA" w14:textId="77777777" w:rsidR="0098372E" w:rsidRPr="0098372E" w:rsidRDefault="003222F1" w:rsidP="0098372E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</w:rPr>
                    <m:t>-5</m:t>
                  </m:r>
                </m:sup>
              </m:sSup>
            </m:oMath>
          </w:p>
          <w:p w14:paraId="4267575B" w14:textId="77777777" w:rsidR="0098372E" w:rsidRPr="00FF3E8A" w:rsidRDefault="0098372E" w:rsidP="0098372E">
            <w:pPr>
              <w:pStyle w:val="ListParagraph"/>
            </w:pP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2</m:t>
              </m:r>
              <m:r>
                <w:rPr>
                  <w:rFonts w:ascii="Cambria Math" w:hAnsi="Cambria Math"/>
                  <w:noProof/>
                </w:rPr>
                <m:t>x</m:t>
              </m:r>
            </m:oMath>
          </w:p>
          <w:p w14:paraId="2ED977C0" w14:textId="3244BA6D" w:rsidR="0098372E" w:rsidRDefault="0098372E" w:rsidP="0098372E">
            <w:pPr>
              <w:pStyle w:val="Punte"/>
              <w:rPr>
                <w:noProof/>
              </w:rPr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5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7EAD8147" w14:textId="02770DCE" w:rsidR="00A166F0" w:rsidRDefault="00A166F0"/>
    <w:p w14:paraId="2C5941B9" w14:textId="773B1E4A" w:rsidR="009114F0" w:rsidRDefault="009114F0">
      <w:pPr>
        <w:spacing w:before="0" w:after="160"/>
      </w:pPr>
      <w:r>
        <w:br w:type="page"/>
      </w:r>
    </w:p>
    <w:p w14:paraId="26FC9282" w14:textId="77777777" w:rsidR="009114F0" w:rsidRPr="007141DB" w:rsidRDefault="009114F0" w:rsidP="009114F0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8</w:t>
      </w:r>
      <w:r>
        <w:tab/>
        <w:t>[10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114F0" w:rsidRPr="009F0CF9" w14:paraId="4E4CD116" w14:textId="77777777" w:rsidTr="009114F0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28D4836" w14:textId="77777777" w:rsidR="009114F0" w:rsidRPr="00AF39FC" w:rsidRDefault="009114F0" w:rsidP="009114F0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118284B" w14:textId="77777777" w:rsidR="009114F0" w:rsidRPr="00AF39FC" w:rsidRDefault="009114F0" w:rsidP="009114F0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56CE9591" w14:textId="77777777" w:rsidR="009114F0" w:rsidRPr="00A65B06" w:rsidRDefault="009114F0" w:rsidP="009114F0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114F0" w:rsidRPr="009F0CF9" w14:paraId="102CE19D" w14:textId="77777777" w:rsidTr="009114F0">
        <w:tc>
          <w:tcPr>
            <w:tcW w:w="846" w:type="dxa"/>
          </w:tcPr>
          <w:p w14:paraId="73FE2B08" w14:textId="77777777" w:rsidR="009114F0" w:rsidRPr="009F0CF9" w:rsidRDefault="009114F0" w:rsidP="009114F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8.1</w:t>
            </w:r>
          </w:p>
        </w:tc>
        <w:tc>
          <w:tcPr>
            <w:tcW w:w="6237" w:type="dxa"/>
          </w:tcPr>
          <w:p w14:paraId="78C5BD46" w14:textId="77777777" w:rsidR="009114F0" w:rsidRPr="003F7868" w:rsidRDefault="003222F1" w:rsidP="009114F0">
            <w:pPr>
              <w:rPr>
                <w:rFonts w:eastAsiaTheme="minorEastAsia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-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sec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</m:fName>
                      <m:e>
                        <m:r>
                          <w:rPr>
                            <w:rFonts w:ascii="Cambria Math" w:hAnsi="Cambria Math"/>
                          </w:rPr>
                          <m:t>5x</m:t>
                        </m:r>
                      </m:e>
                    </m:func>
                    <m:r>
                      <w:rPr>
                        <w:rFonts w:ascii="Cambria Math" w:hAnsi="Cambria Math"/>
                      </w:rPr>
                      <m:t>+π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dx</m:t>
                </m:r>
              </m:oMath>
            </m:oMathPara>
          </w:p>
          <w:p w14:paraId="54FB31DF" w14:textId="77777777" w:rsidR="009114F0" w:rsidRPr="00517BD5" w:rsidRDefault="009114F0" w:rsidP="009114F0">
            <m:oMathPara>
              <m:oMath>
                <m:r>
                  <w:rPr>
                    <w:rFonts w:ascii="Cambria Math" w:hAnsi="Cambria Math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×2-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5x</m:t>
                    </m:r>
                  </m:e>
                </m:func>
                <m:r>
                  <w:rPr>
                    <w:rFonts w:ascii="Cambria Math" w:hAnsi="Cambria Math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>+πx+k</m:t>
                </m:r>
              </m:oMath>
            </m:oMathPara>
          </w:p>
        </w:tc>
        <w:tc>
          <w:tcPr>
            <w:tcW w:w="3118" w:type="dxa"/>
          </w:tcPr>
          <w:p w14:paraId="14AE678B" w14:textId="63D56376" w:rsidR="009114F0" w:rsidRDefault="009114F0" w:rsidP="00F250D2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/>
                </w:rPr>
                <m:t>×2</m:t>
              </m:r>
            </m:oMath>
          </w:p>
          <w:p w14:paraId="01C6F513" w14:textId="77777777" w:rsidR="009114F0" w:rsidRPr="003F7868" w:rsidRDefault="003222F1" w:rsidP="009114F0">
            <w:pPr>
              <w:pStyle w:val="ListParagraph"/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</w:rPr>
                    <m:t>5x</m:t>
                  </m:r>
                </m:e>
              </m:func>
            </m:oMath>
          </w:p>
          <w:p w14:paraId="48B48882" w14:textId="77777777" w:rsidR="009114F0" w:rsidRDefault="003222F1" w:rsidP="009114F0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  <w:p w14:paraId="50E5BC51" w14:textId="77777777" w:rsidR="009114F0" w:rsidRPr="003F7868" w:rsidRDefault="009114F0" w:rsidP="009114F0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πx</m:t>
              </m:r>
            </m:oMath>
          </w:p>
          <w:p w14:paraId="18765F26" w14:textId="4A1EF140" w:rsidR="009114F0" w:rsidRPr="009F0CF9" w:rsidRDefault="009114F0" w:rsidP="009114F0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F250D2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114F0" w:rsidRPr="009F0CF9" w14:paraId="6368DFBD" w14:textId="77777777" w:rsidTr="009114F0">
        <w:tc>
          <w:tcPr>
            <w:tcW w:w="846" w:type="dxa"/>
          </w:tcPr>
          <w:p w14:paraId="24D80F57" w14:textId="77777777" w:rsidR="009114F0" w:rsidRDefault="009114F0" w:rsidP="009114F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8.2</w:t>
            </w:r>
          </w:p>
        </w:tc>
        <w:tc>
          <w:tcPr>
            <w:tcW w:w="6237" w:type="dxa"/>
          </w:tcPr>
          <w:p w14:paraId="0FD14524" w14:textId="77777777" w:rsidR="009114F0" w:rsidRPr="009C16ED" w:rsidRDefault="003222F1" w:rsidP="009114F0">
            <w:pPr>
              <w:rPr>
                <w:rFonts w:eastAsiaTheme="minorEastAsia"/>
              </w:rPr>
            </w:pPr>
            <m:oMathPara>
              <m:oMath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k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+2x</m:t>
                            </m:r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eastAsiaTheme="minorEastAsia" w:hAnsi="Cambria Math"/>
                  </w:rPr>
                  <m:t>dx=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</m:oMath>
            </m:oMathPara>
          </w:p>
          <w:p w14:paraId="6A5622F5" w14:textId="77777777" w:rsidR="009114F0" w:rsidRPr="003F7868" w:rsidRDefault="009114F0" w:rsidP="009114F0">
            <w:pPr>
              <w:rPr>
                <w:rFonts w:eastAsiaTheme="minorEastAsia"/>
              </w:rPr>
            </w:pPr>
          </w:p>
          <w:p w14:paraId="058809A4" w14:textId="77777777" w:rsidR="009114F0" w:rsidRDefault="009114F0" w:rsidP="009114F0">
            <w:pPr>
              <w:rPr>
                <w:lang w:eastAsia="zh-CN"/>
              </w:rPr>
            </w:pPr>
            <w:r>
              <w:rPr>
                <w:lang w:eastAsia="zh-CN"/>
              </w:rPr>
              <w:t>Voltooi die vierkant:</w:t>
            </w:r>
          </w:p>
          <w:p w14:paraId="4EE69CFD" w14:textId="77777777" w:rsidR="009114F0" w:rsidRPr="009C16ED" w:rsidRDefault="009114F0" w:rsidP="009114F0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+2x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-2x</m:t>
                    </m:r>
                  </m:e>
                </m:d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-2x+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e>
                </m:d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  <w:p w14:paraId="00216989" w14:textId="77777777" w:rsidR="009114F0" w:rsidRPr="009C16ED" w:rsidRDefault="009114F0" w:rsidP="009114F0">
            <w:pPr>
              <w:rPr>
                <w:rFonts w:eastAsiaTheme="minorEastAsia"/>
                <w:lang w:eastAsia="zh-CN"/>
              </w:rPr>
            </w:pPr>
          </w:p>
          <w:p w14:paraId="1CDA5529" w14:textId="77777777" w:rsidR="009114F0" w:rsidRDefault="003222F1" w:rsidP="009114F0">
            <w:pPr>
              <w:rPr>
                <w:lang w:eastAsia="zh-CN"/>
              </w:rPr>
            </w:pPr>
            <m:oMathPara>
              <m:oMath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k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eastAsia="zh-CN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lang w:eastAsia="zh-CN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x-1</m:t>
                                    </m:r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eastAsiaTheme="minorEastAsia" w:hAnsi="Cambria Math"/>
                  </w:rPr>
                  <m:t>dx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eastAsia="zh-CN"/>
                              </w:rPr>
                              <m:t>bgsin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x-1</m:t>
                                </m:r>
                              </m:e>
                            </m:d>
                          </m:e>
                        </m:func>
                      </m:e>
                    </m:d>
                  </m:e>
                  <m:sub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lang w:eastAsia="zh-CN"/>
                      </w:rPr>
                      <m:t>k</m:t>
                    </m:r>
                  </m:sup>
                </m:sSubSup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bgsin</m:t>
                    </m:r>
                  </m:fName>
                  <m:e>
                    <m:r>
                      <w:rPr>
                        <w:rFonts w:ascii="Cambria Math" w:hAnsi="Cambria Math"/>
                        <w:lang w:eastAsia="zh-CN"/>
                      </w:rPr>
                      <m:t>(k-1)</m:t>
                    </m:r>
                  </m:e>
                </m:func>
                <m:r>
                  <w:rPr>
                    <w:rFonts w:ascii="Cambria Math" w:hAnsi="Cambria Math"/>
                    <w:lang w:eastAsia="zh-CN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bgsin</m:t>
                    </m:r>
                  </m:fName>
                  <m:e>
                    <m:r>
                      <w:rPr>
                        <w:rFonts w:ascii="Cambria Math" w:hAnsi="Cambria Math"/>
                        <w:lang w:eastAsia="zh-CN"/>
                      </w:rPr>
                      <m:t>0</m:t>
                    </m:r>
                  </m:e>
                </m:func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bgsin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k-1</m:t>
                        </m:r>
                      </m:e>
                    </m:d>
                  </m:e>
                </m:func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6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k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6</m:t>
                        </m:r>
                      </m:den>
                    </m:f>
                  </m:e>
                </m:func>
                <m:r>
                  <w:rPr>
                    <w:rFonts w:ascii="Cambria Math" w:eastAsiaTheme="minorEastAsia" w:hAnsi="Cambria Math"/>
                    <w:lang w:eastAsia="zh-CN"/>
                  </w:rPr>
                  <m:t>+1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k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118" w:type="dxa"/>
          </w:tcPr>
          <w:p w14:paraId="7F01B5B2" w14:textId="77777777" w:rsidR="009114F0" w:rsidRDefault="009114F0" w:rsidP="009114F0"/>
          <w:p w14:paraId="7FA477E7" w14:textId="77777777" w:rsidR="009114F0" w:rsidRDefault="009114F0" w:rsidP="009114F0"/>
          <w:p w14:paraId="6398DE10" w14:textId="77777777" w:rsidR="009114F0" w:rsidRDefault="009114F0" w:rsidP="009114F0"/>
          <w:p w14:paraId="7A8C0378" w14:textId="77777777" w:rsidR="009114F0" w:rsidRDefault="009114F0" w:rsidP="009114F0"/>
          <w:p w14:paraId="686E15DE" w14:textId="77777777" w:rsidR="009114F0" w:rsidRDefault="009114F0" w:rsidP="009114F0"/>
          <w:p w14:paraId="6249C87A" w14:textId="77777777" w:rsidR="009114F0" w:rsidRPr="009C16ED" w:rsidRDefault="009114F0" w:rsidP="009114F0"/>
          <w:p w14:paraId="439CE090" w14:textId="77777777" w:rsidR="009114F0" w:rsidRDefault="009114F0" w:rsidP="009114F0">
            <w:pPr>
              <w:pStyle w:val="ListParagraph"/>
            </w:pPr>
            <w:r w:rsidRPr="009C16ED">
              <w:rPr>
                <w:rFonts w:ascii="Segoe UI Symbol" w:hAnsi="Segoe UI Symbol"/>
                <w:b/>
              </w:rPr>
              <w:t>✔</w:t>
            </w:r>
            <w:r>
              <w:t xml:space="preserve"> Voltooi die vierkant</w:t>
            </w:r>
          </w:p>
          <w:p w14:paraId="745FD1E5" w14:textId="77777777" w:rsidR="009114F0" w:rsidRDefault="009114F0" w:rsidP="009114F0"/>
          <w:p w14:paraId="1B043960" w14:textId="77777777" w:rsidR="009114F0" w:rsidRDefault="009114F0" w:rsidP="009114F0"/>
          <w:p w14:paraId="0C19E308" w14:textId="77777777" w:rsidR="009114F0" w:rsidRPr="009C16ED" w:rsidRDefault="009114F0" w:rsidP="009114F0"/>
          <w:p w14:paraId="58276480" w14:textId="3304BB16" w:rsidR="009114F0" w:rsidRDefault="003222F1" w:rsidP="009114F0">
            <w:pPr>
              <w:pStyle w:val="ListParagraph"/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bgsin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</m:func>
            </m:oMath>
          </w:p>
          <w:p w14:paraId="5789FD14" w14:textId="77777777" w:rsidR="00F250D2" w:rsidRDefault="00F250D2" w:rsidP="00F250D2">
            <w:pPr>
              <w:pStyle w:val="NoSpacing"/>
            </w:pPr>
          </w:p>
          <w:p w14:paraId="7A475DFC" w14:textId="50BB6C80" w:rsidR="009114F0" w:rsidRDefault="009114F0" w:rsidP="009114F0">
            <w:pPr>
              <w:pStyle w:val="ListParagraph"/>
            </w:pPr>
            <w:r>
              <w:t>Vervang grense in</w:t>
            </w:r>
          </w:p>
          <w:p w14:paraId="413E55DF" w14:textId="77777777" w:rsidR="00F250D2" w:rsidRDefault="00F250D2" w:rsidP="00F250D2"/>
          <w:p w14:paraId="0F38EFE7" w14:textId="636910EE" w:rsidR="00F250D2" w:rsidRDefault="00F250D2" w:rsidP="009114F0">
            <w:pPr>
              <w:pStyle w:val="ListParagraph"/>
            </w:pPr>
            <w:r>
              <w:t>Vereenvoudig</w:t>
            </w:r>
          </w:p>
          <w:p w14:paraId="1AF034D8" w14:textId="77777777" w:rsidR="009114F0" w:rsidRDefault="009114F0" w:rsidP="00B565D4">
            <w:pPr>
              <w:pStyle w:val="NoSpacing"/>
            </w:pPr>
          </w:p>
          <w:p w14:paraId="0C281591" w14:textId="77777777" w:rsidR="009114F0" w:rsidRDefault="009114F0" w:rsidP="009114F0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k=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78D02002" w14:textId="21F6B18D" w:rsidR="009114F0" w:rsidRDefault="009114F0" w:rsidP="009114F0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 xml:space="preserve"> [</w:t>
            </w:r>
            <w:r w:rsidR="00F250D2"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3205E3B0" w14:textId="77777777" w:rsidR="009114F0" w:rsidRDefault="009114F0"/>
    <w:p w14:paraId="0A22773A" w14:textId="6A5540C7" w:rsidR="00D71624" w:rsidRDefault="00D71624" w:rsidP="00B439BF">
      <w:pPr>
        <w:spacing w:before="0" w:after="160"/>
      </w:pPr>
    </w:p>
    <w:p w14:paraId="2D5C20ED" w14:textId="77777777" w:rsidR="00D71624" w:rsidRDefault="00D71624" w:rsidP="00D61813"/>
    <w:p w14:paraId="4267E30A" w14:textId="77777777" w:rsidR="007E348D" w:rsidRDefault="007E348D">
      <w:pPr>
        <w:spacing w:before="0" w:after="160"/>
        <w:rPr>
          <w:rFonts w:cs="Arial"/>
          <w:b/>
          <w:color w:val="000000" w:themeColor="text1"/>
        </w:rPr>
        <w:sectPr w:rsidR="007E348D" w:rsidSect="00003644">
          <w:headerReference w:type="default" r:id="rId10"/>
          <w:footerReference w:type="default" r:id="rId11"/>
          <w:footerReference w:type="first" r:id="rId12"/>
          <w:pgSz w:w="11906" w:h="16838"/>
          <w:pgMar w:top="1418" w:right="851" w:bottom="1418" w:left="851" w:header="709" w:footer="709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p w14:paraId="6A1351D1" w14:textId="0161A747" w:rsidR="009114F0" w:rsidRPr="007141DB" w:rsidRDefault="009114F0" w:rsidP="009114F0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9</w:t>
      </w:r>
      <w:r>
        <w:tab/>
        <w:t>[20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114F0" w:rsidRPr="009F0CF9" w14:paraId="1DE074FD" w14:textId="77777777" w:rsidTr="009114F0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236B2D8" w14:textId="77777777" w:rsidR="009114F0" w:rsidRPr="00AF39FC" w:rsidRDefault="009114F0" w:rsidP="009114F0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0777BBE0" w14:textId="77777777" w:rsidR="009114F0" w:rsidRPr="00AF39FC" w:rsidRDefault="009114F0" w:rsidP="009114F0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176F24B8" w14:textId="77777777" w:rsidR="009114F0" w:rsidRPr="00A65B06" w:rsidRDefault="009114F0" w:rsidP="009114F0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114F0" w:rsidRPr="009F0CF9" w14:paraId="3F892AC7" w14:textId="77777777" w:rsidTr="009114F0">
        <w:tc>
          <w:tcPr>
            <w:tcW w:w="846" w:type="dxa"/>
          </w:tcPr>
          <w:p w14:paraId="46F4C372" w14:textId="52440399" w:rsidR="009114F0" w:rsidRPr="009F0CF9" w:rsidRDefault="009114F0" w:rsidP="009114F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9.1</w:t>
            </w:r>
          </w:p>
        </w:tc>
        <w:tc>
          <w:tcPr>
            <w:tcW w:w="6237" w:type="dxa"/>
          </w:tcPr>
          <w:p w14:paraId="4F33DA8F" w14:textId="6F51C2F4" w:rsidR="009114F0" w:rsidRPr="00517BD5" w:rsidRDefault="009114F0" w:rsidP="009114F0">
            <m:oMathPara>
              <m:oMath>
                <m:r>
                  <m:rPr>
                    <m:nor/>
                  </m:rPr>
                  <m:t>Area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nary>
                  <m:nary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sup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-g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e>
                    </m:d>
                  </m:e>
                </m:nary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nary>
                  <m:nary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16-2x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-m</m:t>
                    </m:r>
                  </m:e>
                </m:nary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Cs w:val="24"/>
                                    <w:lang w:eastAsia="zh-CN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Cs w:val="24"/>
                                        <w:lang w:eastAsia="zh-CN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16-2x</m:t>
                                    </m:r>
                                  </m:e>
                                </m:d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Cs w:val="24"/>
                                        <w:lang w:eastAsia="zh-CN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num>
                          <m:den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Cs w:val="24"/>
                                    <w:lang w:eastAsia="zh-CN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×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Cs w:val="24"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-2</m:t>
                                </m:r>
                              </m:e>
                            </m:d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-mx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16-12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-6m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16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Cs w:val="24"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-0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4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-6m+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4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38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-18m+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m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=1</m:t>
                </m:r>
              </m:oMath>
            </m:oMathPara>
          </w:p>
        </w:tc>
        <w:tc>
          <w:tcPr>
            <w:tcW w:w="3118" w:type="dxa"/>
          </w:tcPr>
          <w:p w14:paraId="6CDC44BD" w14:textId="77777777" w:rsidR="009114F0" w:rsidRDefault="009114F0" w:rsidP="009114F0">
            <w:pPr>
              <w:pStyle w:val="NoSpacing"/>
            </w:pPr>
          </w:p>
          <w:p w14:paraId="5945F75A" w14:textId="77777777" w:rsidR="009114F0" w:rsidRDefault="009114F0" w:rsidP="009114F0">
            <w:pPr>
              <w:pStyle w:val="NoSpacing"/>
            </w:pPr>
          </w:p>
          <w:p w14:paraId="6C2F18BA" w14:textId="77777777" w:rsidR="009114F0" w:rsidRDefault="009114F0" w:rsidP="009114F0">
            <w:pPr>
              <w:pStyle w:val="NoSpacing"/>
            </w:pPr>
          </w:p>
          <w:p w14:paraId="65D47A06" w14:textId="3D6B2F44" w:rsidR="009114F0" w:rsidRDefault="007F3F06" w:rsidP="009114F0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>
              <w:rPr>
                <w:rFonts w:ascii="Segoe UI Symbol" w:hAnsi="Segoe UI Symbol"/>
                <w:b/>
              </w:rPr>
              <w:t xml:space="preserve">✔✔ </w:t>
            </w:r>
            <w:r w:rsidR="009114F0">
              <w:t>Vergelyking vir oppervlakte</w:t>
            </w:r>
          </w:p>
          <w:p w14:paraId="555A6E7B" w14:textId="3AA630D4" w:rsidR="009114F0" w:rsidRDefault="009114F0" w:rsidP="009114F0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>
              <w:rPr>
                <w:rFonts w:ascii="Segoe UI Symbol" w:hAnsi="Segoe UI Symbol"/>
                <w:b/>
              </w:rPr>
              <w:t>✔</w:t>
            </w:r>
            <w:r w:rsidR="00287198">
              <w:rPr>
                <w:rFonts w:ascii="Segoe UI Symbol" w:hAnsi="Segoe UI Symbol"/>
                <w:b/>
              </w:rPr>
              <w:t>✔</w:t>
            </w:r>
            <w:r>
              <w:t xml:space="preserve"> Integreer eerste term</w:t>
            </w:r>
          </w:p>
          <w:p w14:paraId="094D55C1" w14:textId="77777777" w:rsidR="009114F0" w:rsidRDefault="009114F0" w:rsidP="009114F0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>
              <w:t>Integreer tweede term</w:t>
            </w:r>
          </w:p>
          <w:p w14:paraId="76DF8442" w14:textId="77777777" w:rsidR="009114F0" w:rsidRDefault="009114F0" w:rsidP="009114F0">
            <w:pPr>
              <w:pStyle w:val="NoSpacing"/>
            </w:pPr>
          </w:p>
          <w:p w14:paraId="77E1CC30" w14:textId="4E67EE18" w:rsidR="009114F0" w:rsidRDefault="00287198" w:rsidP="009114F0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>
              <w:rPr>
                <w:rFonts w:ascii="Segoe UI Symbol" w:hAnsi="Segoe UI Symbol"/>
                <w:b/>
              </w:rPr>
              <w:t xml:space="preserve">✔ </w:t>
            </w:r>
            <w:r w:rsidR="009114F0">
              <w:t>Vervang grense in</w:t>
            </w:r>
          </w:p>
          <w:p w14:paraId="2C634327" w14:textId="77777777" w:rsidR="009114F0" w:rsidRDefault="009114F0" w:rsidP="009114F0">
            <w:pPr>
              <w:pStyle w:val="NoSpacing"/>
            </w:pPr>
          </w:p>
          <w:p w14:paraId="7713F06D" w14:textId="77777777" w:rsidR="009114F0" w:rsidRDefault="009114F0" w:rsidP="009114F0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>
              <w:t>Vereenvoudig</w:t>
            </w:r>
          </w:p>
          <w:p w14:paraId="52FB8DD1" w14:textId="77777777" w:rsidR="009114F0" w:rsidRDefault="009114F0" w:rsidP="009114F0"/>
          <w:p w14:paraId="177C6D76" w14:textId="77777777" w:rsidR="009114F0" w:rsidRDefault="009114F0" w:rsidP="009114F0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>
              <w:t>Antwoord</w:t>
            </w:r>
          </w:p>
          <w:p w14:paraId="29FF3B0D" w14:textId="6ABEF411" w:rsidR="009114F0" w:rsidRPr="009F0CF9" w:rsidRDefault="009114F0" w:rsidP="009114F0">
            <w:pPr>
              <w:pStyle w:val="Punte"/>
              <w:rPr>
                <w:rFonts w:cs="Arial"/>
                <w:color w:val="000000" w:themeColor="text1"/>
              </w:rPr>
            </w:pPr>
            <w:r>
              <w:rPr>
                <w:highlight w:val="lightGray"/>
              </w:rPr>
              <w:t>[</w:t>
            </w:r>
            <w:r w:rsidR="00287198">
              <w:rPr>
                <w:highlight w:val="lightGray"/>
              </w:rPr>
              <w:t>11</w:t>
            </w:r>
            <w:r>
              <w:rPr>
                <w:highlight w:val="lightGray"/>
              </w:rPr>
              <w:t xml:space="preserve"> punte / </w:t>
            </w:r>
            <w:r>
              <w:rPr>
                <w:i/>
                <w:highlight w:val="lightGray"/>
                <w:lang w:val="en-GB"/>
              </w:rPr>
              <w:t>marks</w:t>
            </w:r>
            <w:r>
              <w:rPr>
                <w:highlight w:val="lightGray"/>
              </w:rPr>
              <w:t>]</w:t>
            </w:r>
          </w:p>
        </w:tc>
      </w:tr>
      <w:tr w:rsidR="009114F0" w:rsidRPr="009F0CF9" w14:paraId="7687A43C" w14:textId="77777777" w:rsidTr="009114F0">
        <w:tc>
          <w:tcPr>
            <w:tcW w:w="846" w:type="dxa"/>
          </w:tcPr>
          <w:p w14:paraId="05137F9C" w14:textId="547EE2F8" w:rsidR="009114F0" w:rsidRDefault="009114F0" w:rsidP="009114F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9.2</w:t>
            </w:r>
            <w:r w:rsidR="007D5AAF">
              <w:rPr>
                <w:rFonts w:cs="Arial"/>
                <w:color w:val="000000" w:themeColor="text1"/>
              </w:rPr>
              <w:t xml:space="preserve"> (a)</w:t>
            </w:r>
          </w:p>
        </w:tc>
        <w:tc>
          <w:tcPr>
            <w:tcW w:w="6237" w:type="dxa"/>
          </w:tcPr>
          <w:p w14:paraId="5813314D" w14:textId="7F8B685A" w:rsidR="00C50394" w:rsidRDefault="00971FE3" w:rsidP="00584715">
            <w:pPr>
              <w:rPr>
                <w:rFonts w:eastAsia="Calibri" w:cs="Arial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V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  <w:szCs w:val="24"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  <w:szCs w:val="24"/>
                        <w:lang w:eastAsia="zh-CN"/>
                      </w:rPr>
                      <m:t>12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szCs w:val="24"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  <w:szCs w:val="24"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szCs w:val="24"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</w:rPr>
                  <m:t>=π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6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</w:rPr>
                  <m:t xml:space="preserve"> dx+π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</w:rPr>
                      <m:t>6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</w:rPr>
                      <m:t>12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</w:rPr>
                            </m:ctrlPr>
                          </m:dPr>
                          <m:e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</w:rPr>
                                  <m:t>12x-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 w:cs="Arial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 w:cs="Arial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 w:cs="Arial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ra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</w:rPr>
                  <m:t xml:space="preserve"> dx</m:t>
                </m:r>
              </m:oMath>
            </m:oMathPara>
          </w:p>
        </w:tc>
        <w:tc>
          <w:tcPr>
            <w:tcW w:w="3118" w:type="dxa"/>
          </w:tcPr>
          <w:p w14:paraId="3B40B306" w14:textId="0305CE97" w:rsidR="00287198" w:rsidRDefault="00287198" w:rsidP="00287198">
            <w:pPr>
              <w:pStyle w:val="NoSpacing"/>
            </w:pPr>
          </w:p>
          <w:p w14:paraId="10D3253D" w14:textId="77777777" w:rsidR="00287198" w:rsidRDefault="00287198" w:rsidP="00287198">
            <w:pPr>
              <w:pStyle w:val="NoSpacing"/>
            </w:pPr>
          </w:p>
          <w:p w14:paraId="08F4CCB9" w14:textId="73F7C321" w:rsidR="00181402" w:rsidRDefault="00287198" w:rsidP="00287198">
            <w:pPr>
              <w:pStyle w:val="ListParagraph"/>
            </w:pPr>
            <w:r>
              <w:t>Grense</w:t>
            </w:r>
          </w:p>
          <w:p w14:paraId="6D2A9036" w14:textId="299CD5FE" w:rsidR="00181402" w:rsidRDefault="00291731" w:rsidP="00181402">
            <w:pPr>
              <w:pStyle w:val="ListParagraph"/>
              <w:numPr>
                <w:ilvl w:val="0"/>
                <w:numId w:val="16"/>
              </w:numPr>
              <w:ind w:left="170" w:hanging="215"/>
            </w:pPr>
            <w:r w:rsidRPr="00291731">
              <w:rPr>
                <w:rFonts w:ascii="Segoe UI Symbol" w:hAnsi="Segoe UI Symbol"/>
                <w:b/>
              </w:rPr>
              <w:t>✔</w:t>
            </w:r>
            <w:r>
              <w:t xml:space="preserve"> </w:t>
            </w:r>
            <w:r w:rsidR="00287198">
              <w:t>Elke integraal</w:t>
            </w:r>
          </w:p>
          <w:p w14:paraId="73574890" w14:textId="7B6A7184" w:rsidR="009114F0" w:rsidRDefault="00181402" w:rsidP="007D5AAF">
            <w:pPr>
              <w:pStyle w:val="Punte"/>
            </w:pPr>
            <w:r>
              <w:rPr>
                <w:highlight w:val="lightGray"/>
              </w:rPr>
              <w:t>[</w:t>
            </w:r>
            <w:r w:rsidR="00287198">
              <w:rPr>
                <w:highlight w:val="lightGray"/>
              </w:rPr>
              <w:t>3</w:t>
            </w:r>
            <w:r>
              <w:rPr>
                <w:highlight w:val="lightGray"/>
              </w:rPr>
              <w:t xml:space="preserve"> punte / </w:t>
            </w:r>
            <w:r>
              <w:rPr>
                <w:i/>
                <w:highlight w:val="lightGray"/>
                <w:lang w:val="en-GB"/>
              </w:rPr>
              <w:t>marks</w:t>
            </w:r>
            <w:r>
              <w:rPr>
                <w:highlight w:val="lightGray"/>
              </w:rPr>
              <w:t>]</w:t>
            </w:r>
          </w:p>
        </w:tc>
      </w:tr>
      <w:tr w:rsidR="007D5AAF" w:rsidRPr="009F0CF9" w14:paraId="23418A92" w14:textId="77777777" w:rsidTr="00CD0657">
        <w:trPr>
          <w:trHeight w:val="11871"/>
        </w:trPr>
        <w:tc>
          <w:tcPr>
            <w:tcW w:w="846" w:type="dxa"/>
          </w:tcPr>
          <w:p w14:paraId="06F6227B" w14:textId="48D0DBE9" w:rsidR="007D5AAF" w:rsidRDefault="007D5AAF" w:rsidP="009114F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lastRenderedPageBreak/>
              <w:t>9.2 (b)</w:t>
            </w:r>
          </w:p>
        </w:tc>
        <w:tc>
          <w:tcPr>
            <w:tcW w:w="6237" w:type="dxa"/>
          </w:tcPr>
          <w:p w14:paraId="7A06EE76" w14:textId="2A9948A3" w:rsidR="00344B83" w:rsidRDefault="00344B83" w:rsidP="00C50394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 xml:space="preserve">Laat </w:t>
            </w:r>
            <m:oMath>
              <m:r>
                <w:rPr>
                  <w:rFonts w:ascii="Cambria Math" w:eastAsiaTheme="minorEastAsia" w:hAnsi="Cambria Math" w:cs="Arial"/>
                  <w:lang w:eastAsia="zh-CN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lang w:eastAsia="zh-CN"/>
                    </w:rPr>
                    <m:t>x</m:t>
                  </m:r>
                </m:e>
              </m:d>
            </m:oMath>
            <w:r>
              <w:rPr>
                <w:rFonts w:eastAsiaTheme="minorEastAsia" w:cs="Arial"/>
                <w:lang w:eastAsia="zh-CN"/>
              </w:rPr>
              <w:t xml:space="preserve"> die funksie voorstel </w:t>
            </w:r>
            <w:r w:rsidR="004970A5">
              <w:rPr>
                <w:rFonts w:eastAsiaTheme="minorEastAsia" w:cs="Arial"/>
                <w:lang w:eastAsia="zh-CN"/>
              </w:rPr>
              <w:t>waarmee die snypunt bereken kan word:</w:t>
            </w:r>
          </w:p>
          <w:p w14:paraId="584790FC" w14:textId="0C06C02B" w:rsidR="00C50394" w:rsidRPr="007D5AAF" w:rsidRDefault="003222F1" w:rsidP="00C50394">
            <w:pPr>
              <w:rPr>
                <w:rFonts w:eastAsia="Calibri" w:cs="Arial"/>
                <w:lang w:eastAsia="zh-CN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12x-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=3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12x-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sup>
                </m:sSup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=9</m:t>
                </m:r>
              </m:oMath>
            </m:oMathPara>
          </w:p>
          <w:p w14:paraId="15E7F9A8" w14:textId="7C77A862" w:rsidR="00C50394" w:rsidRPr="00344B83" w:rsidRDefault="00344B83" w:rsidP="00C50394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m:rPr>
                    <m:nor/>
                  </m:rPr>
                  <m:t>Dus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g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=12x-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Arial"/>
                    <w:lang w:eastAsia="zh-CN"/>
                  </w:rPr>
                  <m:t>-9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=12-2x</m:t>
                </m:r>
              </m:oMath>
            </m:oMathPara>
          </w:p>
          <w:p w14:paraId="31DEA4B9" w14:textId="4A65D8D9" w:rsidR="00344B83" w:rsidRPr="000B1661" w:rsidRDefault="00344B83" w:rsidP="00C50394">
            <w:pPr>
              <w:rPr>
                <w:rFonts w:eastAsia="Calibri" w:cs="Arial"/>
                <w:lang w:eastAsia="zh-CN"/>
              </w:rPr>
            </w:pPr>
          </w:p>
          <w:p w14:paraId="7F615CB2" w14:textId="4EEEAA3F" w:rsidR="00C50394" w:rsidRPr="00C50394" w:rsidRDefault="003222F1" w:rsidP="00C50394">
            <w:pPr>
              <w:rPr>
                <w:rFonts w:eastAsia="Calibri" w:cs="Arial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n+1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Arial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g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Arial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12x-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-9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12-2x</m:t>
                    </m:r>
                  </m:den>
                </m:f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=11.2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3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=11.196153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4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=11.196152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5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=11.196152</m:t>
                </m:r>
              </m:oMath>
            </m:oMathPara>
          </w:p>
          <w:p w14:paraId="48453EC3" w14:textId="0C1487CB" w:rsidR="00C50394" w:rsidRPr="00C50394" w:rsidRDefault="00C50394" w:rsidP="00C50394">
            <w:pPr>
              <w:rPr>
                <w:rFonts w:eastAsia="Calibri" w:cs="Arial"/>
                <w:lang w:eastAsia="zh-CN"/>
              </w:rPr>
            </w:pPr>
            <m:oMath>
              <m:r>
                <w:rPr>
                  <w:rFonts w:ascii="Cambria Math" w:eastAsia="Calibri" w:hAnsi="Cambria Math" w:cs="Arial"/>
                  <w:lang w:eastAsia="zh-CN"/>
                </w:rPr>
                <m:t>∴x≈11.19615</m:t>
              </m:r>
            </m:oMath>
            <w:r w:rsidR="00344B83">
              <w:rPr>
                <w:rFonts w:eastAsia="Calibri" w:cs="Arial"/>
                <w:lang w:eastAsia="zh-CN"/>
              </w:rPr>
              <w:t xml:space="preserve"> </w:t>
            </w:r>
            <w:r w:rsidR="00344B83">
              <w:t>(korrek tot 5 desimale syfers)</w:t>
            </w:r>
          </w:p>
          <w:p w14:paraId="6E576D07" w14:textId="2AFE8D9F" w:rsidR="00C50394" w:rsidRDefault="00C50394" w:rsidP="00C50394">
            <w:pPr>
              <w:rPr>
                <w:rFonts w:eastAsia="Calibri" w:cs="Arial"/>
                <w:lang w:eastAsia="zh-CN"/>
              </w:rPr>
            </w:pPr>
          </w:p>
          <w:p w14:paraId="028BCBC8" w14:textId="2B7C734D" w:rsidR="00C50394" w:rsidRPr="00C50394" w:rsidRDefault="00C50394" w:rsidP="00C50394">
            <w:pPr>
              <w:jc w:val="center"/>
              <w:rPr>
                <w:rFonts w:eastAsia="Calibri" w:cs="Arial"/>
                <w:b/>
                <w:lang w:eastAsia="zh-CN"/>
              </w:rPr>
            </w:pPr>
            <w:r w:rsidRPr="00C50394">
              <w:rPr>
                <w:rFonts w:eastAsia="Calibri" w:cs="Arial"/>
                <w:b/>
                <w:lang w:eastAsia="zh-CN"/>
              </w:rPr>
              <w:t>OF / OR</w:t>
            </w:r>
          </w:p>
          <w:p w14:paraId="60601DFF" w14:textId="64EA3B79" w:rsidR="00C50394" w:rsidRDefault="00C50394" w:rsidP="00C50394">
            <w:pPr>
              <w:rPr>
                <w:rFonts w:eastAsia="Calibri" w:cs="Arial"/>
                <w:lang w:eastAsia="zh-CN"/>
              </w:rPr>
            </w:pPr>
          </w:p>
          <w:p w14:paraId="3DDF5083" w14:textId="77777777" w:rsidR="004970A5" w:rsidRDefault="004970A5" w:rsidP="004970A5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 xml:space="preserve">Laat </w:t>
            </w:r>
            <m:oMath>
              <m:r>
                <w:rPr>
                  <w:rFonts w:ascii="Cambria Math" w:eastAsiaTheme="minorEastAsia" w:hAnsi="Cambria Math" w:cs="Arial"/>
                  <w:lang w:eastAsia="zh-CN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lang w:eastAsia="zh-CN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lang w:eastAsia="zh-CN"/>
                    </w:rPr>
                    <m:t>x</m:t>
                  </m:r>
                </m:e>
              </m:d>
            </m:oMath>
            <w:r>
              <w:rPr>
                <w:rFonts w:eastAsiaTheme="minorEastAsia" w:cs="Arial"/>
                <w:lang w:eastAsia="zh-CN"/>
              </w:rPr>
              <w:t xml:space="preserve"> die funksie voorstel waarmee die snypunt bereken kan word:</w:t>
            </w:r>
          </w:p>
          <w:p w14:paraId="3142E58D" w14:textId="49727D7F" w:rsidR="007D5AAF" w:rsidRPr="007D5AAF" w:rsidRDefault="003222F1" w:rsidP="009114F0">
            <w:pPr>
              <w:rPr>
                <w:rFonts w:eastAsia="Calibri" w:cs="Arial"/>
                <w:lang w:eastAsia="zh-CN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12x-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="Calibri" w:hAnsi="Cambria Math" w:cs="Arial"/>
                    <w:lang w:eastAsia="zh-CN"/>
                  </w:rPr>
                  <m:t>=3</m:t>
                </m:r>
              </m:oMath>
            </m:oMathPara>
          </w:p>
          <w:p w14:paraId="75D1225A" w14:textId="57484EE0" w:rsidR="007D5AAF" w:rsidRPr="000B1661" w:rsidRDefault="00344B83" w:rsidP="009114F0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m:rPr>
                    <m:nor/>
                  </m:rPr>
                  <m:t>Dus</m:t>
                </m:r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 g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12x-</m:t>
                    </m:r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="Calibri" w:hAnsi="Cambria Math" w:cs="Arial"/>
                    <w:lang w:eastAsia="zh-CN"/>
                  </w:rPr>
                  <m:t>-3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12x-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12-2x</m:t>
                    </m:r>
                  </m:e>
                </m:d>
              </m:oMath>
            </m:oMathPara>
          </w:p>
          <w:p w14:paraId="21F6F6A2" w14:textId="55C3A38C" w:rsidR="00C50394" w:rsidRPr="00C50394" w:rsidRDefault="003222F1" w:rsidP="009114F0">
            <w:pPr>
              <w:rPr>
                <w:rFonts w:eastAsia="Calibri" w:cs="Arial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n+1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Arial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g</m:t>
                        </m:r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Arial"/>
                    <w:lang w:eastAsia="zh-CN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12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-</m:t>
                        </m:r>
                        <m:sSubSup>
                          <m:sSub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  <m:sup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2</m:t>
                            </m:r>
                          </m:sup>
                        </m:sSubSup>
                      </m:e>
                    </m:rad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-3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12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eastAsia="zh-C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n</m:t>
                                </m:r>
                              </m:sub>
                            </m:s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-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eastAsia="zh-CN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n</m:t>
                                </m:r>
                              </m:sub>
                              <m:sup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2</m:t>
                                </m:r>
                              </m:sup>
                            </m:sSubSup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12-2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=11.210025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3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=11.196226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4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=11.196152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5</m:t>
                    </m:r>
                  </m:sub>
                </m:sSub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=11.196152</m:t>
                </m:r>
              </m:oMath>
            </m:oMathPara>
          </w:p>
          <w:p w14:paraId="2B957E8F" w14:textId="4010DCA0" w:rsidR="00C50394" w:rsidRPr="00C50394" w:rsidRDefault="00C50394" w:rsidP="00344B83">
            <w:pPr>
              <w:rPr>
                <w:rFonts w:eastAsia="Calibri" w:cs="Arial"/>
                <w:lang w:eastAsia="zh-CN"/>
              </w:rPr>
            </w:pPr>
            <m:oMath>
              <m:r>
                <w:rPr>
                  <w:rFonts w:ascii="Cambria Math" w:eastAsia="Calibri" w:hAnsi="Cambria Math" w:cs="Arial"/>
                  <w:lang w:eastAsia="zh-CN"/>
                </w:rPr>
                <m:t>∴x≈11.19615</m:t>
              </m:r>
            </m:oMath>
            <w:r w:rsidR="00344B83">
              <w:rPr>
                <w:rFonts w:eastAsia="Calibri" w:cs="Arial"/>
                <w:lang w:eastAsia="zh-CN"/>
              </w:rPr>
              <w:t xml:space="preserve"> </w:t>
            </w:r>
            <w:r w:rsidR="00344B83">
              <w:t>(korrek tot 5 desimale syfers)</w:t>
            </w:r>
          </w:p>
        </w:tc>
        <w:tc>
          <w:tcPr>
            <w:tcW w:w="3118" w:type="dxa"/>
          </w:tcPr>
          <w:p w14:paraId="02620D57" w14:textId="77777777" w:rsidR="00CD0657" w:rsidRDefault="00CD0657" w:rsidP="00CD0657"/>
          <w:p w14:paraId="04CBC1FD" w14:textId="767F07FB" w:rsidR="007D5AAF" w:rsidRDefault="00344B83" w:rsidP="00344B83">
            <w:pPr>
              <w:pStyle w:val="ListParagraph"/>
            </w:pPr>
            <w:r>
              <w:t>Vergelyking om snypunt te bereken</w:t>
            </w:r>
          </w:p>
          <w:p w14:paraId="3C4EC6D2" w14:textId="77777777" w:rsidR="00CD0657" w:rsidRDefault="00CD0657" w:rsidP="00CD0657">
            <w:pPr>
              <w:pStyle w:val="NoSpacing"/>
            </w:pPr>
          </w:p>
          <w:p w14:paraId="3381EB51" w14:textId="06A67E7A" w:rsidR="00344B83" w:rsidRDefault="00344B83" w:rsidP="00344B83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61EF90A8" w14:textId="20D43EE2" w:rsidR="00344B83" w:rsidRDefault="003222F1" w:rsidP="00344B83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097D22AC" w14:textId="66B7E8D5" w:rsidR="00CD0657" w:rsidRDefault="00CD0657" w:rsidP="00CD0657"/>
          <w:p w14:paraId="386C3096" w14:textId="2990B1FA" w:rsidR="00CD0657" w:rsidRDefault="00CD0657" w:rsidP="00CD0657"/>
          <w:p w14:paraId="2F08823D" w14:textId="77777777" w:rsidR="00CD0657" w:rsidRDefault="00CD0657" w:rsidP="00CD0657"/>
          <w:p w14:paraId="5F4EDBDA" w14:textId="77777777" w:rsidR="00344B83" w:rsidRDefault="00344B83" w:rsidP="00344B83">
            <w:pPr>
              <w:pStyle w:val="ListParagraph"/>
            </w:pPr>
            <w:r>
              <w:t>Vervang in formule</w:t>
            </w:r>
          </w:p>
          <w:p w14:paraId="6569B795" w14:textId="23B4ADC4" w:rsidR="00CD0657" w:rsidRDefault="00CD0657" w:rsidP="00CD0657"/>
          <w:p w14:paraId="657AFB7D" w14:textId="3A0EC899" w:rsidR="00CD0657" w:rsidRDefault="00CD0657" w:rsidP="00CD0657"/>
          <w:p w14:paraId="6432556B" w14:textId="7A03E0C7" w:rsidR="00CD0657" w:rsidRDefault="00CD0657" w:rsidP="00CD0657"/>
          <w:p w14:paraId="01D33C9D" w14:textId="77777777" w:rsidR="00CD0657" w:rsidRPr="00CD0657" w:rsidRDefault="00CD0657" w:rsidP="00CD0657"/>
          <w:p w14:paraId="6F0CD045" w14:textId="77777777" w:rsidR="00344B83" w:rsidRDefault="00344B83" w:rsidP="00344B83">
            <w:pPr>
              <w:pStyle w:val="ListParagraph"/>
            </w:pPr>
            <w:r w:rsidRPr="00344B83">
              <w:rPr>
                <w:rFonts w:ascii="Segoe UI Symbol" w:hAnsi="Segoe UI Symbol"/>
                <w:b/>
              </w:rPr>
              <w:t>✔</w:t>
            </w:r>
            <w:r>
              <w:t xml:space="preserve"> Antwoord</w:t>
            </w:r>
          </w:p>
          <w:p w14:paraId="7A8D4198" w14:textId="77777777" w:rsidR="00CD0657" w:rsidRDefault="00CD0657" w:rsidP="00CD0657"/>
          <w:p w14:paraId="48490C72" w14:textId="77777777" w:rsidR="00CD0657" w:rsidRDefault="00CD0657" w:rsidP="00CD0657"/>
          <w:p w14:paraId="0A1CA8FD" w14:textId="66B3C7E2" w:rsidR="00CD0657" w:rsidRDefault="00CD0657" w:rsidP="00CD0657"/>
          <w:p w14:paraId="1A081407" w14:textId="04D140CA" w:rsidR="00CD0657" w:rsidRDefault="00CD0657" w:rsidP="00CD0657">
            <w:pPr>
              <w:pStyle w:val="NoSpacing"/>
            </w:pPr>
          </w:p>
          <w:p w14:paraId="6DF0542E" w14:textId="6F8D1090" w:rsidR="00CD0657" w:rsidRDefault="00CD0657" w:rsidP="00CD0657">
            <w:pPr>
              <w:pStyle w:val="NoSpacing"/>
            </w:pPr>
          </w:p>
          <w:p w14:paraId="11C15455" w14:textId="77777777" w:rsidR="00CD0657" w:rsidRDefault="00CD0657" w:rsidP="00CD0657">
            <w:pPr>
              <w:pStyle w:val="NoSpacing"/>
            </w:pPr>
          </w:p>
          <w:p w14:paraId="6BEDF7EC" w14:textId="7C915C40" w:rsidR="00CD0657" w:rsidRDefault="00CD0657" w:rsidP="00CD0657">
            <w:pPr>
              <w:pStyle w:val="ListParagraph"/>
            </w:pPr>
            <w:r>
              <w:t xml:space="preserve">Vergelyking om snypunt te bereken, </w:t>
            </w:r>
            <m:oMath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234D1A96" w14:textId="14F77401" w:rsidR="00CD0657" w:rsidRDefault="00CD0657" w:rsidP="00CD0657">
            <w:pPr>
              <w:pStyle w:val="ListParagraph"/>
            </w:pPr>
            <w:r w:rsidRPr="00CD0657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6001BE16" w14:textId="77777777" w:rsidR="00CD0657" w:rsidRDefault="00CD0657" w:rsidP="00CD0657"/>
          <w:p w14:paraId="3DE64AC7" w14:textId="77777777" w:rsidR="00CD0657" w:rsidRDefault="00CD0657" w:rsidP="00CD0657"/>
          <w:p w14:paraId="46CF86A4" w14:textId="77777777" w:rsidR="00CD0657" w:rsidRDefault="00CD0657" w:rsidP="00CD0657"/>
          <w:p w14:paraId="226D0CF5" w14:textId="77777777" w:rsidR="00CD0657" w:rsidRDefault="00CD0657" w:rsidP="00CD0657">
            <w:pPr>
              <w:pStyle w:val="ListParagraph"/>
            </w:pPr>
            <w:r>
              <w:t>Vervang in formule</w:t>
            </w:r>
          </w:p>
          <w:p w14:paraId="4C96E281" w14:textId="77777777" w:rsidR="00CD0657" w:rsidRDefault="00CD0657" w:rsidP="00CD0657"/>
          <w:p w14:paraId="537C3DFD" w14:textId="77777777" w:rsidR="00CD0657" w:rsidRDefault="00CD0657" w:rsidP="00CD0657"/>
          <w:p w14:paraId="6062E58E" w14:textId="77777777" w:rsidR="00CD0657" w:rsidRDefault="00CD0657" w:rsidP="00CD0657">
            <w:pPr>
              <w:pStyle w:val="NoSpacing"/>
            </w:pPr>
          </w:p>
          <w:p w14:paraId="4D0D5FD6" w14:textId="133219CD" w:rsidR="00CD0657" w:rsidRDefault="00CD0657" w:rsidP="00CD0657">
            <w:pPr>
              <w:pStyle w:val="NoSpacing"/>
            </w:pPr>
          </w:p>
          <w:p w14:paraId="0414927C" w14:textId="77777777" w:rsidR="00CD0657" w:rsidRPr="00CD0657" w:rsidRDefault="00CD0657" w:rsidP="00CD0657">
            <w:pPr>
              <w:pStyle w:val="NoSpacing"/>
            </w:pPr>
          </w:p>
          <w:p w14:paraId="52478433" w14:textId="77777777" w:rsidR="00CD0657" w:rsidRDefault="00CD0657" w:rsidP="00CD0657">
            <w:pPr>
              <w:pStyle w:val="ListParagraph"/>
            </w:pPr>
            <w:r w:rsidRPr="00344B83">
              <w:rPr>
                <w:rFonts w:ascii="Segoe UI Symbol" w:hAnsi="Segoe UI Symbol"/>
                <w:b/>
              </w:rPr>
              <w:t>✔</w:t>
            </w:r>
            <w:r>
              <w:t xml:space="preserve"> Antwoord</w:t>
            </w:r>
          </w:p>
          <w:p w14:paraId="2124FE6E" w14:textId="7088DDC3" w:rsidR="00CD0657" w:rsidRDefault="00CD0657" w:rsidP="00CD0657">
            <w:pPr>
              <w:pStyle w:val="Punte"/>
            </w:pPr>
            <w:r>
              <w:rPr>
                <w:highlight w:val="lightGray"/>
              </w:rPr>
              <w:t xml:space="preserve">[6 punte / </w:t>
            </w:r>
            <w:r>
              <w:rPr>
                <w:i/>
                <w:highlight w:val="lightGray"/>
                <w:lang w:val="en-GB"/>
              </w:rPr>
              <w:t>marks</w:t>
            </w:r>
            <w:r>
              <w:rPr>
                <w:highlight w:val="lightGray"/>
              </w:rPr>
              <w:t>]</w:t>
            </w:r>
          </w:p>
        </w:tc>
      </w:tr>
    </w:tbl>
    <w:p w14:paraId="0634E7AC" w14:textId="77777777" w:rsidR="009D387C" w:rsidRDefault="009D387C" w:rsidP="009D387C">
      <w:pPr>
        <w:rPr>
          <w:lang w:eastAsia="zh-CN"/>
        </w:rPr>
      </w:pPr>
    </w:p>
    <w:p w14:paraId="36A859A6" w14:textId="5B200355" w:rsidR="00FE1D34" w:rsidRDefault="008206AE" w:rsidP="008206AE">
      <w:pPr>
        <w:jc w:val="center"/>
        <w:rPr>
          <w:rFonts w:cs="Arial"/>
          <w:b/>
          <w:color w:val="000000" w:themeColor="text1"/>
          <w:lang w:eastAsia="zh-CN"/>
        </w:rPr>
      </w:pPr>
      <w:r w:rsidRPr="009F0CF9">
        <w:rPr>
          <w:rFonts w:cs="Arial"/>
          <w:b/>
          <w:color w:val="000000" w:themeColor="text1"/>
          <w:lang w:eastAsia="zh-CN"/>
        </w:rPr>
        <w:t xml:space="preserve">- EINDE VAN DIE MEMORANDUM </w:t>
      </w:r>
      <w:r w:rsidR="00DE4220">
        <w:rPr>
          <w:rFonts w:cs="Arial"/>
          <w:b/>
          <w:color w:val="000000" w:themeColor="text1"/>
          <w:lang w:eastAsia="zh-CN"/>
        </w:rPr>
        <w:t xml:space="preserve">/ </w:t>
      </w:r>
      <w:r w:rsidR="00DE4220" w:rsidRPr="00202E70">
        <w:rPr>
          <w:rFonts w:cs="Arial"/>
          <w:b/>
          <w:i/>
          <w:color w:val="000000" w:themeColor="text1"/>
          <w:lang w:val="en-US" w:eastAsia="zh-CN"/>
        </w:rPr>
        <w:t>END OF THE MEMORANDUM</w:t>
      </w:r>
      <w:r w:rsidR="00DE4220">
        <w:rPr>
          <w:rFonts w:cs="Arial"/>
          <w:b/>
          <w:color w:val="000000" w:themeColor="text1"/>
          <w:lang w:eastAsia="zh-CN"/>
        </w:rPr>
        <w:t xml:space="preserve"> -</w:t>
      </w:r>
    </w:p>
    <w:sectPr w:rsidR="00FE1D34" w:rsidSect="00003644"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7F900" w14:textId="77777777" w:rsidR="003222F1" w:rsidRDefault="003222F1" w:rsidP="00AE6CF7">
      <w:pPr>
        <w:spacing w:before="0" w:after="0" w:line="240" w:lineRule="auto"/>
      </w:pPr>
      <w:r>
        <w:separator/>
      </w:r>
    </w:p>
    <w:p w14:paraId="6698355D" w14:textId="77777777" w:rsidR="003222F1" w:rsidRDefault="003222F1"/>
  </w:endnote>
  <w:endnote w:type="continuationSeparator" w:id="0">
    <w:p w14:paraId="65838BDB" w14:textId="77777777" w:rsidR="003222F1" w:rsidRDefault="003222F1" w:rsidP="00AE6CF7">
      <w:pPr>
        <w:spacing w:before="0" w:after="0" w:line="240" w:lineRule="auto"/>
      </w:pPr>
      <w:r>
        <w:continuationSeparator/>
      </w:r>
    </w:p>
    <w:p w14:paraId="029938F0" w14:textId="77777777" w:rsidR="003222F1" w:rsidRDefault="003222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A836A" w14:textId="43E39573" w:rsidR="00765E7E" w:rsidRDefault="00765E7E" w:rsidP="000A369E">
    <w:pPr>
      <w:pStyle w:val="Footer"/>
      <w:tabs>
        <w:tab w:val="clear" w:pos="4513"/>
        <w:tab w:val="clear" w:pos="9026"/>
        <w:tab w:val="center" w:pos="4820"/>
        <w:tab w:val="right" w:pos="10772"/>
      </w:tabs>
      <w:rPr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8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>
      <w:rPr>
        <w:b/>
        <w:noProof/>
        <w:sz w:val="18"/>
        <w:szCs w:val="18"/>
      </w:rPr>
      <w:t>9</w:t>
    </w:r>
    <w:r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noProof/>
        <w:sz w:val="18"/>
        <w:szCs w:val="18"/>
      </w:rPr>
      <w:t xml:space="preserve">Blaai om asseblief </w:t>
    </w:r>
  </w:p>
  <w:p w14:paraId="7DF95790" w14:textId="12496A13" w:rsidR="00765E7E" w:rsidRPr="00752F2A" w:rsidRDefault="00765E7E" w:rsidP="000A369E">
    <w:pPr>
      <w:pStyle w:val="Footer"/>
      <w:tabs>
        <w:tab w:val="clear" w:pos="4513"/>
        <w:tab w:val="clear" w:pos="9026"/>
        <w:tab w:val="center" w:pos="4820"/>
        <w:tab w:val="right" w:pos="10772"/>
      </w:tabs>
      <w:rPr>
        <w:sz w:val="18"/>
        <w:szCs w:val="18"/>
      </w:rPr>
    </w:pPr>
    <w:r w:rsidRPr="00096419">
      <w:rPr>
        <w:i/>
        <w:sz w:val="18"/>
        <w:szCs w:val="18"/>
      </w:rPr>
      <w:t>Page</w:t>
    </w:r>
    <w:r w:rsidRPr="00096419">
      <w:rPr>
        <w:b/>
        <w:i/>
        <w:sz w:val="18"/>
        <w:szCs w:val="18"/>
      </w:rPr>
      <w:t xml:space="preserve"> </w:t>
    </w:r>
    <w:r w:rsidRPr="00096419">
      <w:rPr>
        <w:b/>
        <w:i/>
        <w:sz w:val="18"/>
        <w:szCs w:val="18"/>
      </w:rPr>
      <w:fldChar w:fldCharType="begin"/>
    </w:r>
    <w:r w:rsidRPr="00096419">
      <w:rPr>
        <w:b/>
        <w:i/>
        <w:sz w:val="18"/>
        <w:szCs w:val="18"/>
      </w:rPr>
      <w:instrText xml:space="preserve"> PAGE   \* MERGEFORMAT </w:instrText>
    </w:r>
    <w:r w:rsidRPr="00096419">
      <w:rPr>
        <w:b/>
        <w:i/>
        <w:sz w:val="18"/>
        <w:szCs w:val="18"/>
      </w:rPr>
      <w:fldChar w:fldCharType="separate"/>
    </w:r>
    <w:r w:rsidRPr="00096419">
      <w:rPr>
        <w:b/>
        <w:i/>
        <w:sz w:val="18"/>
        <w:szCs w:val="18"/>
      </w:rPr>
      <w:t>2</w:t>
    </w:r>
    <w:r w:rsidRPr="00096419">
      <w:rPr>
        <w:b/>
        <w:i/>
        <w:noProof/>
        <w:sz w:val="18"/>
        <w:szCs w:val="18"/>
      </w:rPr>
      <w:fldChar w:fldCharType="end"/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i/>
        <w:noProof/>
        <w:sz w:val="18"/>
        <w:szCs w:val="18"/>
      </w:rPr>
      <w:t>of</w:t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b/>
        <w:i/>
        <w:noProof/>
        <w:sz w:val="18"/>
        <w:szCs w:val="18"/>
      </w:rPr>
      <w:fldChar w:fldCharType="begin"/>
    </w:r>
    <w:r w:rsidRPr="00096419">
      <w:rPr>
        <w:b/>
        <w:i/>
        <w:noProof/>
        <w:sz w:val="18"/>
        <w:szCs w:val="18"/>
      </w:rPr>
      <w:instrText xml:space="preserve"> NUMPAGES   \* MERGEFORMAT </w:instrText>
    </w:r>
    <w:r w:rsidRPr="00096419">
      <w:rPr>
        <w:b/>
        <w:i/>
        <w:noProof/>
        <w:sz w:val="18"/>
        <w:szCs w:val="18"/>
      </w:rPr>
      <w:fldChar w:fldCharType="separate"/>
    </w:r>
    <w:r w:rsidRPr="00096419">
      <w:rPr>
        <w:b/>
        <w:i/>
        <w:noProof/>
        <w:sz w:val="18"/>
        <w:szCs w:val="18"/>
      </w:rPr>
      <w:t>10</w:t>
    </w:r>
    <w:r w:rsidRPr="00096419">
      <w:rPr>
        <w:b/>
        <w:i/>
        <w:noProof/>
        <w:sz w:val="18"/>
        <w:szCs w:val="18"/>
      </w:rPr>
      <w:fldChar w:fldCharType="end"/>
    </w:r>
    <w:r>
      <w:rPr>
        <w:i/>
        <w:noProof/>
        <w:sz w:val="18"/>
        <w:szCs w:val="18"/>
      </w:rPr>
      <w:tab/>
    </w:r>
    <w:r>
      <w:rPr>
        <w:i/>
        <w:noProof/>
        <w:sz w:val="18"/>
        <w:szCs w:val="18"/>
      </w:rPr>
      <w:tab/>
    </w:r>
    <w:r w:rsidRPr="00752F2A">
      <w:rPr>
        <w:i/>
        <w:noProof/>
        <w:sz w:val="18"/>
        <w:szCs w:val="18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9521A" w14:textId="77777777" w:rsidR="00765E7E" w:rsidRDefault="00765E7E" w:rsidP="000A369E">
    <w:pPr>
      <w:pStyle w:val="Footer"/>
      <w:tabs>
        <w:tab w:val="clear" w:pos="4513"/>
        <w:tab w:val="clear" w:pos="9026"/>
        <w:tab w:val="center" w:pos="4820"/>
        <w:tab w:val="right" w:pos="10632"/>
      </w:tabs>
      <w:ind w:firstLine="142"/>
      <w:rPr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>
      <w:rPr>
        <w:b/>
        <w:noProof/>
        <w:sz w:val="18"/>
        <w:szCs w:val="18"/>
      </w:rPr>
      <w:t>4</w:t>
    </w:r>
    <w:r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noProof/>
        <w:sz w:val="18"/>
        <w:szCs w:val="18"/>
      </w:rPr>
      <w:t xml:space="preserve">Blaai om asseblief </w:t>
    </w:r>
  </w:p>
  <w:p w14:paraId="018B96FA" w14:textId="33D32F8A" w:rsidR="00765E7E" w:rsidRPr="008B3CA5" w:rsidRDefault="00765E7E" w:rsidP="000A369E">
    <w:pPr>
      <w:pStyle w:val="Footer"/>
      <w:tabs>
        <w:tab w:val="clear" w:pos="4513"/>
        <w:tab w:val="clear" w:pos="9026"/>
        <w:tab w:val="center" w:pos="5387"/>
        <w:tab w:val="right" w:pos="10632"/>
      </w:tabs>
      <w:ind w:firstLine="142"/>
      <w:rPr>
        <w:sz w:val="18"/>
        <w:szCs w:val="18"/>
      </w:rPr>
    </w:pPr>
    <w:r w:rsidRPr="00096419">
      <w:rPr>
        <w:i/>
        <w:sz w:val="18"/>
        <w:szCs w:val="18"/>
      </w:rPr>
      <w:t>Page</w:t>
    </w:r>
    <w:r w:rsidRPr="00096419">
      <w:rPr>
        <w:b/>
        <w:i/>
        <w:sz w:val="18"/>
        <w:szCs w:val="18"/>
      </w:rPr>
      <w:t xml:space="preserve"> </w:t>
    </w:r>
    <w:r w:rsidRPr="00096419">
      <w:rPr>
        <w:b/>
        <w:i/>
        <w:sz w:val="18"/>
        <w:szCs w:val="18"/>
      </w:rPr>
      <w:fldChar w:fldCharType="begin"/>
    </w:r>
    <w:r w:rsidRPr="00096419">
      <w:rPr>
        <w:b/>
        <w:i/>
        <w:sz w:val="18"/>
        <w:szCs w:val="18"/>
      </w:rPr>
      <w:instrText xml:space="preserve"> PAGE   \* MERGEFORMAT </w:instrText>
    </w:r>
    <w:r w:rsidRPr="00096419"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2</w:t>
    </w:r>
    <w:r w:rsidRPr="00096419">
      <w:rPr>
        <w:b/>
        <w:i/>
        <w:noProof/>
        <w:sz w:val="18"/>
        <w:szCs w:val="18"/>
      </w:rPr>
      <w:fldChar w:fldCharType="end"/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i/>
        <w:noProof/>
        <w:sz w:val="18"/>
        <w:szCs w:val="18"/>
      </w:rPr>
      <w:t>of</w:t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b/>
        <w:i/>
        <w:noProof/>
        <w:sz w:val="18"/>
        <w:szCs w:val="18"/>
      </w:rPr>
      <w:fldChar w:fldCharType="begin"/>
    </w:r>
    <w:r w:rsidRPr="00096419">
      <w:rPr>
        <w:b/>
        <w:i/>
        <w:noProof/>
        <w:sz w:val="18"/>
        <w:szCs w:val="18"/>
      </w:rPr>
      <w:instrText xml:space="preserve"> NUMPAGES   \* MERGEFORMAT </w:instrText>
    </w:r>
    <w:r w:rsidRPr="00096419">
      <w:rPr>
        <w:b/>
        <w:i/>
        <w:noProof/>
        <w:sz w:val="18"/>
        <w:szCs w:val="18"/>
      </w:rPr>
      <w:fldChar w:fldCharType="separate"/>
    </w:r>
    <w:r>
      <w:rPr>
        <w:b/>
        <w:i/>
        <w:noProof/>
        <w:sz w:val="18"/>
        <w:szCs w:val="18"/>
      </w:rPr>
      <w:t>4</w:t>
    </w:r>
    <w:r w:rsidRPr="00096419">
      <w:rPr>
        <w:b/>
        <w:i/>
        <w:noProof/>
        <w:sz w:val="18"/>
        <w:szCs w:val="18"/>
      </w:rPr>
      <w:fldChar w:fldCharType="end"/>
    </w:r>
    <w:r>
      <w:rPr>
        <w:i/>
        <w:noProof/>
        <w:sz w:val="18"/>
        <w:szCs w:val="18"/>
      </w:rPr>
      <w:tab/>
    </w:r>
    <w:r>
      <w:rPr>
        <w:i/>
        <w:noProof/>
        <w:sz w:val="18"/>
        <w:szCs w:val="18"/>
      </w:rPr>
      <w:tab/>
    </w:r>
    <w:r w:rsidRPr="00752F2A">
      <w:rPr>
        <w:i/>
        <w:noProof/>
        <w:sz w:val="18"/>
        <w:szCs w:val="18"/>
      </w:rPr>
      <w:t>Please 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7E005" w14:textId="4F6E15F3" w:rsidR="00765E7E" w:rsidRDefault="00765E7E" w:rsidP="00096419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4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>
      <w:rPr>
        <w:b/>
        <w:noProof/>
        <w:sz w:val="18"/>
        <w:szCs w:val="18"/>
      </w:rPr>
      <w:t>5</w:t>
    </w:r>
    <w:r>
      <w:rPr>
        <w:b/>
        <w:noProof/>
        <w:sz w:val="18"/>
        <w:szCs w:val="18"/>
      </w:rPr>
      <w:fldChar w:fldCharType="end"/>
    </w:r>
    <w:r>
      <w:rPr>
        <w:noProof/>
        <w:sz w:val="18"/>
        <w:szCs w:val="18"/>
      </w:rPr>
      <w:t xml:space="preserve"> </w:t>
    </w:r>
  </w:p>
  <w:p w14:paraId="1D995523" w14:textId="18609432" w:rsidR="00765E7E" w:rsidRPr="00096419" w:rsidRDefault="00765E7E" w:rsidP="00096419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096419">
      <w:rPr>
        <w:i/>
        <w:sz w:val="18"/>
        <w:szCs w:val="18"/>
      </w:rPr>
      <w:t>Page</w:t>
    </w:r>
    <w:r w:rsidRPr="00096419">
      <w:rPr>
        <w:b/>
        <w:i/>
        <w:sz w:val="18"/>
        <w:szCs w:val="18"/>
      </w:rPr>
      <w:t xml:space="preserve"> </w:t>
    </w:r>
    <w:r w:rsidRPr="00096419">
      <w:rPr>
        <w:b/>
        <w:i/>
        <w:sz w:val="18"/>
        <w:szCs w:val="18"/>
      </w:rPr>
      <w:fldChar w:fldCharType="begin"/>
    </w:r>
    <w:r w:rsidRPr="00096419">
      <w:rPr>
        <w:b/>
        <w:i/>
        <w:sz w:val="18"/>
        <w:szCs w:val="18"/>
      </w:rPr>
      <w:instrText xml:space="preserve"> PAGE   \* MERGEFORMAT </w:instrText>
    </w:r>
    <w:r w:rsidRPr="00096419"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4</w:t>
    </w:r>
    <w:r w:rsidRPr="00096419">
      <w:rPr>
        <w:b/>
        <w:i/>
        <w:noProof/>
        <w:sz w:val="18"/>
        <w:szCs w:val="18"/>
      </w:rPr>
      <w:fldChar w:fldCharType="end"/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i/>
        <w:noProof/>
        <w:sz w:val="18"/>
        <w:szCs w:val="18"/>
      </w:rPr>
      <w:t>of</w:t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b/>
        <w:i/>
        <w:noProof/>
        <w:sz w:val="18"/>
        <w:szCs w:val="18"/>
      </w:rPr>
      <w:fldChar w:fldCharType="begin"/>
    </w:r>
    <w:r w:rsidRPr="00096419">
      <w:rPr>
        <w:b/>
        <w:i/>
        <w:noProof/>
        <w:sz w:val="18"/>
        <w:szCs w:val="18"/>
      </w:rPr>
      <w:instrText xml:space="preserve"> NUMPAGES   \* MERGEFORMAT </w:instrText>
    </w:r>
    <w:r w:rsidRPr="00096419">
      <w:rPr>
        <w:b/>
        <w:i/>
        <w:noProof/>
        <w:sz w:val="18"/>
        <w:szCs w:val="18"/>
      </w:rPr>
      <w:fldChar w:fldCharType="separate"/>
    </w:r>
    <w:r>
      <w:rPr>
        <w:b/>
        <w:i/>
        <w:noProof/>
        <w:sz w:val="18"/>
        <w:szCs w:val="18"/>
      </w:rPr>
      <w:t>5</w:t>
    </w:r>
    <w:r w:rsidRPr="00096419">
      <w:rPr>
        <w:b/>
        <w:i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A62B9" w14:textId="77777777" w:rsidR="003222F1" w:rsidRDefault="003222F1" w:rsidP="00AE6CF7">
      <w:pPr>
        <w:spacing w:before="0" w:after="0" w:line="240" w:lineRule="auto"/>
      </w:pPr>
      <w:r>
        <w:separator/>
      </w:r>
    </w:p>
    <w:p w14:paraId="556A3058" w14:textId="77777777" w:rsidR="003222F1" w:rsidRDefault="003222F1"/>
  </w:footnote>
  <w:footnote w:type="continuationSeparator" w:id="0">
    <w:p w14:paraId="1581FA7D" w14:textId="77777777" w:rsidR="003222F1" w:rsidRDefault="003222F1" w:rsidP="00AE6CF7">
      <w:pPr>
        <w:spacing w:before="0" w:after="0" w:line="240" w:lineRule="auto"/>
      </w:pPr>
      <w:r>
        <w:continuationSeparator/>
      </w:r>
    </w:p>
    <w:p w14:paraId="367345C2" w14:textId="77777777" w:rsidR="003222F1" w:rsidRDefault="003222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3B92" w14:textId="6BA95DDE" w:rsidR="00765E7E" w:rsidRDefault="00765E7E" w:rsidP="00090A5E">
    <w:pPr>
      <w:pStyle w:val="Header"/>
      <w:tabs>
        <w:tab w:val="clear" w:pos="4513"/>
        <w:tab w:val="clear" w:pos="9026"/>
        <w:tab w:val="center" w:pos="5103"/>
        <w:tab w:val="right" w:pos="10772"/>
      </w:tabs>
      <w:rPr>
        <w:bCs/>
        <w:sz w:val="18"/>
        <w:szCs w:val="18"/>
      </w:rPr>
    </w:pPr>
    <w:bookmarkStart w:id="3" w:name="_Hlk480660393"/>
    <w:r>
      <w:rPr>
        <w:sz w:val="18"/>
        <w:szCs w:val="18"/>
      </w:rPr>
      <w:t>Alpha Wiskunde Graad 11</w:t>
    </w:r>
    <w:r w:rsidRPr="00A45506">
      <w:rPr>
        <w:sz w:val="18"/>
        <w:szCs w:val="18"/>
      </w:rPr>
      <w:tab/>
    </w:r>
    <w:r w:rsidRPr="00E2524D">
      <w:rPr>
        <w:b/>
        <w:sz w:val="18"/>
        <w:szCs w:val="18"/>
      </w:rPr>
      <w:t>MEMORANDUM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7D8E4AB1" w14:textId="027B1B27" w:rsidR="00765E7E" w:rsidRDefault="00765E7E" w:rsidP="000A369E">
    <w:pPr>
      <w:pStyle w:val="Header"/>
      <w:tabs>
        <w:tab w:val="clear" w:pos="4513"/>
        <w:tab w:val="clear" w:pos="9026"/>
        <w:tab w:val="center" w:pos="4820"/>
        <w:tab w:val="right" w:pos="10772"/>
      </w:tabs>
      <w:rPr>
        <w:bCs/>
        <w:sz w:val="18"/>
        <w:szCs w:val="18"/>
      </w:rPr>
    </w:pPr>
    <w:r w:rsidRPr="00096419">
      <w:rPr>
        <w:i/>
        <w:sz w:val="18"/>
        <w:szCs w:val="18"/>
      </w:rPr>
      <w:t>Alpha</w:t>
    </w:r>
    <w:r w:rsidRPr="00752F2A">
      <w:rPr>
        <w:i/>
        <w:sz w:val="18"/>
        <w:szCs w:val="18"/>
        <w:lang w:val="en-US"/>
      </w:rPr>
      <w:t xml:space="preserve"> Mathematics </w:t>
    </w:r>
    <w:r w:rsidRPr="007063DF">
      <w:rPr>
        <w:i/>
        <w:sz w:val="18"/>
        <w:szCs w:val="18"/>
        <w:lang w:val="en-US"/>
      </w:rPr>
      <w:t>Grade</w:t>
    </w:r>
    <w:r>
      <w:rPr>
        <w:i/>
        <w:sz w:val="18"/>
        <w:szCs w:val="18"/>
      </w:rPr>
      <w:t xml:space="preserve"> 11</w:t>
    </w:r>
    <w:r>
      <w:rPr>
        <w:bCs/>
        <w:sz w:val="18"/>
        <w:szCs w:val="18"/>
      </w:rPr>
      <w:tab/>
    </w:r>
    <w:r>
      <w:rPr>
        <w:bCs/>
        <w:sz w:val="18"/>
        <w:szCs w:val="18"/>
      </w:rPr>
      <w:tab/>
    </w:r>
    <w:r>
      <w:rPr>
        <w:i/>
        <w:sz w:val="18"/>
        <w:szCs w:val="18"/>
        <w:lang w:val="en-US"/>
      </w:rPr>
      <w:t>Final e</w:t>
    </w:r>
    <w:r w:rsidRPr="00752F2A">
      <w:rPr>
        <w:i/>
        <w:sz w:val="18"/>
        <w:szCs w:val="18"/>
        <w:lang w:val="en-US"/>
      </w:rPr>
      <w:t>xamination</w:t>
    </w:r>
    <w:r>
      <w:rPr>
        <w:sz w:val="18"/>
        <w:szCs w:val="18"/>
      </w:rPr>
      <w:t xml:space="preserve"> 2018</w:t>
    </w:r>
  </w:p>
  <w:bookmarkEnd w:id="3"/>
  <w:p w14:paraId="56D475D7" w14:textId="77777777" w:rsidR="00765E7E" w:rsidRPr="00AF3C82" w:rsidRDefault="00765E7E" w:rsidP="00190E0F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C66E7C"/>
    <w:multiLevelType w:val="hybridMultilevel"/>
    <w:tmpl w:val="AC5233E4"/>
    <w:lvl w:ilvl="0" w:tplc="1C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84C6E"/>
    <w:multiLevelType w:val="hybridMultilevel"/>
    <w:tmpl w:val="D5FE0A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96FAC"/>
    <w:multiLevelType w:val="hybridMultilevel"/>
    <w:tmpl w:val="C01445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F1BE4"/>
    <w:multiLevelType w:val="hybridMultilevel"/>
    <w:tmpl w:val="B1405A0C"/>
    <w:lvl w:ilvl="0" w:tplc="13BEC0AA">
      <w:start w:val="1"/>
      <w:numFmt w:val="bullet"/>
      <w:pStyle w:val="ListParagraph"/>
      <w:lvlText w:val="✔"/>
      <w:lvlJc w:val="left"/>
      <w:pPr>
        <w:ind w:left="720" w:hanging="360"/>
      </w:pPr>
      <w:rPr>
        <w:rFonts w:ascii="Segoe UI Symbol" w:hAnsi="Segoe UI Symbol" w:hint="default"/>
        <w:b/>
        <w:i w:val="0"/>
        <w:noProof w:val="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13"/>
  </w:num>
  <w:num w:numId="7">
    <w:abstractNumId w:val="4"/>
  </w:num>
  <w:num w:numId="8">
    <w:abstractNumId w:val="3"/>
  </w:num>
  <w:num w:numId="9">
    <w:abstractNumId w:val="5"/>
  </w:num>
  <w:num w:numId="10">
    <w:abstractNumId w:val="11"/>
  </w:num>
  <w:num w:numId="11">
    <w:abstractNumId w:val="1"/>
  </w:num>
  <w:num w:numId="12">
    <w:abstractNumId w:val="2"/>
  </w:num>
  <w:num w:numId="13">
    <w:abstractNumId w:val="9"/>
  </w:num>
  <w:num w:numId="14">
    <w:abstractNumId w:val="7"/>
  </w:num>
  <w:num w:numId="15">
    <w:abstractNumId w:val="1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10"/>
    <w:rsid w:val="00000929"/>
    <w:rsid w:val="00001F26"/>
    <w:rsid w:val="00002B25"/>
    <w:rsid w:val="00003644"/>
    <w:rsid w:val="00003ADA"/>
    <w:rsid w:val="00004C14"/>
    <w:rsid w:val="000075ED"/>
    <w:rsid w:val="00010274"/>
    <w:rsid w:val="0001047E"/>
    <w:rsid w:val="000117B6"/>
    <w:rsid w:val="00011F15"/>
    <w:rsid w:val="00012191"/>
    <w:rsid w:val="00014231"/>
    <w:rsid w:val="00015CDA"/>
    <w:rsid w:val="00015E88"/>
    <w:rsid w:val="00020F48"/>
    <w:rsid w:val="00027110"/>
    <w:rsid w:val="00031FF0"/>
    <w:rsid w:val="00032C59"/>
    <w:rsid w:val="00032DC6"/>
    <w:rsid w:val="00032F3B"/>
    <w:rsid w:val="00036904"/>
    <w:rsid w:val="000370DF"/>
    <w:rsid w:val="000411E4"/>
    <w:rsid w:val="00042774"/>
    <w:rsid w:val="00042BBF"/>
    <w:rsid w:val="000437C4"/>
    <w:rsid w:val="00043FDD"/>
    <w:rsid w:val="00043FE8"/>
    <w:rsid w:val="00043FFF"/>
    <w:rsid w:val="000443ED"/>
    <w:rsid w:val="0004520F"/>
    <w:rsid w:val="00045A4F"/>
    <w:rsid w:val="00053ECB"/>
    <w:rsid w:val="000578BD"/>
    <w:rsid w:val="00060443"/>
    <w:rsid w:val="000619B1"/>
    <w:rsid w:val="0006307C"/>
    <w:rsid w:val="00063B3B"/>
    <w:rsid w:val="00067DF8"/>
    <w:rsid w:val="0007040C"/>
    <w:rsid w:val="000714AA"/>
    <w:rsid w:val="000726BA"/>
    <w:rsid w:val="0007463D"/>
    <w:rsid w:val="0007543B"/>
    <w:rsid w:val="00075862"/>
    <w:rsid w:val="000809DB"/>
    <w:rsid w:val="00080A55"/>
    <w:rsid w:val="000818AF"/>
    <w:rsid w:val="00081C87"/>
    <w:rsid w:val="0008465A"/>
    <w:rsid w:val="00084B23"/>
    <w:rsid w:val="00087DDA"/>
    <w:rsid w:val="00087E16"/>
    <w:rsid w:val="00090A5E"/>
    <w:rsid w:val="00093952"/>
    <w:rsid w:val="00094155"/>
    <w:rsid w:val="00094889"/>
    <w:rsid w:val="00096419"/>
    <w:rsid w:val="00097A32"/>
    <w:rsid w:val="000A24B8"/>
    <w:rsid w:val="000A369E"/>
    <w:rsid w:val="000A37EF"/>
    <w:rsid w:val="000A43AE"/>
    <w:rsid w:val="000A5510"/>
    <w:rsid w:val="000A5DBB"/>
    <w:rsid w:val="000B1661"/>
    <w:rsid w:val="000B1E44"/>
    <w:rsid w:val="000B2761"/>
    <w:rsid w:val="000B3B07"/>
    <w:rsid w:val="000B44A4"/>
    <w:rsid w:val="000C02DB"/>
    <w:rsid w:val="000C0C87"/>
    <w:rsid w:val="000C62DF"/>
    <w:rsid w:val="000C6C61"/>
    <w:rsid w:val="000D0611"/>
    <w:rsid w:val="000D101B"/>
    <w:rsid w:val="000D1F33"/>
    <w:rsid w:val="000D3885"/>
    <w:rsid w:val="000D426A"/>
    <w:rsid w:val="000D661F"/>
    <w:rsid w:val="000E2A79"/>
    <w:rsid w:val="000E2E35"/>
    <w:rsid w:val="000E3050"/>
    <w:rsid w:val="000E4089"/>
    <w:rsid w:val="000E5B6B"/>
    <w:rsid w:val="000E7973"/>
    <w:rsid w:val="000F164A"/>
    <w:rsid w:val="000F2353"/>
    <w:rsid w:val="000F339E"/>
    <w:rsid w:val="000F3C37"/>
    <w:rsid w:val="000F3E6D"/>
    <w:rsid w:val="000F4033"/>
    <w:rsid w:val="000F67CA"/>
    <w:rsid w:val="000F6EE1"/>
    <w:rsid w:val="000F7046"/>
    <w:rsid w:val="000F7CDD"/>
    <w:rsid w:val="000F7E4E"/>
    <w:rsid w:val="00100D9F"/>
    <w:rsid w:val="001022B3"/>
    <w:rsid w:val="00104E68"/>
    <w:rsid w:val="00104F75"/>
    <w:rsid w:val="00110658"/>
    <w:rsid w:val="00110F6F"/>
    <w:rsid w:val="001111B6"/>
    <w:rsid w:val="001118B5"/>
    <w:rsid w:val="00111B37"/>
    <w:rsid w:val="00112E53"/>
    <w:rsid w:val="00113573"/>
    <w:rsid w:val="00114BA5"/>
    <w:rsid w:val="001160F9"/>
    <w:rsid w:val="00120946"/>
    <w:rsid w:val="00120A43"/>
    <w:rsid w:val="001277C0"/>
    <w:rsid w:val="0012793A"/>
    <w:rsid w:val="00133CF5"/>
    <w:rsid w:val="001340D4"/>
    <w:rsid w:val="0013463F"/>
    <w:rsid w:val="001349CD"/>
    <w:rsid w:val="00136317"/>
    <w:rsid w:val="0013632E"/>
    <w:rsid w:val="00141167"/>
    <w:rsid w:val="00142A62"/>
    <w:rsid w:val="0014646B"/>
    <w:rsid w:val="001503F9"/>
    <w:rsid w:val="00151124"/>
    <w:rsid w:val="001531DF"/>
    <w:rsid w:val="001558DA"/>
    <w:rsid w:val="00161149"/>
    <w:rsid w:val="00161170"/>
    <w:rsid w:val="00161EA6"/>
    <w:rsid w:val="00164BAB"/>
    <w:rsid w:val="001664AA"/>
    <w:rsid w:val="00170275"/>
    <w:rsid w:val="00172178"/>
    <w:rsid w:val="00172AAC"/>
    <w:rsid w:val="00173F8C"/>
    <w:rsid w:val="00181402"/>
    <w:rsid w:val="00183C80"/>
    <w:rsid w:val="0018686F"/>
    <w:rsid w:val="00190D26"/>
    <w:rsid w:val="00190E0F"/>
    <w:rsid w:val="00191305"/>
    <w:rsid w:val="00192DD4"/>
    <w:rsid w:val="001944FF"/>
    <w:rsid w:val="00194DB7"/>
    <w:rsid w:val="0019595E"/>
    <w:rsid w:val="001A0427"/>
    <w:rsid w:val="001A28CA"/>
    <w:rsid w:val="001A6323"/>
    <w:rsid w:val="001A76A3"/>
    <w:rsid w:val="001A7B02"/>
    <w:rsid w:val="001A7FAF"/>
    <w:rsid w:val="001B0ADE"/>
    <w:rsid w:val="001B2FDB"/>
    <w:rsid w:val="001B374F"/>
    <w:rsid w:val="001B4687"/>
    <w:rsid w:val="001B66D3"/>
    <w:rsid w:val="001B6766"/>
    <w:rsid w:val="001B7569"/>
    <w:rsid w:val="001B7C02"/>
    <w:rsid w:val="001C0DE0"/>
    <w:rsid w:val="001C2571"/>
    <w:rsid w:val="001C298B"/>
    <w:rsid w:val="001C30B2"/>
    <w:rsid w:val="001C53A6"/>
    <w:rsid w:val="001D036F"/>
    <w:rsid w:val="001E0F02"/>
    <w:rsid w:val="001E14AD"/>
    <w:rsid w:val="001E27BF"/>
    <w:rsid w:val="001E35EF"/>
    <w:rsid w:val="001E3C7D"/>
    <w:rsid w:val="001E4780"/>
    <w:rsid w:val="001E59A4"/>
    <w:rsid w:val="001F003C"/>
    <w:rsid w:val="001F075B"/>
    <w:rsid w:val="001F1AAD"/>
    <w:rsid w:val="001F2125"/>
    <w:rsid w:val="001F3321"/>
    <w:rsid w:val="001F53D4"/>
    <w:rsid w:val="001F5D37"/>
    <w:rsid w:val="001F61C4"/>
    <w:rsid w:val="001F7449"/>
    <w:rsid w:val="00200981"/>
    <w:rsid w:val="00200D7A"/>
    <w:rsid w:val="0020178B"/>
    <w:rsid w:val="00204188"/>
    <w:rsid w:val="002051CF"/>
    <w:rsid w:val="0020638F"/>
    <w:rsid w:val="00206776"/>
    <w:rsid w:val="00212606"/>
    <w:rsid w:val="002126A2"/>
    <w:rsid w:val="002127C9"/>
    <w:rsid w:val="0021661B"/>
    <w:rsid w:val="00217056"/>
    <w:rsid w:val="0021713B"/>
    <w:rsid w:val="00217B2F"/>
    <w:rsid w:val="002212C5"/>
    <w:rsid w:val="0022170E"/>
    <w:rsid w:val="00222F30"/>
    <w:rsid w:val="0022473A"/>
    <w:rsid w:val="00227218"/>
    <w:rsid w:val="002275C1"/>
    <w:rsid w:val="00230E33"/>
    <w:rsid w:val="00231530"/>
    <w:rsid w:val="002316C5"/>
    <w:rsid w:val="00231853"/>
    <w:rsid w:val="00234D91"/>
    <w:rsid w:val="0023745D"/>
    <w:rsid w:val="00237B54"/>
    <w:rsid w:val="00240FB6"/>
    <w:rsid w:val="002433AB"/>
    <w:rsid w:val="00245346"/>
    <w:rsid w:val="002465CA"/>
    <w:rsid w:val="002469B4"/>
    <w:rsid w:val="002502A9"/>
    <w:rsid w:val="002507CA"/>
    <w:rsid w:val="002544E6"/>
    <w:rsid w:val="002571EA"/>
    <w:rsid w:val="00257384"/>
    <w:rsid w:val="00257BCB"/>
    <w:rsid w:val="00260FE1"/>
    <w:rsid w:val="00261298"/>
    <w:rsid w:val="00264002"/>
    <w:rsid w:val="0026503E"/>
    <w:rsid w:val="00265372"/>
    <w:rsid w:val="00266B94"/>
    <w:rsid w:val="00270476"/>
    <w:rsid w:val="00270CE4"/>
    <w:rsid w:val="00271C8C"/>
    <w:rsid w:val="00272511"/>
    <w:rsid w:val="002731B3"/>
    <w:rsid w:val="002755C2"/>
    <w:rsid w:val="0027680B"/>
    <w:rsid w:val="00276DAB"/>
    <w:rsid w:val="00281A6B"/>
    <w:rsid w:val="0028241F"/>
    <w:rsid w:val="00283354"/>
    <w:rsid w:val="002851AE"/>
    <w:rsid w:val="00286795"/>
    <w:rsid w:val="00286880"/>
    <w:rsid w:val="00286EB2"/>
    <w:rsid w:val="00287198"/>
    <w:rsid w:val="002871A5"/>
    <w:rsid w:val="0029140D"/>
    <w:rsid w:val="00291731"/>
    <w:rsid w:val="00291D93"/>
    <w:rsid w:val="00295AEB"/>
    <w:rsid w:val="002974A6"/>
    <w:rsid w:val="002A03AE"/>
    <w:rsid w:val="002A1B62"/>
    <w:rsid w:val="002A29DE"/>
    <w:rsid w:val="002A3492"/>
    <w:rsid w:val="002A77F1"/>
    <w:rsid w:val="002B04D9"/>
    <w:rsid w:val="002B25A2"/>
    <w:rsid w:val="002B376D"/>
    <w:rsid w:val="002B3E28"/>
    <w:rsid w:val="002B5EE7"/>
    <w:rsid w:val="002B60E4"/>
    <w:rsid w:val="002B6F83"/>
    <w:rsid w:val="002B75E1"/>
    <w:rsid w:val="002B7CAC"/>
    <w:rsid w:val="002C1622"/>
    <w:rsid w:val="002C259D"/>
    <w:rsid w:val="002C26FC"/>
    <w:rsid w:val="002C4D8E"/>
    <w:rsid w:val="002C4F79"/>
    <w:rsid w:val="002C5551"/>
    <w:rsid w:val="002C64DE"/>
    <w:rsid w:val="002C6972"/>
    <w:rsid w:val="002D0857"/>
    <w:rsid w:val="002D1DB6"/>
    <w:rsid w:val="002D2944"/>
    <w:rsid w:val="002D4705"/>
    <w:rsid w:val="002D4F69"/>
    <w:rsid w:val="002D57F0"/>
    <w:rsid w:val="002D68D4"/>
    <w:rsid w:val="002D7036"/>
    <w:rsid w:val="002D772F"/>
    <w:rsid w:val="002E00C3"/>
    <w:rsid w:val="002E07A3"/>
    <w:rsid w:val="002E2C3E"/>
    <w:rsid w:val="002F07A7"/>
    <w:rsid w:val="002F143F"/>
    <w:rsid w:val="002F1BBC"/>
    <w:rsid w:val="002F2A03"/>
    <w:rsid w:val="002F387D"/>
    <w:rsid w:val="002F4C17"/>
    <w:rsid w:val="002F4DF4"/>
    <w:rsid w:val="002F7B11"/>
    <w:rsid w:val="003020FD"/>
    <w:rsid w:val="00304586"/>
    <w:rsid w:val="003203DB"/>
    <w:rsid w:val="0032082E"/>
    <w:rsid w:val="00321B2C"/>
    <w:rsid w:val="003222F1"/>
    <w:rsid w:val="00322442"/>
    <w:rsid w:val="003228B4"/>
    <w:rsid w:val="00323391"/>
    <w:rsid w:val="00324A47"/>
    <w:rsid w:val="003256A9"/>
    <w:rsid w:val="00326203"/>
    <w:rsid w:val="00330FE4"/>
    <w:rsid w:val="00340A7A"/>
    <w:rsid w:val="0034103D"/>
    <w:rsid w:val="00343FF1"/>
    <w:rsid w:val="003444A3"/>
    <w:rsid w:val="00344B83"/>
    <w:rsid w:val="003454B0"/>
    <w:rsid w:val="003458C1"/>
    <w:rsid w:val="00347E6B"/>
    <w:rsid w:val="0035022E"/>
    <w:rsid w:val="003519F8"/>
    <w:rsid w:val="00351A71"/>
    <w:rsid w:val="00352E72"/>
    <w:rsid w:val="00355379"/>
    <w:rsid w:val="003559D4"/>
    <w:rsid w:val="003566F8"/>
    <w:rsid w:val="00357035"/>
    <w:rsid w:val="00363181"/>
    <w:rsid w:val="003632A8"/>
    <w:rsid w:val="00363EE9"/>
    <w:rsid w:val="00364E1A"/>
    <w:rsid w:val="003659DC"/>
    <w:rsid w:val="00366AE9"/>
    <w:rsid w:val="0037332F"/>
    <w:rsid w:val="003763B6"/>
    <w:rsid w:val="00376E10"/>
    <w:rsid w:val="00377158"/>
    <w:rsid w:val="003811F4"/>
    <w:rsid w:val="00382D66"/>
    <w:rsid w:val="003831F7"/>
    <w:rsid w:val="00383426"/>
    <w:rsid w:val="00384229"/>
    <w:rsid w:val="003847C4"/>
    <w:rsid w:val="00385C93"/>
    <w:rsid w:val="003870C1"/>
    <w:rsid w:val="00387E1C"/>
    <w:rsid w:val="0039286B"/>
    <w:rsid w:val="00393B81"/>
    <w:rsid w:val="00394C99"/>
    <w:rsid w:val="00395F4B"/>
    <w:rsid w:val="00397D0C"/>
    <w:rsid w:val="003A030E"/>
    <w:rsid w:val="003A2B16"/>
    <w:rsid w:val="003A49DA"/>
    <w:rsid w:val="003A5B79"/>
    <w:rsid w:val="003A6475"/>
    <w:rsid w:val="003B25F8"/>
    <w:rsid w:val="003B507B"/>
    <w:rsid w:val="003B51CB"/>
    <w:rsid w:val="003B549F"/>
    <w:rsid w:val="003B6BA5"/>
    <w:rsid w:val="003B738A"/>
    <w:rsid w:val="003B7878"/>
    <w:rsid w:val="003C0025"/>
    <w:rsid w:val="003C1C41"/>
    <w:rsid w:val="003C4548"/>
    <w:rsid w:val="003C619F"/>
    <w:rsid w:val="003C654C"/>
    <w:rsid w:val="003C7C1D"/>
    <w:rsid w:val="003D0DF9"/>
    <w:rsid w:val="003D25AF"/>
    <w:rsid w:val="003D3455"/>
    <w:rsid w:val="003D4E9F"/>
    <w:rsid w:val="003D5A20"/>
    <w:rsid w:val="003D5B66"/>
    <w:rsid w:val="003D5C7F"/>
    <w:rsid w:val="003D6434"/>
    <w:rsid w:val="003D7F58"/>
    <w:rsid w:val="003E1A66"/>
    <w:rsid w:val="003E2BF9"/>
    <w:rsid w:val="003E4519"/>
    <w:rsid w:val="003E4D3A"/>
    <w:rsid w:val="003E4EE3"/>
    <w:rsid w:val="003E529B"/>
    <w:rsid w:val="003E7528"/>
    <w:rsid w:val="003E7A14"/>
    <w:rsid w:val="003F0039"/>
    <w:rsid w:val="003F00F0"/>
    <w:rsid w:val="003F202E"/>
    <w:rsid w:val="003F36F7"/>
    <w:rsid w:val="003F657E"/>
    <w:rsid w:val="003F674E"/>
    <w:rsid w:val="003F76C9"/>
    <w:rsid w:val="003F7868"/>
    <w:rsid w:val="00400830"/>
    <w:rsid w:val="004025AF"/>
    <w:rsid w:val="004040FC"/>
    <w:rsid w:val="0040492F"/>
    <w:rsid w:val="00404C2F"/>
    <w:rsid w:val="00405053"/>
    <w:rsid w:val="0041037A"/>
    <w:rsid w:val="004104B1"/>
    <w:rsid w:val="00411E54"/>
    <w:rsid w:val="00411F52"/>
    <w:rsid w:val="00412768"/>
    <w:rsid w:val="00413FC0"/>
    <w:rsid w:val="004173A9"/>
    <w:rsid w:val="004204DC"/>
    <w:rsid w:val="004219BC"/>
    <w:rsid w:val="00423950"/>
    <w:rsid w:val="004241EC"/>
    <w:rsid w:val="00425B89"/>
    <w:rsid w:val="00425BF4"/>
    <w:rsid w:val="004313FB"/>
    <w:rsid w:val="0043304C"/>
    <w:rsid w:val="004355D0"/>
    <w:rsid w:val="0043567C"/>
    <w:rsid w:val="00436D0C"/>
    <w:rsid w:val="00437570"/>
    <w:rsid w:val="004376FB"/>
    <w:rsid w:val="00437CE1"/>
    <w:rsid w:val="0044011B"/>
    <w:rsid w:val="00440C5B"/>
    <w:rsid w:val="00441244"/>
    <w:rsid w:val="004416D1"/>
    <w:rsid w:val="00441B81"/>
    <w:rsid w:val="00443AA8"/>
    <w:rsid w:val="00444B5E"/>
    <w:rsid w:val="00444DB5"/>
    <w:rsid w:val="00445822"/>
    <w:rsid w:val="00445CBE"/>
    <w:rsid w:val="004462FF"/>
    <w:rsid w:val="0044766C"/>
    <w:rsid w:val="00454D44"/>
    <w:rsid w:val="00457F6D"/>
    <w:rsid w:val="004608D1"/>
    <w:rsid w:val="004618CE"/>
    <w:rsid w:val="0046195A"/>
    <w:rsid w:val="004642F6"/>
    <w:rsid w:val="004653FE"/>
    <w:rsid w:val="00465F21"/>
    <w:rsid w:val="00471495"/>
    <w:rsid w:val="00473508"/>
    <w:rsid w:val="00477317"/>
    <w:rsid w:val="00480056"/>
    <w:rsid w:val="00480E65"/>
    <w:rsid w:val="00481DC5"/>
    <w:rsid w:val="00482DF8"/>
    <w:rsid w:val="004845B4"/>
    <w:rsid w:val="0048482E"/>
    <w:rsid w:val="00486A14"/>
    <w:rsid w:val="00490916"/>
    <w:rsid w:val="00492ABD"/>
    <w:rsid w:val="00492B52"/>
    <w:rsid w:val="0049315C"/>
    <w:rsid w:val="004957C3"/>
    <w:rsid w:val="00495848"/>
    <w:rsid w:val="004970A5"/>
    <w:rsid w:val="0049798A"/>
    <w:rsid w:val="004A0E1F"/>
    <w:rsid w:val="004A1D83"/>
    <w:rsid w:val="004A2CB1"/>
    <w:rsid w:val="004A49AE"/>
    <w:rsid w:val="004A6258"/>
    <w:rsid w:val="004A6990"/>
    <w:rsid w:val="004A6AEC"/>
    <w:rsid w:val="004A7EBF"/>
    <w:rsid w:val="004B017E"/>
    <w:rsid w:val="004B0F66"/>
    <w:rsid w:val="004B1A78"/>
    <w:rsid w:val="004B4194"/>
    <w:rsid w:val="004B5F92"/>
    <w:rsid w:val="004B6819"/>
    <w:rsid w:val="004B78D6"/>
    <w:rsid w:val="004C15EB"/>
    <w:rsid w:val="004C231E"/>
    <w:rsid w:val="004C7ADA"/>
    <w:rsid w:val="004D3134"/>
    <w:rsid w:val="004D3F1A"/>
    <w:rsid w:val="004D5A3A"/>
    <w:rsid w:val="004D5B60"/>
    <w:rsid w:val="004D71C9"/>
    <w:rsid w:val="004E0645"/>
    <w:rsid w:val="004E0EAE"/>
    <w:rsid w:val="004E57F6"/>
    <w:rsid w:val="004E6BEA"/>
    <w:rsid w:val="004E7415"/>
    <w:rsid w:val="004F12B3"/>
    <w:rsid w:val="004F4D6F"/>
    <w:rsid w:val="004F4E64"/>
    <w:rsid w:val="004F4EA8"/>
    <w:rsid w:val="005004A1"/>
    <w:rsid w:val="005013B7"/>
    <w:rsid w:val="00502F9C"/>
    <w:rsid w:val="0050421C"/>
    <w:rsid w:val="00505989"/>
    <w:rsid w:val="00506CAE"/>
    <w:rsid w:val="005114F8"/>
    <w:rsid w:val="005116C1"/>
    <w:rsid w:val="00511CA5"/>
    <w:rsid w:val="005138BD"/>
    <w:rsid w:val="0051506E"/>
    <w:rsid w:val="005169A4"/>
    <w:rsid w:val="0051751C"/>
    <w:rsid w:val="00517BD5"/>
    <w:rsid w:val="00520A6A"/>
    <w:rsid w:val="00520DE9"/>
    <w:rsid w:val="00522D77"/>
    <w:rsid w:val="00524724"/>
    <w:rsid w:val="00525DB6"/>
    <w:rsid w:val="00527780"/>
    <w:rsid w:val="005302ED"/>
    <w:rsid w:val="00531FD1"/>
    <w:rsid w:val="00532364"/>
    <w:rsid w:val="00532778"/>
    <w:rsid w:val="005328D9"/>
    <w:rsid w:val="0053295D"/>
    <w:rsid w:val="00533FE4"/>
    <w:rsid w:val="00535C45"/>
    <w:rsid w:val="00536995"/>
    <w:rsid w:val="00537371"/>
    <w:rsid w:val="005404E4"/>
    <w:rsid w:val="00540FBE"/>
    <w:rsid w:val="00543E37"/>
    <w:rsid w:val="00546953"/>
    <w:rsid w:val="00546A66"/>
    <w:rsid w:val="005471C6"/>
    <w:rsid w:val="0055496C"/>
    <w:rsid w:val="00555B79"/>
    <w:rsid w:val="005560A7"/>
    <w:rsid w:val="005573ED"/>
    <w:rsid w:val="00557989"/>
    <w:rsid w:val="00557AEB"/>
    <w:rsid w:val="00557BFB"/>
    <w:rsid w:val="00560629"/>
    <w:rsid w:val="00561D3B"/>
    <w:rsid w:val="005638A8"/>
    <w:rsid w:val="005653EF"/>
    <w:rsid w:val="005665A0"/>
    <w:rsid w:val="005715C5"/>
    <w:rsid w:val="00574011"/>
    <w:rsid w:val="005749FB"/>
    <w:rsid w:val="005766A0"/>
    <w:rsid w:val="005779C9"/>
    <w:rsid w:val="0058262B"/>
    <w:rsid w:val="00582F66"/>
    <w:rsid w:val="00584254"/>
    <w:rsid w:val="00584715"/>
    <w:rsid w:val="005866C1"/>
    <w:rsid w:val="0058708D"/>
    <w:rsid w:val="005916AA"/>
    <w:rsid w:val="00592159"/>
    <w:rsid w:val="00592A1E"/>
    <w:rsid w:val="0059399B"/>
    <w:rsid w:val="005945BC"/>
    <w:rsid w:val="00594796"/>
    <w:rsid w:val="00595032"/>
    <w:rsid w:val="00595077"/>
    <w:rsid w:val="005967E0"/>
    <w:rsid w:val="00597527"/>
    <w:rsid w:val="00597CD6"/>
    <w:rsid w:val="005A0055"/>
    <w:rsid w:val="005A0639"/>
    <w:rsid w:val="005A30A0"/>
    <w:rsid w:val="005A3435"/>
    <w:rsid w:val="005A38C6"/>
    <w:rsid w:val="005A503C"/>
    <w:rsid w:val="005A615D"/>
    <w:rsid w:val="005A6629"/>
    <w:rsid w:val="005B0096"/>
    <w:rsid w:val="005B07D9"/>
    <w:rsid w:val="005B0A90"/>
    <w:rsid w:val="005B2A17"/>
    <w:rsid w:val="005B5880"/>
    <w:rsid w:val="005B781A"/>
    <w:rsid w:val="005C0FDA"/>
    <w:rsid w:val="005C1637"/>
    <w:rsid w:val="005C69BF"/>
    <w:rsid w:val="005D091B"/>
    <w:rsid w:val="005D0E35"/>
    <w:rsid w:val="005D1783"/>
    <w:rsid w:val="005D1D01"/>
    <w:rsid w:val="005D334E"/>
    <w:rsid w:val="005D439D"/>
    <w:rsid w:val="005D4792"/>
    <w:rsid w:val="005D518F"/>
    <w:rsid w:val="005D6995"/>
    <w:rsid w:val="005D775D"/>
    <w:rsid w:val="005E0CAE"/>
    <w:rsid w:val="005E10EA"/>
    <w:rsid w:val="005E1331"/>
    <w:rsid w:val="005E2DA4"/>
    <w:rsid w:val="005E2F32"/>
    <w:rsid w:val="005E7ECE"/>
    <w:rsid w:val="005F0399"/>
    <w:rsid w:val="005F1484"/>
    <w:rsid w:val="005F474E"/>
    <w:rsid w:val="005F51DF"/>
    <w:rsid w:val="005F545D"/>
    <w:rsid w:val="005F5B22"/>
    <w:rsid w:val="005F7110"/>
    <w:rsid w:val="00602BE9"/>
    <w:rsid w:val="00610347"/>
    <w:rsid w:val="0061058C"/>
    <w:rsid w:val="00610B80"/>
    <w:rsid w:val="00610BF0"/>
    <w:rsid w:val="0061239F"/>
    <w:rsid w:val="006129F0"/>
    <w:rsid w:val="00614270"/>
    <w:rsid w:val="00615047"/>
    <w:rsid w:val="00617FE9"/>
    <w:rsid w:val="00622100"/>
    <w:rsid w:val="006224D4"/>
    <w:rsid w:val="00622E8F"/>
    <w:rsid w:val="00627DF0"/>
    <w:rsid w:val="006301B4"/>
    <w:rsid w:val="00630FE4"/>
    <w:rsid w:val="0063153B"/>
    <w:rsid w:val="006315A7"/>
    <w:rsid w:val="00632875"/>
    <w:rsid w:val="00632F9D"/>
    <w:rsid w:val="00633742"/>
    <w:rsid w:val="006342FD"/>
    <w:rsid w:val="006359A4"/>
    <w:rsid w:val="00640F26"/>
    <w:rsid w:val="00642188"/>
    <w:rsid w:val="00642F5C"/>
    <w:rsid w:val="0064600D"/>
    <w:rsid w:val="00646C8D"/>
    <w:rsid w:val="00652B99"/>
    <w:rsid w:val="00654C15"/>
    <w:rsid w:val="006567B6"/>
    <w:rsid w:val="00660CAB"/>
    <w:rsid w:val="00662466"/>
    <w:rsid w:val="00667C88"/>
    <w:rsid w:val="006726C0"/>
    <w:rsid w:val="00674A87"/>
    <w:rsid w:val="00676C2F"/>
    <w:rsid w:val="00681F8B"/>
    <w:rsid w:val="00682AC6"/>
    <w:rsid w:val="0068462B"/>
    <w:rsid w:val="006848DD"/>
    <w:rsid w:val="0068683C"/>
    <w:rsid w:val="006871C4"/>
    <w:rsid w:val="006918A5"/>
    <w:rsid w:val="0069400E"/>
    <w:rsid w:val="00694576"/>
    <w:rsid w:val="006945B5"/>
    <w:rsid w:val="006950F0"/>
    <w:rsid w:val="00696673"/>
    <w:rsid w:val="006A160B"/>
    <w:rsid w:val="006A310D"/>
    <w:rsid w:val="006B01FD"/>
    <w:rsid w:val="006B1D84"/>
    <w:rsid w:val="006B310B"/>
    <w:rsid w:val="006B49D7"/>
    <w:rsid w:val="006B7017"/>
    <w:rsid w:val="006C0E24"/>
    <w:rsid w:val="006C1C11"/>
    <w:rsid w:val="006C2345"/>
    <w:rsid w:val="006C3337"/>
    <w:rsid w:val="006C4059"/>
    <w:rsid w:val="006C55D5"/>
    <w:rsid w:val="006C612A"/>
    <w:rsid w:val="006D267F"/>
    <w:rsid w:val="006D46AE"/>
    <w:rsid w:val="006D4BB5"/>
    <w:rsid w:val="006D513D"/>
    <w:rsid w:val="006E15A8"/>
    <w:rsid w:val="006E588E"/>
    <w:rsid w:val="006E6C0E"/>
    <w:rsid w:val="006F106A"/>
    <w:rsid w:val="006F1789"/>
    <w:rsid w:val="006F2390"/>
    <w:rsid w:val="006F763C"/>
    <w:rsid w:val="00701D71"/>
    <w:rsid w:val="007034BE"/>
    <w:rsid w:val="007055E4"/>
    <w:rsid w:val="007063DF"/>
    <w:rsid w:val="00707E8F"/>
    <w:rsid w:val="00712744"/>
    <w:rsid w:val="007141DB"/>
    <w:rsid w:val="00714BD4"/>
    <w:rsid w:val="007151AD"/>
    <w:rsid w:val="007170A4"/>
    <w:rsid w:val="0072173A"/>
    <w:rsid w:val="00721CB5"/>
    <w:rsid w:val="00723E3F"/>
    <w:rsid w:val="007255A0"/>
    <w:rsid w:val="00725C61"/>
    <w:rsid w:val="00725CEF"/>
    <w:rsid w:val="00732184"/>
    <w:rsid w:val="00734CCB"/>
    <w:rsid w:val="00735A97"/>
    <w:rsid w:val="00736100"/>
    <w:rsid w:val="00740FA8"/>
    <w:rsid w:val="007413F3"/>
    <w:rsid w:val="00745732"/>
    <w:rsid w:val="0074636E"/>
    <w:rsid w:val="0074702A"/>
    <w:rsid w:val="00752287"/>
    <w:rsid w:val="007543BB"/>
    <w:rsid w:val="00755C50"/>
    <w:rsid w:val="00760622"/>
    <w:rsid w:val="00764280"/>
    <w:rsid w:val="00765E7E"/>
    <w:rsid w:val="00766895"/>
    <w:rsid w:val="00770E41"/>
    <w:rsid w:val="00771B29"/>
    <w:rsid w:val="00780179"/>
    <w:rsid w:val="0078085A"/>
    <w:rsid w:val="0078116E"/>
    <w:rsid w:val="0078131E"/>
    <w:rsid w:val="00784E89"/>
    <w:rsid w:val="00786662"/>
    <w:rsid w:val="00786787"/>
    <w:rsid w:val="00790801"/>
    <w:rsid w:val="00790883"/>
    <w:rsid w:val="00790D84"/>
    <w:rsid w:val="00794E32"/>
    <w:rsid w:val="0079720E"/>
    <w:rsid w:val="00797550"/>
    <w:rsid w:val="007A0596"/>
    <w:rsid w:val="007A094C"/>
    <w:rsid w:val="007A0A61"/>
    <w:rsid w:val="007A1C92"/>
    <w:rsid w:val="007A22AE"/>
    <w:rsid w:val="007A2895"/>
    <w:rsid w:val="007A3572"/>
    <w:rsid w:val="007A41CF"/>
    <w:rsid w:val="007A48DA"/>
    <w:rsid w:val="007B062F"/>
    <w:rsid w:val="007B12BF"/>
    <w:rsid w:val="007B1F6C"/>
    <w:rsid w:val="007B5350"/>
    <w:rsid w:val="007C20A8"/>
    <w:rsid w:val="007C4189"/>
    <w:rsid w:val="007D165F"/>
    <w:rsid w:val="007D2355"/>
    <w:rsid w:val="007D2477"/>
    <w:rsid w:val="007D299E"/>
    <w:rsid w:val="007D4378"/>
    <w:rsid w:val="007D529B"/>
    <w:rsid w:val="007D5AAF"/>
    <w:rsid w:val="007E2E59"/>
    <w:rsid w:val="007E348D"/>
    <w:rsid w:val="007E5D03"/>
    <w:rsid w:val="007E6096"/>
    <w:rsid w:val="007E64C3"/>
    <w:rsid w:val="007F1D8C"/>
    <w:rsid w:val="007F2B2F"/>
    <w:rsid w:val="007F3F06"/>
    <w:rsid w:val="007F56C0"/>
    <w:rsid w:val="007F6733"/>
    <w:rsid w:val="008006A2"/>
    <w:rsid w:val="008015D3"/>
    <w:rsid w:val="00802081"/>
    <w:rsid w:val="0080232A"/>
    <w:rsid w:val="0080270A"/>
    <w:rsid w:val="008029D5"/>
    <w:rsid w:val="00802DFA"/>
    <w:rsid w:val="008053C7"/>
    <w:rsid w:val="0080635C"/>
    <w:rsid w:val="008073A3"/>
    <w:rsid w:val="0080763C"/>
    <w:rsid w:val="00812582"/>
    <w:rsid w:val="00812A2E"/>
    <w:rsid w:val="00812ECE"/>
    <w:rsid w:val="00813836"/>
    <w:rsid w:val="008138D5"/>
    <w:rsid w:val="00813B6B"/>
    <w:rsid w:val="00813D5D"/>
    <w:rsid w:val="00817968"/>
    <w:rsid w:val="008206AE"/>
    <w:rsid w:val="0082101F"/>
    <w:rsid w:val="00822572"/>
    <w:rsid w:val="00823DF4"/>
    <w:rsid w:val="00824C63"/>
    <w:rsid w:val="00824ECC"/>
    <w:rsid w:val="00826149"/>
    <w:rsid w:val="00826435"/>
    <w:rsid w:val="008266D4"/>
    <w:rsid w:val="0083103B"/>
    <w:rsid w:val="0083296E"/>
    <w:rsid w:val="008334E1"/>
    <w:rsid w:val="008345AD"/>
    <w:rsid w:val="00837B14"/>
    <w:rsid w:val="00837BA3"/>
    <w:rsid w:val="0084045F"/>
    <w:rsid w:val="008442D3"/>
    <w:rsid w:val="00844862"/>
    <w:rsid w:val="008448FA"/>
    <w:rsid w:val="00846DE5"/>
    <w:rsid w:val="00853B99"/>
    <w:rsid w:val="00855194"/>
    <w:rsid w:val="00855504"/>
    <w:rsid w:val="0085587D"/>
    <w:rsid w:val="00857207"/>
    <w:rsid w:val="0086028D"/>
    <w:rsid w:val="00861B81"/>
    <w:rsid w:val="00861FAC"/>
    <w:rsid w:val="008628E5"/>
    <w:rsid w:val="00864C17"/>
    <w:rsid w:val="00864CA0"/>
    <w:rsid w:val="0086789A"/>
    <w:rsid w:val="00870142"/>
    <w:rsid w:val="00871838"/>
    <w:rsid w:val="00873E4A"/>
    <w:rsid w:val="0087537B"/>
    <w:rsid w:val="008807D7"/>
    <w:rsid w:val="0088080F"/>
    <w:rsid w:val="0088134F"/>
    <w:rsid w:val="008852A2"/>
    <w:rsid w:val="008859BC"/>
    <w:rsid w:val="00886377"/>
    <w:rsid w:val="00886F3E"/>
    <w:rsid w:val="008903E5"/>
    <w:rsid w:val="00890A53"/>
    <w:rsid w:val="00894146"/>
    <w:rsid w:val="008945C3"/>
    <w:rsid w:val="008976A8"/>
    <w:rsid w:val="008A0862"/>
    <w:rsid w:val="008A1F70"/>
    <w:rsid w:val="008A1FC1"/>
    <w:rsid w:val="008A3B77"/>
    <w:rsid w:val="008A6F8A"/>
    <w:rsid w:val="008A70F8"/>
    <w:rsid w:val="008A7834"/>
    <w:rsid w:val="008A7A0E"/>
    <w:rsid w:val="008B0054"/>
    <w:rsid w:val="008B0A31"/>
    <w:rsid w:val="008B1193"/>
    <w:rsid w:val="008B3CA5"/>
    <w:rsid w:val="008B3ED3"/>
    <w:rsid w:val="008B5565"/>
    <w:rsid w:val="008B663D"/>
    <w:rsid w:val="008B7EF5"/>
    <w:rsid w:val="008C1556"/>
    <w:rsid w:val="008C155D"/>
    <w:rsid w:val="008C4375"/>
    <w:rsid w:val="008C4B5C"/>
    <w:rsid w:val="008D48E5"/>
    <w:rsid w:val="008D5A26"/>
    <w:rsid w:val="008D693C"/>
    <w:rsid w:val="008D6ED5"/>
    <w:rsid w:val="008E081B"/>
    <w:rsid w:val="008E4020"/>
    <w:rsid w:val="008E4DD1"/>
    <w:rsid w:val="008E4F79"/>
    <w:rsid w:val="008E5ECC"/>
    <w:rsid w:val="008F1661"/>
    <w:rsid w:val="008F2761"/>
    <w:rsid w:val="008F42D2"/>
    <w:rsid w:val="008F4945"/>
    <w:rsid w:val="008F5DB9"/>
    <w:rsid w:val="008F5ED5"/>
    <w:rsid w:val="008F612E"/>
    <w:rsid w:val="008F6165"/>
    <w:rsid w:val="00901829"/>
    <w:rsid w:val="00902128"/>
    <w:rsid w:val="009022ED"/>
    <w:rsid w:val="00903591"/>
    <w:rsid w:val="00905E22"/>
    <w:rsid w:val="009114F0"/>
    <w:rsid w:val="00912F43"/>
    <w:rsid w:val="00913A16"/>
    <w:rsid w:val="00917622"/>
    <w:rsid w:val="00920723"/>
    <w:rsid w:val="00921248"/>
    <w:rsid w:val="009220FA"/>
    <w:rsid w:val="00923339"/>
    <w:rsid w:val="00924313"/>
    <w:rsid w:val="00927072"/>
    <w:rsid w:val="00932392"/>
    <w:rsid w:val="009329DF"/>
    <w:rsid w:val="00932DA2"/>
    <w:rsid w:val="00934ADC"/>
    <w:rsid w:val="009373F7"/>
    <w:rsid w:val="009375A4"/>
    <w:rsid w:val="009402A0"/>
    <w:rsid w:val="00940384"/>
    <w:rsid w:val="00940930"/>
    <w:rsid w:val="0094125F"/>
    <w:rsid w:val="00941C19"/>
    <w:rsid w:val="00942D74"/>
    <w:rsid w:val="00943FA1"/>
    <w:rsid w:val="009451D9"/>
    <w:rsid w:val="00946A98"/>
    <w:rsid w:val="0094791F"/>
    <w:rsid w:val="00953F96"/>
    <w:rsid w:val="00956424"/>
    <w:rsid w:val="00957444"/>
    <w:rsid w:val="00962937"/>
    <w:rsid w:val="00965EFA"/>
    <w:rsid w:val="00967B04"/>
    <w:rsid w:val="00970C7F"/>
    <w:rsid w:val="00971FE3"/>
    <w:rsid w:val="009744EB"/>
    <w:rsid w:val="009757BA"/>
    <w:rsid w:val="0097602F"/>
    <w:rsid w:val="00977A30"/>
    <w:rsid w:val="00981147"/>
    <w:rsid w:val="00982515"/>
    <w:rsid w:val="009826D4"/>
    <w:rsid w:val="0098372E"/>
    <w:rsid w:val="00986335"/>
    <w:rsid w:val="00987021"/>
    <w:rsid w:val="00987813"/>
    <w:rsid w:val="00990264"/>
    <w:rsid w:val="00990BB8"/>
    <w:rsid w:val="00991097"/>
    <w:rsid w:val="00991CD3"/>
    <w:rsid w:val="009951D1"/>
    <w:rsid w:val="00997681"/>
    <w:rsid w:val="009A06E5"/>
    <w:rsid w:val="009A0795"/>
    <w:rsid w:val="009A0E8D"/>
    <w:rsid w:val="009A32D3"/>
    <w:rsid w:val="009A520B"/>
    <w:rsid w:val="009A63CD"/>
    <w:rsid w:val="009B0325"/>
    <w:rsid w:val="009B433F"/>
    <w:rsid w:val="009B7DAD"/>
    <w:rsid w:val="009C0F85"/>
    <w:rsid w:val="009C103F"/>
    <w:rsid w:val="009C120A"/>
    <w:rsid w:val="009C1508"/>
    <w:rsid w:val="009C16ED"/>
    <w:rsid w:val="009C42CC"/>
    <w:rsid w:val="009C5784"/>
    <w:rsid w:val="009C6512"/>
    <w:rsid w:val="009C6E7C"/>
    <w:rsid w:val="009D03D4"/>
    <w:rsid w:val="009D04F3"/>
    <w:rsid w:val="009D15CC"/>
    <w:rsid w:val="009D31A3"/>
    <w:rsid w:val="009D387C"/>
    <w:rsid w:val="009D5085"/>
    <w:rsid w:val="009D6623"/>
    <w:rsid w:val="009D6D90"/>
    <w:rsid w:val="009E0431"/>
    <w:rsid w:val="009E286C"/>
    <w:rsid w:val="009E3598"/>
    <w:rsid w:val="009E4488"/>
    <w:rsid w:val="009E453C"/>
    <w:rsid w:val="009E4E26"/>
    <w:rsid w:val="009E5550"/>
    <w:rsid w:val="009F033F"/>
    <w:rsid w:val="009F0CF9"/>
    <w:rsid w:val="009F1D6A"/>
    <w:rsid w:val="009F2AFE"/>
    <w:rsid w:val="009F316A"/>
    <w:rsid w:val="009F3975"/>
    <w:rsid w:val="009F40C8"/>
    <w:rsid w:val="009F5477"/>
    <w:rsid w:val="009F5C80"/>
    <w:rsid w:val="00A017F0"/>
    <w:rsid w:val="00A01ED6"/>
    <w:rsid w:val="00A02BE8"/>
    <w:rsid w:val="00A04499"/>
    <w:rsid w:val="00A04C44"/>
    <w:rsid w:val="00A0579E"/>
    <w:rsid w:val="00A07DF1"/>
    <w:rsid w:val="00A1143F"/>
    <w:rsid w:val="00A12CAB"/>
    <w:rsid w:val="00A138B0"/>
    <w:rsid w:val="00A16531"/>
    <w:rsid w:val="00A166F0"/>
    <w:rsid w:val="00A16EE6"/>
    <w:rsid w:val="00A17AF3"/>
    <w:rsid w:val="00A20C26"/>
    <w:rsid w:val="00A2177E"/>
    <w:rsid w:val="00A23AC0"/>
    <w:rsid w:val="00A24C58"/>
    <w:rsid w:val="00A24F62"/>
    <w:rsid w:val="00A255B4"/>
    <w:rsid w:val="00A25EE3"/>
    <w:rsid w:val="00A266E7"/>
    <w:rsid w:val="00A2793C"/>
    <w:rsid w:val="00A27DD6"/>
    <w:rsid w:val="00A3134D"/>
    <w:rsid w:val="00A31C8C"/>
    <w:rsid w:val="00A32466"/>
    <w:rsid w:val="00A33DEC"/>
    <w:rsid w:val="00A35F6A"/>
    <w:rsid w:val="00A365BA"/>
    <w:rsid w:val="00A3731F"/>
    <w:rsid w:val="00A43287"/>
    <w:rsid w:val="00A44A43"/>
    <w:rsid w:val="00A44B8F"/>
    <w:rsid w:val="00A44F66"/>
    <w:rsid w:val="00A45660"/>
    <w:rsid w:val="00A46CB7"/>
    <w:rsid w:val="00A4721B"/>
    <w:rsid w:val="00A47E6C"/>
    <w:rsid w:val="00A5022B"/>
    <w:rsid w:val="00A57731"/>
    <w:rsid w:val="00A57956"/>
    <w:rsid w:val="00A61D35"/>
    <w:rsid w:val="00A66CCD"/>
    <w:rsid w:val="00A700A2"/>
    <w:rsid w:val="00A715EB"/>
    <w:rsid w:val="00A71613"/>
    <w:rsid w:val="00A71929"/>
    <w:rsid w:val="00A74D03"/>
    <w:rsid w:val="00A762AB"/>
    <w:rsid w:val="00A77B72"/>
    <w:rsid w:val="00A8161D"/>
    <w:rsid w:val="00A825D7"/>
    <w:rsid w:val="00A83817"/>
    <w:rsid w:val="00A83DEF"/>
    <w:rsid w:val="00A84211"/>
    <w:rsid w:val="00A8665B"/>
    <w:rsid w:val="00A872DB"/>
    <w:rsid w:val="00A87A30"/>
    <w:rsid w:val="00A916A7"/>
    <w:rsid w:val="00A92C44"/>
    <w:rsid w:val="00A92CA9"/>
    <w:rsid w:val="00A93F45"/>
    <w:rsid w:val="00A95F1B"/>
    <w:rsid w:val="00A96FE4"/>
    <w:rsid w:val="00AA19EE"/>
    <w:rsid w:val="00AA21E0"/>
    <w:rsid w:val="00AA4413"/>
    <w:rsid w:val="00AA5124"/>
    <w:rsid w:val="00AA7659"/>
    <w:rsid w:val="00AB181A"/>
    <w:rsid w:val="00AB202D"/>
    <w:rsid w:val="00AB25AA"/>
    <w:rsid w:val="00AB26CD"/>
    <w:rsid w:val="00AB284A"/>
    <w:rsid w:val="00AB2BA3"/>
    <w:rsid w:val="00AB398F"/>
    <w:rsid w:val="00AB4F13"/>
    <w:rsid w:val="00AB5E76"/>
    <w:rsid w:val="00AB7664"/>
    <w:rsid w:val="00AB7A17"/>
    <w:rsid w:val="00AC09CB"/>
    <w:rsid w:val="00AC1400"/>
    <w:rsid w:val="00AC1B3F"/>
    <w:rsid w:val="00AC5497"/>
    <w:rsid w:val="00AC6C5A"/>
    <w:rsid w:val="00AD0823"/>
    <w:rsid w:val="00AD3918"/>
    <w:rsid w:val="00AD490E"/>
    <w:rsid w:val="00AD65C3"/>
    <w:rsid w:val="00AD7228"/>
    <w:rsid w:val="00AE0767"/>
    <w:rsid w:val="00AE2C8D"/>
    <w:rsid w:val="00AE53C3"/>
    <w:rsid w:val="00AE6CF7"/>
    <w:rsid w:val="00AF0EBF"/>
    <w:rsid w:val="00AF2C2B"/>
    <w:rsid w:val="00AF4195"/>
    <w:rsid w:val="00AF5F21"/>
    <w:rsid w:val="00AF6CFD"/>
    <w:rsid w:val="00B0005C"/>
    <w:rsid w:val="00B036B6"/>
    <w:rsid w:val="00B060FE"/>
    <w:rsid w:val="00B06AED"/>
    <w:rsid w:val="00B06E2B"/>
    <w:rsid w:val="00B0734C"/>
    <w:rsid w:val="00B07C4D"/>
    <w:rsid w:val="00B10ED6"/>
    <w:rsid w:val="00B12673"/>
    <w:rsid w:val="00B12F98"/>
    <w:rsid w:val="00B154AD"/>
    <w:rsid w:val="00B241F8"/>
    <w:rsid w:val="00B2676F"/>
    <w:rsid w:val="00B30D06"/>
    <w:rsid w:val="00B30E99"/>
    <w:rsid w:val="00B32855"/>
    <w:rsid w:val="00B32AC9"/>
    <w:rsid w:val="00B33ADF"/>
    <w:rsid w:val="00B3644F"/>
    <w:rsid w:val="00B37D94"/>
    <w:rsid w:val="00B40514"/>
    <w:rsid w:val="00B439BF"/>
    <w:rsid w:val="00B45161"/>
    <w:rsid w:val="00B47721"/>
    <w:rsid w:val="00B47E1F"/>
    <w:rsid w:val="00B5113C"/>
    <w:rsid w:val="00B51CC3"/>
    <w:rsid w:val="00B538C9"/>
    <w:rsid w:val="00B54BFC"/>
    <w:rsid w:val="00B565D4"/>
    <w:rsid w:val="00B57577"/>
    <w:rsid w:val="00B60CD6"/>
    <w:rsid w:val="00B60DCF"/>
    <w:rsid w:val="00B62424"/>
    <w:rsid w:val="00B632AC"/>
    <w:rsid w:val="00B63494"/>
    <w:rsid w:val="00B638A5"/>
    <w:rsid w:val="00B64667"/>
    <w:rsid w:val="00B64D98"/>
    <w:rsid w:val="00B64EE4"/>
    <w:rsid w:val="00B65318"/>
    <w:rsid w:val="00B706C9"/>
    <w:rsid w:val="00B73A69"/>
    <w:rsid w:val="00B73D03"/>
    <w:rsid w:val="00B81022"/>
    <w:rsid w:val="00B81651"/>
    <w:rsid w:val="00B827D7"/>
    <w:rsid w:val="00B828CA"/>
    <w:rsid w:val="00B83043"/>
    <w:rsid w:val="00B848D2"/>
    <w:rsid w:val="00B8556C"/>
    <w:rsid w:val="00B86012"/>
    <w:rsid w:val="00B86B86"/>
    <w:rsid w:val="00B875D5"/>
    <w:rsid w:val="00B87B8A"/>
    <w:rsid w:val="00B90B42"/>
    <w:rsid w:val="00B91D85"/>
    <w:rsid w:val="00B92FB8"/>
    <w:rsid w:val="00B95CB4"/>
    <w:rsid w:val="00B9603E"/>
    <w:rsid w:val="00B96AE0"/>
    <w:rsid w:val="00B975DB"/>
    <w:rsid w:val="00B97A14"/>
    <w:rsid w:val="00BA103E"/>
    <w:rsid w:val="00BA142F"/>
    <w:rsid w:val="00BA49BA"/>
    <w:rsid w:val="00BA5FD1"/>
    <w:rsid w:val="00BA6F0F"/>
    <w:rsid w:val="00BA7BC1"/>
    <w:rsid w:val="00BB15E0"/>
    <w:rsid w:val="00BB2282"/>
    <w:rsid w:val="00BB2BAD"/>
    <w:rsid w:val="00BB3820"/>
    <w:rsid w:val="00BB474A"/>
    <w:rsid w:val="00BC1739"/>
    <w:rsid w:val="00BC22F3"/>
    <w:rsid w:val="00BC2EA7"/>
    <w:rsid w:val="00BC3910"/>
    <w:rsid w:val="00BC57B5"/>
    <w:rsid w:val="00BC7EAF"/>
    <w:rsid w:val="00BD08E3"/>
    <w:rsid w:val="00BD13C8"/>
    <w:rsid w:val="00BD1512"/>
    <w:rsid w:val="00BD409A"/>
    <w:rsid w:val="00BD70D4"/>
    <w:rsid w:val="00BD73E4"/>
    <w:rsid w:val="00BD751C"/>
    <w:rsid w:val="00BD7A90"/>
    <w:rsid w:val="00BE0A0B"/>
    <w:rsid w:val="00BE0E19"/>
    <w:rsid w:val="00BE1B61"/>
    <w:rsid w:val="00BE2CC8"/>
    <w:rsid w:val="00BE3567"/>
    <w:rsid w:val="00BE3833"/>
    <w:rsid w:val="00BE454C"/>
    <w:rsid w:val="00BE6C65"/>
    <w:rsid w:val="00BE7611"/>
    <w:rsid w:val="00BF01BD"/>
    <w:rsid w:val="00BF584D"/>
    <w:rsid w:val="00BF6296"/>
    <w:rsid w:val="00BF6AD0"/>
    <w:rsid w:val="00C005D7"/>
    <w:rsid w:val="00C013D3"/>
    <w:rsid w:val="00C018CF"/>
    <w:rsid w:val="00C031EF"/>
    <w:rsid w:val="00C0336B"/>
    <w:rsid w:val="00C03873"/>
    <w:rsid w:val="00C03B86"/>
    <w:rsid w:val="00C0460A"/>
    <w:rsid w:val="00C06CA5"/>
    <w:rsid w:val="00C076CA"/>
    <w:rsid w:val="00C07B50"/>
    <w:rsid w:val="00C10ED8"/>
    <w:rsid w:val="00C11B06"/>
    <w:rsid w:val="00C16501"/>
    <w:rsid w:val="00C172D2"/>
    <w:rsid w:val="00C20334"/>
    <w:rsid w:val="00C205EF"/>
    <w:rsid w:val="00C20F3F"/>
    <w:rsid w:val="00C214AD"/>
    <w:rsid w:val="00C21817"/>
    <w:rsid w:val="00C23022"/>
    <w:rsid w:val="00C23250"/>
    <w:rsid w:val="00C23276"/>
    <w:rsid w:val="00C24615"/>
    <w:rsid w:val="00C248F9"/>
    <w:rsid w:val="00C25270"/>
    <w:rsid w:val="00C25C6A"/>
    <w:rsid w:val="00C31776"/>
    <w:rsid w:val="00C31DD7"/>
    <w:rsid w:val="00C32850"/>
    <w:rsid w:val="00C33E99"/>
    <w:rsid w:val="00C36E2C"/>
    <w:rsid w:val="00C37CCE"/>
    <w:rsid w:val="00C404BC"/>
    <w:rsid w:val="00C42C93"/>
    <w:rsid w:val="00C435F0"/>
    <w:rsid w:val="00C50394"/>
    <w:rsid w:val="00C50729"/>
    <w:rsid w:val="00C54BFA"/>
    <w:rsid w:val="00C54D68"/>
    <w:rsid w:val="00C54DE9"/>
    <w:rsid w:val="00C6035C"/>
    <w:rsid w:val="00C604B5"/>
    <w:rsid w:val="00C6193E"/>
    <w:rsid w:val="00C6334A"/>
    <w:rsid w:val="00C63FD1"/>
    <w:rsid w:val="00C64A71"/>
    <w:rsid w:val="00C654A3"/>
    <w:rsid w:val="00C66EA3"/>
    <w:rsid w:val="00C67563"/>
    <w:rsid w:val="00C70E4F"/>
    <w:rsid w:val="00C70E80"/>
    <w:rsid w:val="00C71315"/>
    <w:rsid w:val="00C75C7D"/>
    <w:rsid w:val="00C779E1"/>
    <w:rsid w:val="00C813C6"/>
    <w:rsid w:val="00C8147E"/>
    <w:rsid w:val="00C85DB5"/>
    <w:rsid w:val="00C930BE"/>
    <w:rsid w:val="00C9329E"/>
    <w:rsid w:val="00C93993"/>
    <w:rsid w:val="00C96783"/>
    <w:rsid w:val="00C974AC"/>
    <w:rsid w:val="00C975BD"/>
    <w:rsid w:val="00CA0253"/>
    <w:rsid w:val="00CA02CA"/>
    <w:rsid w:val="00CA0B91"/>
    <w:rsid w:val="00CA17D3"/>
    <w:rsid w:val="00CA53B4"/>
    <w:rsid w:val="00CA60B2"/>
    <w:rsid w:val="00CB271B"/>
    <w:rsid w:val="00CB3502"/>
    <w:rsid w:val="00CB6CC3"/>
    <w:rsid w:val="00CB71CE"/>
    <w:rsid w:val="00CB7F0A"/>
    <w:rsid w:val="00CC04E8"/>
    <w:rsid w:val="00CC1355"/>
    <w:rsid w:val="00CC14AB"/>
    <w:rsid w:val="00CC43DC"/>
    <w:rsid w:val="00CC5373"/>
    <w:rsid w:val="00CC5CBF"/>
    <w:rsid w:val="00CD0657"/>
    <w:rsid w:val="00CD29B0"/>
    <w:rsid w:val="00CD568E"/>
    <w:rsid w:val="00CD5ED0"/>
    <w:rsid w:val="00CD64E4"/>
    <w:rsid w:val="00CD65B6"/>
    <w:rsid w:val="00CD6FAE"/>
    <w:rsid w:val="00CE17FC"/>
    <w:rsid w:val="00CE1818"/>
    <w:rsid w:val="00CE4BE0"/>
    <w:rsid w:val="00CE5385"/>
    <w:rsid w:val="00CE6AFA"/>
    <w:rsid w:val="00CE6F8B"/>
    <w:rsid w:val="00CE7823"/>
    <w:rsid w:val="00CE7934"/>
    <w:rsid w:val="00CF2B75"/>
    <w:rsid w:val="00CF3A51"/>
    <w:rsid w:val="00CF41D0"/>
    <w:rsid w:val="00CF45EB"/>
    <w:rsid w:val="00CF633C"/>
    <w:rsid w:val="00CF7974"/>
    <w:rsid w:val="00D00526"/>
    <w:rsid w:val="00D015C1"/>
    <w:rsid w:val="00D02741"/>
    <w:rsid w:val="00D0462D"/>
    <w:rsid w:val="00D048EE"/>
    <w:rsid w:val="00D06441"/>
    <w:rsid w:val="00D11F1F"/>
    <w:rsid w:val="00D12DBB"/>
    <w:rsid w:val="00D13F2D"/>
    <w:rsid w:val="00D13FCB"/>
    <w:rsid w:val="00D16DF1"/>
    <w:rsid w:val="00D2008D"/>
    <w:rsid w:val="00D23B8E"/>
    <w:rsid w:val="00D246A9"/>
    <w:rsid w:val="00D2652F"/>
    <w:rsid w:val="00D309E1"/>
    <w:rsid w:val="00D315D4"/>
    <w:rsid w:val="00D31B19"/>
    <w:rsid w:val="00D32EFB"/>
    <w:rsid w:val="00D33460"/>
    <w:rsid w:val="00D34CDE"/>
    <w:rsid w:val="00D37691"/>
    <w:rsid w:val="00D45BE4"/>
    <w:rsid w:val="00D5676C"/>
    <w:rsid w:val="00D56AF7"/>
    <w:rsid w:val="00D5776F"/>
    <w:rsid w:val="00D57D01"/>
    <w:rsid w:val="00D57F27"/>
    <w:rsid w:val="00D61813"/>
    <w:rsid w:val="00D6203A"/>
    <w:rsid w:val="00D626D8"/>
    <w:rsid w:val="00D64AB4"/>
    <w:rsid w:val="00D66236"/>
    <w:rsid w:val="00D6691B"/>
    <w:rsid w:val="00D6708E"/>
    <w:rsid w:val="00D67EEF"/>
    <w:rsid w:val="00D709C8"/>
    <w:rsid w:val="00D70E24"/>
    <w:rsid w:val="00D71624"/>
    <w:rsid w:val="00D716B0"/>
    <w:rsid w:val="00D7344D"/>
    <w:rsid w:val="00D76192"/>
    <w:rsid w:val="00D76F4A"/>
    <w:rsid w:val="00D77176"/>
    <w:rsid w:val="00D808E7"/>
    <w:rsid w:val="00D81879"/>
    <w:rsid w:val="00D83777"/>
    <w:rsid w:val="00D837C7"/>
    <w:rsid w:val="00D854D9"/>
    <w:rsid w:val="00D91B71"/>
    <w:rsid w:val="00D96ED4"/>
    <w:rsid w:val="00D97E2A"/>
    <w:rsid w:val="00DA1027"/>
    <w:rsid w:val="00DA1690"/>
    <w:rsid w:val="00DA1729"/>
    <w:rsid w:val="00DA1D9E"/>
    <w:rsid w:val="00DA26E1"/>
    <w:rsid w:val="00DA2B90"/>
    <w:rsid w:val="00DA4333"/>
    <w:rsid w:val="00DA5B88"/>
    <w:rsid w:val="00DA68A5"/>
    <w:rsid w:val="00DA6A79"/>
    <w:rsid w:val="00DA7EA9"/>
    <w:rsid w:val="00DB0394"/>
    <w:rsid w:val="00DB2C75"/>
    <w:rsid w:val="00DB3798"/>
    <w:rsid w:val="00DB3B35"/>
    <w:rsid w:val="00DB414E"/>
    <w:rsid w:val="00DB6212"/>
    <w:rsid w:val="00DC1F98"/>
    <w:rsid w:val="00DC2872"/>
    <w:rsid w:val="00DC32FA"/>
    <w:rsid w:val="00DC37B0"/>
    <w:rsid w:val="00DC430C"/>
    <w:rsid w:val="00DC48A7"/>
    <w:rsid w:val="00DC5ACC"/>
    <w:rsid w:val="00DC6565"/>
    <w:rsid w:val="00DC7298"/>
    <w:rsid w:val="00DC7E90"/>
    <w:rsid w:val="00DD00B1"/>
    <w:rsid w:val="00DD0621"/>
    <w:rsid w:val="00DD1C99"/>
    <w:rsid w:val="00DD2684"/>
    <w:rsid w:val="00DD3556"/>
    <w:rsid w:val="00DD4875"/>
    <w:rsid w:val="00DD5D47"/>
    <w:rsid w:val="00DD5EB1"/>
    <w:rsid w:val="00DD609C"/>
    <w:rsid w:val="00DD65FE"/>
    <w:rsid w:val="00DE02FE"/>
    <w:rsid w:val="00DE043F"/>
    <w:rsid w:val="00DE1CC3"/>
    <w:rsid w:val="00DE1EF9"/>
    <w:rsid w:val="00DE2634"/>
    <w:rsid w:val="00DE4220"/>
    <w:rsid w:val="00DE5E5A"/>
    <w:rsid w:val="00DF5A22"/>
    <w:rsid w:val="00DF5C83"/>
    <w:rsid w:val="00E017DB"/>
    <w:rsid w:val="00E03408"/>
    <w:rsid w:val="00E04282"/>
    <w:rsid w:val="00E06F6C"/>
    <w:rsid w:val="00E07054"/>
    <w:rsid w:val="00E110CE"/>
    <w:rsid w:val="00E11E2A"/>
    <w:rsid w:val="00E13AB4"/>
    <w:rsid w:val="00E145F4"/>
    <w:rsid w:val="00E14A91"/>
    <w:rsid w:val="00E14F48"/>
    <w:rsid w:val="00E15A4B"/>
    <w:rsid w:val="00E15C00"/>
    <w:rsid w:val="00E16161"/>
    <w:rsid w:val="00E16A08"/>
    <w:rsid w:val="00E1755C"/>
    <w:rsid w:val="00E20083"/>
    <w:rsid w:val="00E2149A"/>
    <w:rsid w:val="00E26C24"/>
    <w:rsid w:val="00E275C5"/>
    <w:rsid w:val="00E32A70"/>
    <w:rsid w:val="00E33199"/>
    <w:rsid w:val="00E335ED"/>
    <w:rsid w:val="00E33B90"/>
    <w:rsid w:val="00E36CC6"/>
    <w:rsid w:val="00E37596"/>
    <w:rsid w:val="00E37A1F"/>
    <w:rsid w:val="00E44DD8"/>
    <w:rsid w:val="00E45838"/>
    <w:rsid w:val="00E45C47"/>
    <w:rsid w:val="00E472F2"/>
    <w:rsid w:val="00E47849"/>
    <w:rsid w:val="00E47A46"/>
    <w:rsid w:val="00E54121"/>
    <w:rsid w:val="00E550DA"/>
    <w:rsid w:val="00E5521A"/>
    <w:rsid w:val="00E55B69"/>
    <w:rsid w:val="00E565AF"/>
    <w:rsid w:val="00E56DA3"/>
    <w:rsid w:val="00E57B7C"/>
    <w:rsid w:val="00E61015"/>
    <w:rsid w:val="00E624E7"/>
    <w:rsid w:val="00E62882"/>
    <w:rsid w:val="00E635B9"/>
    <w:rsid w:val="00E63D32"/>
    <w:rsid w:val="00E656DA"/>
    <w:rsid w:val="00E669D8"/>
    <w:rsid w:val="00E70B83"/>
    <w:rsid w:val="00E7104C"/>
    <w:rsid w:val="00E71735"/>
    <w:rsid w:val="00E72847"/>
    <w:rsid w:val="00E72853"/>
    <w:rsid w:val="00E7392A"/>
    <w:rsid w:val="00E7494D"/>
    <w:rsid w:val="00E753FA"/>
    <w:rsid w:val="00E75EFB"/>
    <w:rsid w:val="00E76B7E"/>
    <w:rsid w:val="00E812C8"/>
    <w:rsid w:val="00E81DAC"/>
    <w:rsid w:val="00E82A7D"/>
    <w:rsid w:val="00E84F9F"/>
    <w:rsid w:val="00E8502D"/>
    <w:rsid w:val="00E85252"/>
    <w:rsid w:val="00E902B2"/>
    <w:rsid w:val="00E91C65"/>
    <w:rsid w:val="00E9222F"/>
    <w:rsid w:val="00E93925"/>
    <w:rsid w:val="00E94628"/>
    <w:rsid w:val="00E96B06"/>
    <w:rsid w:val="00E97191"/>
    <w:rsid w:val="00EA067F"/>
    <w:rsid w:val="00EA0806"/>
    <w:rsid w:val="00EA3950"/>
    <w:rsid w:val="00EA4C4B"/>
    <w:rsid w:val="00EA7D3F"/>
    <w:rsid w:val="00EB0610"/>
    <w:rsid w:val="00EB2400"/>
    <w:rsid w:val="00EB24DD"/>
    <w:rsid w:val="00EB625C"/>
    <w:rsid w:val="00EC1A2E"/>
    <w:rsid w:val="00EC1FFC"/>
    <w:rsid w:val="00EC5696"/>
    <w:rsid w:val="00ED101A"/>
    <w:rsid w:val="00ED272F"/>
    <w:rsid w:val="00ED3522"/>
    <w:rsid w:val="00ED3586"/>
    <w:rsid w:val="00ED5B60"/>
    <w:rsid w:val="00ED5B71"/>
    <w:rsid w:val="00ED6DE9"/>
    <w:rsid w:val="00ED726D"/>
    <w:rsid w:val="00EE4044"/>
    <w:rsid w:val="00EE691D"/>
    <w:rsid w:val="00EF1F1B"/>
    <w:rsid w:val="00EF3237"/>
    <w:rsid w:val="00EF4901"/>
    <w:rsid w:val="00EF7A19"/>
    <w:rsid w:val="00F00695"/>
    <w:rsid w:val="00F012A4"/>
    <w:rsid w:val="00F028F2"/>
    <w:rsid w:val="00F029C9"/>
    <w:rsid w:val="00F03B1A"/>
    <w:rsid w:val="00F05968"/>
    <w:rsid w:val="00F10E65"/>
    <w:rsid w:val="00F12CF2"/>
    <w:rsid w:val="00F13FDD"/>
    <w:rsid w:val="00F14F02"/>
    <w:rsid w:val="00F164D3"/>
    <w:rsid w:val="00F21048"/>
    <w:rsid w:val="00F22E81"/>
    <w:rsid w:val="00F22E95"/>
    <w:rsid w:val="00F2414F"/>
    <w:rsid w:val="00F250D2"/>
    <w:rsid w:val="00F25B72"/>
    <w:rsid w:val="00F26B25"/>
    <w:rsid w:val="00F2766B"/>
    <w:rsid w:val="00F34D39"/>
    <w:rsid w:val="00F34DB1"/>
    <w:rsid w:val="00F35E02"/>
    <w:rsid w:val="00F366BE"/>
    <w:rsid w:val="00F369CA"/>
    <w:rsid w:val="00F36B66"/>
    <w:rsid w:val="00F37B31"/>
    <w:rsid w:val="00F4014C"/>
    <w:rsid w:val="00F4028C"/>
    <w:rsid w:val="00F40A7B"/>
    <w:rsid w:val="00F44FA5"/>
    <w:rsid w:val="00F47C01"/>
    <w:rsid w:val="00F5080F"/>
    <w:rsid w:val="00F50EC3"/>
    <w:rsid w:val="00F51393"/>
    <w:rsid w:val="00F52E5D"/>
    <w:rsid w:val="00F540B1"/>
    <w:rsid w:val="00F61804"/>
    <w:rsid w:val="00F61A51"/>
    <w:rsid w:val="00F629A9"/>
    <w:rsid w:val="00F63A69"/>
    <w:rsid w:val="00F649DE"/>
    <w:rsid w:val="00F6648D"/>
    <w:rsid w:val="00F71171"/>
    <w:rsid w:val="00F723A3"/>
    <w:rsid w:val="00F728F9"/>
    <w:rsid w:val="00F72F95"/>
    <w:rsid w:val="00F746A4"/>
    <w:rsid w:val="00F74905"/>
    <w:rsid w:val="00F75467"/>
    <w:rsid w:val="00F75D8D"/>
    <w:rsid w:val="00F762E5"/>
    <w:rsid w:val="00F77C18"/>
    <w:rsid w:val="00F8064A"/>
    <w:rsid w:val="00F81166"/>
    <w:rsid w:val="00F81F09"/>
    <w:rsid w:val="00F850E4"/>
    <w:rsid w:val="00F862B4"/>
    <w:rsid w:val="00F86BA8"/>
    <w:rsid w:val="00F902D9"/>
    <w:rsid w:val="00F918F0"/>
    <w:rsid w:val="00F93F2B"/>
    <w:rsid w:val="00FA0210"/>
    <w:rsid w:val="00FA2C4C"/>
    <w:rsid w:val="00FA5DE7"/>
    <w:rsid w:val="00FA76B3"/>
    <w:rsid w:val="00FA7C9B"/>
    <w:rsid w:val="00FB0088"/>
    <w:rsid w:val="00FB3592"/>
    <w:rsid w:val="00FB4B4D"/>
    <w:rsid w:val="00FC450A"/>
    <w:rsid w:val="00FC601B"/>
    <w:rsid w:val="00FC63B0"/>
    <w:rsid w:val="00FC6D4C"/>
    <w:rsid w:val="00FD20DE"/>
    <w:rsid w:val="00FD23EF"/>
    <w:rsid w:val="00FD24E6"/>
    <w:rsid w:val="00FD3693"/>
    <w:rsid w:val="00FD4211"/>
    <w:rsid w:val="00FD491D"/>
    <w:rsid w:val="00FE0B1A"/>
    <w:rsid w:val="00FE0B52"/>
    <w:rsid w:val="00FE18D1"/>
    <w:rsid w:val="00FE1A12"/>
    <w:rsid w:val="00FE1D34"/>
    <w:rsid w:val="00FE3D24"/>
    <w:rsid w:val="00FE4BA7"/>
    <w:rsid w:val="00FE50C7"/>
    <w:rsid w:val="00FE51B2"/>
    <w:rsid w:val="00FE5652"/>
    <w:rsid w:val="00FF0063"/>
    <w:rsid w:val="00FF1E91"/>
    <w:rsid w:val="00FF1F24"/>
    <w:rsid w:val="00FF234C"/>
    <w:rsid w:val="00FF2612"/>
    <w:rsid w:val="00FF3884"/>
    <w:rsid w:val="00FF3E8A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3504E7A"/>
  <w15:chartTrackingRefBased/>
  <w15:docId w15:val="{C7E34149-BE20-42C2-8464-64499ECA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08E"/>
    <w:pPr>
      <w:spacing w:before="80" w:after="80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369E"/>
    <w:pPr>
      <w:tabs>
        <w:tab w:val="right" w:pos="10772"/>
      </w:tabs>
      <w:spacing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4462FF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D734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3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8206AE"/>
    <w:pPr>
      <w:spacing w:before="0" w:after="0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A369E"/>
    <w:rPr>
      <w:rFonts w:ascii="Calibri" w:eastAsia="SimSun" w:hAnsi="Calibri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4462FF"/>
    <w:rPr>
      <w:rFonts w:eastAsia="SimSun" w:cs="Times New Roman"/>
      <w:b/>
      <w:caps/>
      <w:sz w:val="28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7E5D03"/>
    <w:pPr>
      <w:numPr>
        <w:numId w:val="15"/>
      </w:numPr>
      <w:spacing w:before="0" w:after="0" w:line="240" w:lineRule="auto"/>
      <w:ind w:left="170" w:hanging="215"/>
    </w:pPr>
    <w:rPr>
      <w:rFonts w:eastAsia="Calibri"/>
      <w:color w:val="000000"/>
      <w:lang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4462FF"/>
    <w:pPr>
      <w:jc w:val="center"/>
    </w:pPr>
    <w:rPr>
      <w:b/>
      <w:sz w:val="48"/>
    </w:rPr>
  </w:style>
  <w:style w:type="character" w:customStyle="1" w:styleId="TitleChar">
    <w:name w:val="Title Char"/>
    <w:basedOn w:val="DefaultParagraphFont"/>
    <w:link w:val="Title"/>
    <w:uiPriority w:val="10"/>
    <w:rsid w:val="004462FF"/>
    <w:rPr>
      <w:b/>
      <w:sz w:val="48"/>
    </w:rPr>
  </w:style>
  <w:style w:type="character" w:customStyle="1" w:styleId="NoSpacingChar">
    <w:name w:val="No Spacing Char"/>
    <w:basedOn w:val="DefaultParagraphFont"/>
    <w:link w:val="NoSpacing"/>
    <w:uiPriority w:val="1"/>
    <w:rsid w:val="008206AE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table" w:customStyle="1" w:styleId="TableGrid1">
    <w:name w:val="Table Grid1"/>
    <w:basedOn w:val="TableNormal"/>
    <w:next w:val="TableGrid"/>
    <w:uiPriority w:val="39"/>
    <w:rsid w:val="0044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7344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DE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s">
    <w:name w:val="Questions"/>
    <w:basedOn w:val="Normal"/>
    <w:link w:val="QuestionsChar"/>
    <w:qFormat/>
    <w:rsid w:val="003870C1"/>
    <w:pPr>
      <w:tabs>
        <w:tab w:val="left" w:pos="709"/>
        <w:tab w:val="left" w:pos="1418"/>
        <w:tab w:val="left" w:pos="2126"/>
        <w:tab w:val="right" w:pos="9072"/>
      </w:tabs>
    </w:pPr>
    <w:rPr>
      <w:rFonts w:asciiTheme="minorHAnsi" w:eastAsiaTheme="minorEastAsia" w:hAnsiTheme="minorHAnsi"/>
    </w:rPr>
  </w:style>
  <w:style w:type="character" w:customStyle="1" w:styleId="QuestionsChar">
    <w:name w:val="Questions Char"/>
    <w:basedOn w:val="DefaultParagraphFont"/>
    <w:link w:val="Questions"/>
    <w:rsid w:val="003870C1"/>
    <w:rPr>
      <w:rFonts w:eastAsiaTheme="minorEastAsia"/>
      <w:sz w:val="24"/>
    </w:rPr>
  </w:style>
  <w:style w:type="paragraph" w:customStyle="1" w:styleId="Punte">
    <w:name w:val="Punte"/>
    <w:basedOn w:val="Normal"/>
    <w:link w:val="PunteChar"/>
    <w:qFormat/>
    <w:rsid w:val="0020638F"/>
    <w:pPr>
      <w:spacing w:line="240" w:lineRule="auto"/>
      <w:jc w:val="right"/>
    </w:pPr>
    <w:rPr>
      <w:b/>
    </w:rPr>
  </w:style>
  <w:style w:type="character" w:customStyle="1" w:styleId="PunteChar">
    <w:name w:val="Punte Char"/>
    <w:basedOn w:val="DefaultParagraphFont"/>
    <w:link w:val="Punte"/>
    <w:rsid w:val="0020638F"/>
    <w:rPr>
      <w:rFonts w:ascii="Calibri" w:hAnsi="Calibri"/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264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64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6435"/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64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6435"/>
    <w:rPr>
      <w:rFonts w:ascii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lpha%20Wiskunde%20Eksamen%20Mem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A00F1-E358-4201-A36B-D7484197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Alpha Wiskunde Eksamen Memo.dotx</Template>
  <TotalTime>0</TotalTime>
  <Pages>14</Pages>
  <Words>1718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Alpha Wiskunde</dc:subject>
  <dc:creator>Hennie Botha</dc:creator>
  <cp:lastModifiedBy>Rika Grobler</cp:lastModifiedBy>
  <cp:revision>2</cp:revision>
  <cp:lastPrinted>2018-10-11T11:38:00Z</cp:lastPrinted>
  <dcterms:created xsi:type="dcterms:W3CDTF">2019-08-05T15:24:00Z</dcterms:created>
  <dcterms:modified xsi:type="dcterms:W3CDTF">2019-08-05T15:24:00Z</dcterms:modified>
  <cp:category>Memorandum</cp:category>
</cp:coreProperties>
</file>